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CE0" w:rsidRDefault="00F67CE0" w:rsidP="0089653A">
      <w:pPr>
        <w:pStyle w:val="Title"/>
      </w:pPr>
    </w:p>
    <w:p w:rsidR="00F67CE0" w:rsidRDefault="00F67CE0" w:rsidP="0089653A">
      <w:pPr>
        <w:pStyle w:val="Title"/>
      </w:pPr>
    </w:p>
    <w:p w:rsidR="00F67CE0" w:rsidRDefault="00F67CE0" w:rsidP="0089653A">
      <w:pPr>
        <w:pStyle w:val="Title"/>
      </w:pPr>
    </w:p>
    <w:p w:rsidR="00F67CE0" w:rsidRDefault="00F67CE0" w:rsidP="0089653A">
      <w:pPr>
        <w:jc w:val="center"/>
      </w:pPr>
    </w:p>
    <w:p w:rsidR="00F67CE0" w:rsidRDefault="00F67CE0" w:rsidP="0089653A">
      <w:pPr>
        <w:jc w:val="center"/>
      </w:pPr>
    </w:p>
    <w:p w:rsidR="00F67CE0" w:rsidRDefault="00F67CE0" w:rsidP="0089653A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F67CE0" w:rsidRDefault="00F67CE0" w:rsidP="0089653A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VY_22_INOVACE_01-37</w:t>
      </w:r>
    </w:p>
    <w:p w:rsidR="00F67CE0" w:rsidRPr="008C198B" w:rsidRDefault="00F67CE0" w:rsidP="0089653A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Introduction - pozdravy</w:t>
      </w:r>
    </w:p>
    <w:p w:rsidR="00F67CE0" w:rsidRPr="001B40C2" w:rsidRDefault="00F67CE0" w:rsidP="001B40C2">
      <w:pPr>
        <w:rPr>
          <w:rFonts w:ascii="Calibri" w:hAnsi="Calibri" w:cs="Calibri"/>
          <w:sz w:val="56"/>
          <w:szCs w:val="56"/>
        </w:rPr>
      </w:pPr>
    </w:p>
    <w:p w:rsidR="00F67CE0" w:rsidRPr="001B40C2" w:rsidRDefault="00F67CE0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F67CE0">
        <w:tc>
          <w:tcPr>
            <w:tcW w:w="2376" w:type="dxa"/>
          </w:tcPr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F67CE0" w:rsidRPr="00B30F4E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F67CE0">
        <w:tc>
          <w:tcPr>
            <w:tcW w:w="2376" w:type="dxa"/>
          </w:tcPr>
          <w:p w:rsidR="00F67CE0" w:rsidRPr="00B30F4E" w:rsidRDefault="00F67CE0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F67CE0" w:rsidRPr="00B30F4E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67CE0">
        <w:tc>
          <w:tcPr>
            <w:tcW w:w="2376" w:type="dxa"/>
          </w:tcPr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F67CE0" w:rsidRPr="00B30F4E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F67CE0">
        <w:tc>
          <w:tcPr>
            <w:tcW w:w="2376" w:type="dxa"/>
          </w:tcPr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F67CE0" w:rsidRPr="00B30F4E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Introductions   -   představování     Chapter   1, 2    </w:t>
            </w:r>
          </w:p>
        </w:tc>
      </w:tr>
      <w:tr w:rsidR="00F67CE0">
        <w:tc>
          <w:tcPr>
            <w:tcW w:w="2376" w:type="dxa"/>
          </w:tcPr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F67CE0" w:rsidRPr="00B30F4E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pozdravy a představení </w:t>
            </w:r>
          </w:p>
        </w:tc>
      </w:tr>
      <w:tr w:rsidR="00F67CE0">
        <w:tc>
          <w:tcPr>
            <w:tcW w:w="2376" w:type="dxa"/>
          </w:tcPr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F67CE0" w:rsidRPr="00B30F4E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F67CE0">
        <w:tc>
          <w:tcPr>
            <w:tcW w:w="2376" w:type="dxa"/>
          </w:tcPr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F67CE0" w:rsidRPr="00B30F4E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F67CE0">
        <w:tc>
          <w:tcPr>
            <w:tcW w:w="2376" w:type="dxa"/>
          </w:tcPr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F67CE0" w:rsidRPr="00B30F4E" w:rsidRDefault="00F67CE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F67CE0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DIDAKTIS,  pracovní list k procvičení četby textu, upevnění aktivní slovní zásoby</w:t>
            </w:r>
          </w:p>
          <w:p w:rsidR="00F67CE0" w:rsidRPr="00ED4BA3" w:rsidRDefault="00F67CE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Hello and goodbye              What`s your name?</w:t>
            </w:r>
          </w:p>
        </w:tc>
      </w:tr>
      <w:bookmarkEnd w:id="0"/>
    </w:tbl>
    <w:p w:rsidR="00F67CE0" w:rsidRPr="001B40C2" w:rsidRDefault="00F67CE0" w:rsidP="001B40C2">
      <w:pPr>
        <w:rPr>
          <w:rFonts w:ascii="Calibri" w:hAnsi="Calibri" w:cs="Calibri"/>
          <w:sz w:val="56"/>
          <w:szCs w:val="56"/>
        </w:rPr>
      </w:pPr>
    </w:p>
    <w:p w:rsidR="00F67CE0" w:rsidRPr="001B40C2" w:rsidRDefault="00F67CE0" w:rsidP="001B40C2">
      <w:pPr>
        <w:rPr>
          <w:rFonts w:ascii="Calibri" w:hAnsi="Calibri" w:cs="Calibri"/>
          <w:sz w:val="56"/>
          <w:szCs w:val="56"/>
        </w:rPr>
      </w:pPr>
    </w:p>
    <w:p w:rsidR="00F67CE0" w:rsidRPr="001B40C2" w:rsidRDefault="00F67CE0" w:rsidP="001B40C2">
      <w:pPr>
        <w:rPr>
          <w:rFonts w:ascii="Calibri" w:hAnsi="Calibri" w:cs="Calibri"/>
          <w:sz w:val="56"/>
          <w:szCs w:val="56"/>
        </w:rPr>
      </w:pPr>
    </w:p>
    <w:p w:rsidR="00F67CE0" w:rsidRDefault="00F67CE0" w:rsidP="001B40C2">
      <w:pPr>
        <w:rPr>
          <w:rFonts w:ascii="Calibri" w:hAnsi="Calibri" w:cs="Calibri"/>
          <w:sz w:val="56"/>
          <w:szCs w:val="56"/>
        </w:rPr>
      </w:pPr>
    </w:p>
    <w:p w:rsidR="00F67CE0" w:rsidRDefault="00F67CE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6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F67CE0" w:rsidRDefault="00F67CE0" w:rsidP="0090134D">
      <w:pPr>
        <w:rPr>
          <w:rFonts w:ascii="Calibri" w:hAnsi="Calibri" w:cs="Calibri"/>
          <w:b/>
          <w:bCs/>
          <w:sz w:val="52"/>
          <w:szCs w:val="52"/>
        </w:rPr>
      </w:pPr>
      <w:r w:rsidRPr="00050323">
        <w:rPr>
          <w:sz w:val="32"/>
          <w:szCs w:val="32"/>
        </w:rPr>
        <w:t xml:space="preserve">   </w:t>
      </w:r>
      <w:r w:rsidRPr="00050323">
        <w:rPr>
          <w:rFonts w:ascii="Calibri" w:hAnsi="Calibri" w:cs="Calibri"/>
          <w:b/>
          <w:bCs/>
          <w:sz w:val="52"/>
          <w:szCs w:val="52"/>
        </w:rPr>
        <w:t xml:space="preserve">   </w:t>
      </w:r>
    </w:p>
    <w:p w:rsidR="00F67CE0" w:rsidRPr="0081446A" w:rsidRDefault="00F67CE0" w:rsidP="0090134D">
      <w:pPr>
        <w:rPr>
          <w:sz w:val="32"/>
          <w:szCs w:val="32"/>
        </w:rPr>
      </w:pPr>
      <w:r w:rsidRPr="000F192C">
        <w:rPr>
          <w:rFonts w:ascii="Calibri" w:hAnsi="Calibri" w:cs="Calibri"/>
          <w:b/>
          <w:bCs/>
          <w:sz w:val="52"/>
          <w:szCs w:val="52"/>
        </w:rPr>
        <w:t>Introductions</w:t>
      </w:r>
      <w:r>
        <w:rPr>
          <w:rFonts w:ascii="Calibri" w:hAnsi="Calibri" w:cs="Calibri"/>
          <w:sz w:val="52"/>
          <w:szCs w:val="52"/>
        </w:rPr>
        <w:t xml:space="preserve">                c</w:t>
      </w:r>
      <w:r w:rsidRPr="0081446A">
        <w:rPr>
          <w:rFonts w:ascii="Calibri" w:hAnsi="Calibri" w:cs="Calibri"/>
          <w:sz w:val="52"/>
          <w:szCs w:val="52"/>
        </w:rPr>
        <w:t xml:space="preserve">hapter  </w:t>
      </w:r>
      <w:r>
        <w:rPr>
          <w:rFonts w:ascii="Calibri" w:hAnsi="Calibri" w:cs="Calibri"/>
          <w:sz w:val="52"/>
          <w:szCs w:val="52"/>
        </w:rPr>
        <w:t>1,2</w:t>
      </w:r>
    </w:p>
    <w:p w:rsidR="00F67CE0" w:rsidRPr="00050323" w:rsidRDefault="00F67CE0" w:rsidP="0090134D">
      <w:pPr>
        <w:rPr>
          <w:rFonts w:ascii="Calibri" w:hAnsi="Calibri" w:cs="Calibri"/>
          <w:sz w:val="52"/>
          <w:szCs w:val="52"/>
        </w:rPr>
      </w:pPr>
    </w:p>
    <w:p w:rsidR="00F67CE0" w:rsidRPr="00050323" w:rsidRDefault="00F67CE0" w:rsidP="00ED4BA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Děti se seznamují se systémem hlásek cizího jazyka a osvojují si         </w:t>
      </w:r>
      <w:r>
        <w:rPr>
          <w:rFonts w:ascii="Calibri" w:hAnsi="Calibri" w:cs="Calibri"/>
          <w:sz w:val="32"/>
          <w:szCs w:val="32"/>
        </w:rPr>
        <w:t xml:space="preserve">      </w:t>
      </w:r>
      <w:r w:rsidRPr="00050323">
        <w:rPr>
          <w:rFonts w:ascii="Calibri" w:hAnsi="Calibri" w:cs="Calibri"/>
          <w:sz w:val="32"/>
          <w:szCs w:val="32"/>
        </w:rPr>
        <w:t xml:space="preserve">pravidla správné výslovnosti.To jim umožní interpretovat slyšené                              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050323">
        <w:rPr>
          <w:rFonts w:ascii="Calibri" w:hAnsi="Calibri" w:cs="Calibri"/>
          <w:sz w:val="32"/>
          <w:szCs w:val="32"/>
        </w:rPr>
        <w:t> slovo v rozsahu jim známé slovní zásoby.</w:t>
      </w:r>
    </w:p>
    <w:p w:rsidR="00F67CE0" w:rsidRPr="00050323" w:rsidRDefault="00F67CE0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Pracovní list slouží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  procvičování čtení textu a k upevnění vizuální podoby slov 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a jednoduché frazeologie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 nacvičují si správnou fonetickou výslovnost slovní zásoby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</w:p>
    <w:p w:rsidR="00F67CE0" w:rsidRPr="00050323" w:rsidRDefault="00F67CE0" w:rsidP="0090134D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F67CE0" w:rsidRPr="00050323" w:rsidRDefault="00F67CE0" w:rsidP="0036414F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</w:t>
      </w:r>
      <w:r w:rsidRPr="00050323">
        <w:rPr>
          <w:rFonts w:ascii="Calibri" w:hAnsi="Calibri" w:cs="Calibri"/>
          <w:sz w:val="32"/>
          <w:szCs w:val="32"/>
        </w:rPr>
        <w:t xml:space="preserve">   struktury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</w:p>
    <w:p w:rsidR="00F67CE0" w:rsidRPr="00050323" w:rsidRDefault="00F67CE0" w:rsidP="0090134D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</w:p>
    <w:p w:rsidR="00F67CE0" w:rsidRPr="00050323" w:rsidRDefault="00F67CE0" w:rsidP="0090134D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</w:p>
    <w:p w:rsidR="00F67CE0" w:rsidRPr="00050323" w:rsidRDefault="00F67CE0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   Další možná práce s pracovním listem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vyhledávání slovíček podle určitého znaku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př.   - začínají stejným písmenem</w:t>
      </w:r>
    </w:p>
    <w:p w:rsidR="00F67CE0" w:rsidRPr="00050323" w:rsidRDefault="00F67CE0" w:rsidP="0090134D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jsou ze stejného okruhu  (zvířata, barvy, rodina)</w:t>
      </w:r>
    </w:p>
    <w:p w:rsidR="00F67CE0" w:rsidRDefault="00F67CE0" w:rsidP="00242846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mají ve slovech zdvojené hlásky (book, door)</w:t>
      </w:r>
    </w:p>
    <w:p w:rsidR="00F67CE0" w:rsidRPr="00050323" w:rsidRDefault="00F67CE0" w:rsidP="0090134D">
      <w:pPr>
        <w:rPr>
          <w:rFonts w:ascii="Calibri" w:hAnsi="Calibri" w:cs="Calibri"/>
          <w:sz w:val="32"/>
          <w:szCs w:val="32"/>
        </w:rPr>
      </w:pPr>
    </w:p>
    <w:p w:rsidR="00F67CE0" w:rsidRDefault="00F67CE0" w:rsidP="0090134D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</w:t>
      </w:r>
      <w:r w:rsidRPr="00050323"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F67CE0" w:rsidRPr="00050323" w:rsidRDefault="00F67CE0" w:rsidP="0090134D">
      <w:pPr>
        <w:rPr>
          <w:rFonts w:ascii="Calibri" w:hAnsi="Calibri" w:cs="Calibri"/>
          <w:b/>
          <w:bCs/>
          <w:sz w:val="32"/>
          <w:szCs w:val="32"/>
        </w:rPr>
      </w:pPr>
    </w:p>
    <w:p w:rsidR="00F67CE0" w:rsidRPr="00050323" w:rsidRDefault="00F67CE0" w:rsidP="0090134D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</w:t>
      </w:r>
      <w:r w:rsidRPr="00050323">
        <w:rPr>
          <w:rFonts w:ascii="Calibri" w:hAnsi="Calibri" w:cs="Calibri"/>
          <w:sz w:val="36"/>
          <w:szCs w:val="36"/>
        </w:rPr>
        <w:t xml:space="preserve"> 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F67CE0" w:rsidRPr="00050323" w:rsidRDefault="00F67CE0" w:rsidP="0090134D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 xml:space="preserve">  </w:t>
      </w:r>
      <w:r w:rsidRPr="00050323">
        <w:rPr>
          <w:rFonts w:ascii="Calibri" w:hAnsi="Calibri" w:cs="Calibri"/>
          <w:i/>
          <w:iCs/>
          <w:sz w:val="36"/>
          <w:szCs w:val="36"/>
        </w:rPr>
        <w:t xml:space="preserve"> 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F67CE0" w:rsidRPr="00050323" w:rsidRDefault="00F67CE0" w:rsidP="0090134D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</w:t>
      </w:r>
      <w:r w:rsidRPr="00050323">
        <w:rPr>
          <w:rFonts w:ascii="Calibri" w:hAnsi="Calibri" w:cs="Calibri"/>
          <w:sz w:val="36"/>
          <w:szCs w:val="36"/>
        </w:rPr>
        <w:t xml:space="preserve">  DIDAKTIS spol. s r.o., 2007. 99 s.</w:t>
      </w:r>
    </w:p>
    <w:p w:rsidR="00F67CE0" w:rsidRDefault="00F67CE0" w:rsidP="0090134D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 xml:space="preserve">     Dostupné z www:</w:t>
      </w:r>
      <w:r w:rsidRPr="00752FE1">
        <w:rPr>
          <w:rFonts w:ascii="Calibri" w:hAnsi="Calibri" w:cs="Calibri"/>
          <w:sz w:val="32"/>
          <w:szCs w:val="32"/>
        </w:rPr>
        <w:t>&lt;D</w:t>
      </w:r>
      <w:r w:rsidRPr="0081446A">
        <w:rPr>
          <w:rFonts w:ascii="Calibri" w:hAnsi="Calibri" w:cs="Calibri"/>
          <w:sz w:val="32"/>
          <w:szCs w:val="32"/>
          <w:lang w:val="en-US"/>
        </w:rPr>
        <w:t>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F67CE0" w:rsidRPr="0090134D" w:rsidRDefault="00F67CE0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F67CE0" w:rsidRPr="0090134D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</w:p>
    <w:p w:rsidR="00F67CE0" w:rsidRDefault="00F67CE0" w:rsidP="0090134D">
      <w:pPr>
        <w:rPr>
          <w:sz w:val="40"/>
          <w:szCs w:val="40"/>
        </w:rPr>
      </w:pPr>
      <w:r w:rsidRPr="009D4FCD">
        <w:rPr>
          <w:sz w:val="52"/>
          <w:szCs w:val="52"/>
        </w:rPr>
        <w:t xml:space="preserve">   </w:t>
      </w:r>
      <w:r w:rsidRPr="009D4FCD">
        <w:rPr>
          <w:b/>
          <w:bCs/>
          <w:sz w:val="52"/>
          <w:szCs w:val="52"/>
        </w:rPr>
        <w:t>Introductions</w:t>
      </w:r>
      <w:r>
        <w:rPr>
          <w:sz w:val="40"/>
          <w:szCs w:val="40"/>
        </w:rPr>
        <w:t xml:space="preserve">   chapter 1, 2</w:t>
      </w:r>
    </w:p>
    <w:p w:rsidR="00F67CE0" w:rsidRPr="00B506FF" w:rsidRDefault="00F67CE0" w:rsidP="0090134D">
      <w:pPr>
        <w:rPr>
          <w:sz w:val="40"/>
          <w:szCs w:val="40"/>
        </w:rPr>
      </w:pPr>
    </w:p>
    <w:p w:rsidR="00F67CE0" w:rsidRDefault="00F67CE0" w:rsidP="0090134D">
      <w:pPr>
        <w:rPr>
          <w:sz w:val="40"/>
          <w:szCs w:val="40"/>
        </w:rPr>
      </w:pPr>
    </w:p>
    <w:p w:rsidR="00F67CE0" w:rsidRDefault="00F67CE0" w:rsidP="0090134D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1.                       2.                      </w:t>
      </w:r>
      <w:r w:rsidRPr="007A3A78">
        <w:rPr>
          <w:b/>
          <w:bCs/>
          <w:sz w:val="40"/>
          <w:szCs w:val="40"/>
        </w:rPr>
        <w:t xml:space="preserve">    </w:t>
      </w:r>
      <w:r>
        <w:rPr>
          <w:b/>
          <w:bCs/>
          <w:sz w:val="40"/>
          <w:szCs w:val="40"/>
        </w:rPr>
        <w:t xml:space="preserve">3.                       </w:t>
      </w:r>
      <w:r w:rsidRPr="007A3A78">
        <w:rPr>
          <w:b/>
          <w:bCs/>
          <w:sz w:val="40"/>
          <w:szCs w:val="40"/>
        </w:rPr>
        <w:t>4.</w:t>
      </w:r>
    </w:p>
    <w:p w:rsidR="00F67CE0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</w:t>
      </w:r>
      <w:r>
        <w:rPr>
          <w:sz w:val="40"/>
          <w:szCs w:val="40"/>
        </w:rPr>
        <w:t xml:space="preserve">cat                </w:t>
      </w:r>
      <w:r w:rsidRPr="007A3A78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     </w:t>
      </w:r>
      <w:r w:rsidRPr="00AF284B">
        <w:rPr>
          <w:sz w:val="40"/>
          <w:szCs w:val="40"/>
        </w:rPr>
        <w:t>lion</w:t>
      </w:r>
      <w:r>
        <w:rPr>
          <w:sz w:val="40"/>
          <w:szCs w:val="40"/>
        </w:rPr>
        <w:t xml:space="preserve">                       mum                 helicopter     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dog                     tiger                      ball                   skateboard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frog                    fish                        doll                  police car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mouse                 pig                        baby                 butterfly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house                  plane                     bike                  monkey</w:t>
      </w:r>
    </w:p>
    <w:p w:rsidR="00F67CE0" w:rsidRDefault="00F67CE0" w:rsidP="0090134D">
      <w:pPr>
        <w:rPr>
          <w:sz w:val="40"/>
          <w:szCs w:val="40"/>
        </w:rPr>
      </w:pPr>
    </w:p>
    <w:p w:rsidR="00F67CE0" w:rsidRDefault="00F67CE0" w:rsidP="0090134D">
      <w:pPr>
        <w:rPr>
          <w:b/>
          <w:bCs/>
          <w:sz w:val="40"/>
          <w:szCs w:val="40"/>
        </w:rPr>
      </w:pPr>
      <w:r>
        <w:rPr>
          <w:sz w:val="40"/>
          <w:szCs w:val="40"/>
        </w:rPr>
        <w:t xml:space="preserve">       </w:t>
      </w:r>
      <w:r>
        <w:rPr>
          <w:b/>
          <w:bCs/>
          <w:sz w:val="40"/>
          <w:szCs w:val="40"/>
        </w:rPr>
        <w:t>5.                       6.                          7.                       8.</w:t>
      </w:r>
    </w:p>
    <w:p w:rsidR="00F67CE0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</w:t>
      </w:r>
      <w:r>
        <w:rPr>
          <w:sz w:val="40"/>
          <w:szCs w:val="40"/>
        </w:rPr>
        <w:t>sun                    one                       tractor                ambulance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car                     six                        lion                    mushroom 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pig                     boy                      tiger                   helicopter 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dog                    bus                       plane                 umbrella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fish                    bag                       name                 ladybird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</w:p>
    <w:p w:rsidR="00F67CE0" w:rsidRDefault="00F67CE0" w:rsidP="0090134D">
      <w:pPr>
        <w:rPr>
          <w:b/>
          <w:bCs/>
          <w:sz w:val="40"/>
          <w:szCs w:val="40"/>
        </w:rPr>
      </w:pPr>
      <w:r>
        <w:rPr>
          <w:sz w:val="40"/>
          <w:szCs w:val="40"/>
        </w:rPr>
        <w:t xml:space="preserve">        </w:t>
      </w:r>
      <w:r>
        <w:rPr>
          <w:b/>
          <w:bCs/>
          <w:sz w:val="40"/>
          <w:szCs w:val="40"/>
        </w:rPr>
        <w:t>9.                                       10.</w:t>
      </w:r>
    </w:p>
    <w:p w:rsidR="00F67CE0" w:rsidRPr="00034531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</w:t>
      </w:r>
      <w:r>
        <w:rPr>
          <w:sz w:val="40"/>
          <w:szCs w:val="40"/>
        </w:rPr>
        <w:t>This is a cat.</w:t>
      </w:r>
      <w:r>
        <w:rPr>
          <w:b/>
          <w:bCs/>
          <w:sz w:val="40"/>
          <w:szCs w:val="40"/>
        </w:rPr>
        <w:t xml:space="preserve">                        </w:t>
      </w:r>
      <w:r>
        <w:rPr>
          <w:sz w:val="40"/>
          <w:szCs w:val="40"/>
        </w:rPr>
        <w:t xml:space="preserve">What is your name? </w:t>
      </w:r>
    </w:p>
    <w:p w:rsidR="00F67CE0" w:rsidRPr="00B57166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</w:t>
      </w:r>
      <w:r>
        <w:rPr>
          <w:sz w:val="40"/>
          <w:szCs w:val="40"/>
        </w:rPr>
        <w:t>This is a frog.                      I am Tom.</w:t>
      </w:r>
    </w:p>
    <w:p w:rsidR="00F67CE0" w:rsidRPr="00E632E7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</w:t>
      </w:r>
      <w:r>
        <w:rPr>
          <w:sz w:val="40"/>
          <w:szCs w:val="40"/>
        </w:rPr>
        <w:t xml:space="preserve">What is it? </w:t>
      </w:r>
      <w:r>
        <w:rPr>
          <w:b/>
          <w:bCs/>
          <w:sz w:val="40"/>
          <w:szCs w:val="40"/>
        </w:rPr>
        <w:t xml:space="preserve">                    </w:t>
      </w:r>
      <w:r>
        <w:rPr>
          <w:sz w:val="40"/>
          <w:szCs w:val="40"/>
        </w:rPr>
        <w:t xml:space="preserve">     What’s your name?</w:t>
      </w:r>
    </w:p>
    <w:p w:rsidR="00F67CE0" w:rsidRPr="00034531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</w:t>
      </w:r>
      <w:r w:rsidRPr="00034531">
        <w:rPr>
          <w:sz w:val="40"/>
          <w:szCs w:val="40"/>
        </w:rPr>
        <w:t>This is a mouse</w:t>
      </w:r>
      <w:r>
        <w:rPr>
          <w:sz w:val="40"/>
          <w:szCs w:val="40"/>
        </w:rPr>
        <w:t>.                  My name is Jane.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    This is a dog.                       How are you?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    This is my mum.                  I am fine, thanks.</w:t>
      </w:r>
    </w:p>
    <w:p w:rsidR="00F67CE0" w:rsidRDefault="00F67CE0" w:rsidP="0090134D">
      <w:pPr>
        <w:rPr>
          <w:sz w:val="40"/>
          <w:szCs w:val="40"/>
        </w:rPr>
      </w:pPr>
    </w:p>
    <w:p w:rsidR="00F67CE0" w:rsidRPr="00034531" w:rsidRDefault="00F67CE0" w:rsidP="0090134D">
      <w:pPr>
        <w:rPr>
          <w:b/>
          <w:bCs/>
          <w:sz w:val="40"/>
          <w:szCs w:val="40"/>
        </w:rPr>
      </w:pPr>
      <w:r>
        <w:rPr>
          <w:sz w:val="40"/>
          <w:szCs w:val="40"/>
        </w:rPr>
        <w:t xml:space="preserve">          </w:t>
      </w:r>
      <w:r w:rsidRPr="00034531">
        <w:rPr>
          <w:b/>
          <w:bCs/>
          <w:sz w:val="40"/>
          <w:szCs w:val="40"/>
        </w:rPr>
        <w:t>11.</w:t>
      </w:r>
      <w:r>
        <w:rPr>
          <w:b/>
          <w:bCs/>
          <w:sz w:val="40"/>
          <w:szCs w:val="40"/>
        </w:rPr>
        <w:t xml:space="preserve">                                       12.</w:t>
      </w:r>
    </w:p>
    <w:p w:rsidR="00F67CE0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</w:t>
      </w:r>
      <w:r>
        <w:rPr>
          <w:sz w:val="40"/>
          <w:szCs w:val="40"/>
        </w:rPr>
        <w:t>Hello!                                 Good morning, mum!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    Good morning.                   Good night,dad!</w:t>
      </w:r>
    </w:p>
    <w:p w:rsidR="00F67CE0" w:rsidRDefault="00F67CE0" w:rsidP="0090134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</w:t>
      </w:r>
      <w:r>
        <w:rPr>
          <w:sz w:val="40"/>
          <w:szCs w:val="40"/>
        </w:rPr>
        <w:t>Goodbye!                            Hi!</w:t>
      </w:r>
    </w:p>
    <w:p w:rsidR="00F67CE0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    See you!                              What’s your name?</w:t>
      </w:r>
    </w:p>
    <w:p w:rsidR="00F67CE0" w:rsidRPr="0090134D" w:rsidRDefault="00F67CE0" w:rsidP="0090134D">
      <w:pPr>
        <w:rPr>
          <w:sz w:val="40"/>
          <w:szCs w:val="40"/>
        </w:rPr>
      </w:pPr>
      <w:r>
        <w:rPr>
          <w:sz w:val="40"/>
          <w:szCs w:val="40"/>
        </w:rPr>
        <w:t xml:space="preserve">              Hello, darling!                     How are you?</w:t>
      </w:r>
    </w:p>
    <w:sectPr w:rsidR="00F67CE0" w:rsidRPr="0090134D" w:rsidSect="007C57EA">
      <w:pgSz w:w="11906" w:h="16838"/>
      <w:pgMar w:top="-284" w:right="284" w:bottom="284" w:left="284" w:header="709" w:footer="709" w:gutter="28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CE0" w:rsidRDefault="00F67CE0">
      <w:r>
        <w:separator/>
      </w:r>
    </w:p>
  </w:endnote>
  <w:endnote w:type="continuationSeparator" w:id="0">
    <w:p w:rsidR="00F67CE0" w:rsidRDefault="00F67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CE0" w:rsidRDefault="00F67CE0">
    <w:pPr>
      <w:pStyle w:val="Footer"/>
    </w:pPr>
  </w:p>
  <w:p w:rsidR="00F67CE0" w:rsidRDefault="00F67CE0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CE0" w:rsidRDefault="00F67CE0">
      <w:r>
        <w:separator/>
      </w:r>
    </w:p>
  </w:footnote>
  <w:footnote w:type="continuationSeparator" w:id="0">
    <w:p w:rsidR="00F67CE0" w:rsidRDefault="00F67C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71B7"/>
    <w:rsid w:val="00034531"/>
    <w:rsid w:val="00034663"/>
    <w:rsid w:val="00050323"/>
    <w:rsid w:val="00064AC5"/>
    <w:rsid w:val="000813E0"/>
    <w:rsid w:val="000B7547"/>
    <w:rsid w:val="000D0628"/>
    <w:rsid w:val="000F1605"/>
    <w:rsid w:val="000F192C"/>
    <w:rsid w:val="00116677"/>
    <w:rsid w:val="001B40C2"/>
    <w:rsid w:val="001D0959"/>
    <w:rsid w:val="00225E75"/>
    <w:rsid w:val="00242846"/>
    <w:rsid w:val="00263180"/>
    <w:rsid w:val="002709E3"/>
    <w:rsid w:val="00275075"/>
    <w:rsid w:val="002A4E88"/>
    <w:rsid w:val="002C16B0"/>
    <w:rsid w:val="002D04F6"/>
    <w:rsid w:val="002D2624"/>
    <w:rsid w:val="0031774D"/>
    <w:rsid w:val="0034343F"/>
    <w:rsid w:val="0036414F"/>
    <w:rsid w:val="00376E8E"/>
    <w:rsid w:val="003827E8"/>
    <w:rsid w:val="003A2F15"/>
    <w:rsid w:val="003B2BA8"/>
    <w:rsid w:val="003B7221"/>
    <w:rsid w:val="00403BC6"/>
    <w:rsid w:val="00416E42"/>
    <w:rsid w:val="004E5A12"/>
    <w:rsid w:val="004F36C3"/>
    <w:rsid w:val="00515FA1"/>
    <w:rsid w:val="00531EAD"/>
    <w:rsid w:val="005435A2"/>
    <w:rsid w:val="00576C2A"/>
    <w:rsid w:val="00591C27"/>
    <w:rsid w:val="005A2E66"/>
    <w:rsid w:val="005F6FF3"/>
    <w:rsid w:val="006569C2"/>
    <w:rsid w:val="006713F1"/>
    <w:rsid w:val="006C4F82"/>
    <w:rsid w:val="006D0D21"/>
    <w:rsid w:val="006F25E5"/>
    <w:rsid w:val="006F7349"/>
    <w:rsid w:val="00742FFA"/>
    <w:rsid w:val="00752FE1"/>
    <w:rsid w:val="007602DA"/>
    <w:rsid w:val="00765AC2"/>
    <w:rsid w:val="007740FB"/>
    <w:rsid w:val="007A3A78"/>
    <w:rsid w:val="007B3F0C"/>
    <w:rsid w:val="007B455D"/>
    <w:rsid w:val="007C57EA"/>
    <w:rsid w:val="0081446A"/>
    <w:rsid w:val="0083698E"/>
    <w:rsid w:val="00882022"/>
    <w:rsid w:val="0089653A"/>
    <w:rsid w:val="008C198B"/>
    <w:rsid w:val="008D63F2"/>
    <w:rsid w:val="008E5E0E"/>
    <w:rsid w:val="0090134D"/>
    <w:rsid w:val="00932073"/>
    <w:rsid w:val="00934FA6"/>
    <w:rsid w:val="009934C9"/>
    <w:rsid w:val="009A1C62"/>
    <w:rsid w:val="009C0468"/>
    <w:rsid w:val="009D4FCD"/>
    <w:rsid w:val="00A014D1"/>
    <w:rsid w:val="00A12DC5"/>
    <w:rsid w:val="00A17883"/>
    <w:rsid w:val="00A622E9"/>
    <w:rsid w:val="00AA549D"/>
    <w:rsid w:val="00AC39CC"/>
    <w:rsid w:val="00AF284B"/>
    <w:rsid w:val="00B12396"/>
    <w:rsid w:val="00B30F4E"/>
    <w:rsid w:val="00B4616D"/>
    <w:rsid w:val="00B46306"/>
    <w:rsid w:val="00B506FF"/>
    <w:rsid w:val="00B57166"/>
    <w:rsid w:val="00B77900"/>
    <w:rsid w:val="00B80098"/>
    <w:rsid w:val="00B8275D"/>
    <w:rsid w:val="00BB296F"/>
    <w:rsid w:val="00C008D7"/>
    <w:rsid w:val="00C7475A"/>
    <w:rsid w:val="00CB72AC"/>
    <w:rsid w:val="00CC0DFD"/>
    <w:rsid w:val="00CC14DB"/>
    <w:rsid w:val="00CD552A"/>
    <w:rsid w:val="00D23544"/>
    <w:rsid w:val="00D32956"/>
    <w:rsid w:val="00D53046"/>
    <w:rsid w:val="00D95458"/>
    <w:rsid w:val="00DB347C"/>
    <w:rsid w:val="00E33D5A"/>
    <w:rsid w:val="00E34C64"/>
    <w:rsid w:val="00E56342"/>
    <w:rsid w:val="00E632E7"/>
    <w:rsid w:val="00EB36BB"/>
    <w:rsid w:val="00ED4BA3"/>
    <w:rsid w:val="00F1462A"/>
    <w:rsid w:val="00F4475E"/>
    <w:rsid w:val="00F67CE0"/>
    <w:rsid w:val="00F84D33"/>
    <w:rsid w:val="00F87EE6"/>
    <w:rsid w:val="00FB0642"/>
    <w:rsid w:val="00FC1F98"/>
    <w:rsid w:val="00FD0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151</TotalTime>
  <Pages>3</Pages>
  <Words>548</Words>
  <Characters>3239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15</cp:revision>
  <cp:lastPrinted>2011-12-20T13:01:00Z</cp:lastPrinted>
  <dcterms:created xsi:type="dcterms:W3CDTF">2011-12-08T12:48:00Z</dcterms:created>
  <dcterms:modified xsi:type="dcterms:W3CDTF">2012-04-17T10:53:00Z</dcterms:modified>
</cp:coreProperties>
</file>