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F07" w:rsidRDefault="00BF6F07" w:rsidP="007B3F0C">
      <w:pPr>
        <w:pStyle w:val="Title"/>
      </w:pPr>
    </w:p>
    <w:p w:rsidR="00BF6F07" w:rsidRPr="00E33D5A" w:rsidRDefault="00BF6F07" w:rsidP="00E33D5A"/>
    <w:p w:rsidR="00BF6F07" w:rsidRDefault="00BF6F07" w:rsidP="00C5762B">
      <w:pPr>
        <w:pStyle w:val="Title"/>
      </w:pPr>
    </w:p>
    <w:p w:rsidR="00BF6F07" w:rsidRDefault="00BF6F07" w:rsidP="00C5762B">
      <w:pPr>
        <w:jc w:val="center"/>
      </w:pPr>
    </w:p>
    <w:p w:rsidR="00BF6F07" w:rsidRDefault="00BF6F07" w:rsidP="00C5762B">
      <w:pPr>
        <w:jc w:val="center"/>
      </w:pPr>
    </w:p>
    <w:p w:rsidR="00BF6F07" w:rsidRDefault="00BF6F07" w:rsidP="00C5762B">
      <w:pPr>
        <w:jc w:val="center"/>
      </w:pPr>
    </w:p>
    <w:p w:rsidR="00BF6F07" w:rsidRDefault="00BF6F07" w:rsidP="00C5762B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F6F07" w:rsidRDefault="00BF6F07" w:rsidP="00C5762B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VY_22_INOVACE_01-39</w:t>
      </w:r>
    </w:p>
    <w:p w:rsidR="00BF6F07" w:rsidRPr="00E90844" w:rsidRDefault="00BF6F07" w:rsidP="00C5762B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Can you spell your name?</w:t>
      </w:r>
    </w:p>
    <w:p w:rsidR="00BF6F07" w:rsidRDefault="00BF6F07" w:rsidP="00C5762B">
      <w:pPr>
        <w:numPr>
          <w:ilvl w:val="0"/>
          <w:numId w:val="2"/>
        </w:numPr>
        <w:tabs>
          <w:tab w:val="left" w:pos="5836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procvičení čtení</w:t>
      </w:r>
    </w:p>
    <w:p w:rsidR="00BF6F07" w:rsidRPr="001B40C2" w:rsidRDefault="00BF6F07" w:rsidP="00C5762B">
      <w:pPr>
        <w:tabs>
          <w:tab w:val="left" w:pos="5836"/>
        </w:tabs>
        <w:ind w:left="2520"/>
        <w:rPr>
          <w:rFonts w:ascii="Calibri" w:hAnsi="Calibri" w:cs="Calibri"/>
          <w:sz w:val="56"/>
          <w:szCs w:val="56"/>
        </w:rPr>
      </w:pPr>
    </w:p>
    <w:p w:rsidR="00BF6F07" w:rsidRPr="001B40C2" w:rsidRDefault="00BF6F07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Introductions - představování    Chapter    3, 4 -  abeceda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Can you spell your name?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BF6F07" w:rsidRPr="00B30F4E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BF6F07">
        <w:tc>
          <w:tcPr>
            <w:tcW w:w="2376" w:type="dxa"/>
          </w:tcPr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F6F07" w:rsidRPr="00B30F4E" w:rsidRDefault="00BF6F0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F6F07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BF6F07" w:rsidRPr="00646B85" w:rsidRDefault="00BF6F0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Spell your name… ,  abeceda, přivlastňovací zájmena</w:t>
            </w:r>
          </w:p>
        </w:tc>
      </w:tr>
      <w:bookmarkEnd w:id="0"/>
    </w:tbl>
    <w:p w:rsidR="00BF6F07" w:rsidRPr="001B40C2" w:rsidRDefault="00BF6F07" w:rsidP="001B40C2">
      <w:pPr>
        <w:rPr>
          <w:rFonts w:ascii="Calibri" w:hAnsi="Calibri" w:cs="Calibri"/>
          <w:sz w:val="56"/>
          <w:szCs w:val="56"/>
        </w:rPr>
      </w:pPr>
    </w:p>
    <w:p w:rsidR="00BF6F07" w:rsidRPr="001B40C2" w:rsidRDefault="00BF6F07" w:rsidP="001B40C2">
      <w:pPr>
        <w:rPr>
          <w:rFonts w:ascii="Calibri" w:hAnsi="Calibri" w:cs="Calibri"/>
          <w:sz w:val="56"/>
          <w:szCs w:val="56"/>
        </w:rPr>
      </w:pPr>
    </w:p>
    <w:p w:rsidR="00BF6F07" w:rsidRPr="001B40C2" w:rsidRDefault="00BF6F07" w:rsidP="001B40C2">
      <w:pPr>
        <w:rPr>
          <w:rFonts w:ascii="Calibri" w:hAnsi="Calibri" w:cs="Calibri"/>
          <w:sz w:val="56"/>
          <w:szCs w:val="56"/>
        </w:rPr>
      </w:pPr>
    </w:p>
    <w:p w:rsidR="00BF6F07" w:rsidRDefault="00BF6F07" w:rsidP="001B40C2">
      <w:pPr>
        <w:rPr>
          <w:rFonts w:ascii="Calibri" w:hAnsi="Calibri" w:cs="Calibri"/>
          <w:sz w:val="56"/>
          <w:szCs w:val="56"/>
        </w:rPr>
      </w:pPr>
    </w:p>
    <w:p w:rsidR="00BF6F07" w:rsidRDefault="00BF6F07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BF6F07" w:rsidRDefault="00BF6F07" w:rsidP="00050323"/>
    <w:p w:rsidR="00BF6F07" w:rsidRPr="0081446A" w:rsidRDefault="00BF6F07" w:rsidP="00050323">
      <w:pPr>
        <w:rPr>
          <w:sz w:val="32"/>
          <w:szCs w:val="32"/>
        </w:rPr>
      </w:pPr>
      <w:r w:rsidRPr="00BF372B">
        <w:rPr>
          <w:b/>
          <w:bCs/>
          <w:sz w:val="32"/>
          <w:szCs w:val="32"/>
        </w:rPr>
        <w:t xml:space="preserve">   </w:t>
      </w:r>
      <w:r w:rsidRPr="00BF372B">
        <w:rPr>
          <w:rFonts w:ascii="Calibri" w:hAnsi="Calibri" w:cs="Calibri"/>
          <w:b/>
          <w:bCs/>
          <w:sz w:val="52"/>
          <w:szCs w:val="52"/>
        </w:rPr>
        <w:t xml:space="preserve">   Introductions</w:t>
      </w:r>
      <w:r w:rsidRPr="0081446A">
        <w:rPr>
          <w:rFonts w:ascii="Calibri" w:hAnsi="Calibri" w:cs="Calibri"/>
          <w:sz w:val="52"/>
          <w:szCs w:val="52"/>
        </w:rPr>
        <w:t xml:space="preserve">                Chapter  3, 4 </w:t>
      </w:r>
    </w:p>
    <w:p w:rsidR="00BF6F07" w:rsidRPr="00AD0BDF" w:rsidRDefault="00BF6F07" w:rsidP="00050323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52"/>
          <w:szCs w:val="52"/>
        </w:rPr>
        <w:t xml:space="preserve">     </w:t>
      </w:r>
    </w:p>
    <w:p w:rsidR="00BF6F07" w:rsidRPr="00050323" w:rsidRDefault="00BF6F07" w:rsidP="0081446A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Děti se seznamují se systémem hlásek cizího jazyka a osvojují si         </w:t>
      </w:r>
      <w:r>
        <w:rPr>
          <w:rFonts w:ascii="Calibri" w:hAnsi="Calibri" w:cs="Calibri"/>
          <w:sz w:val="32"/>
          <w:szCs w:val="32"/>
        </w:rPr>
        <w:t xml:space="preserve">      </w:t>
      </w:r>
      <w:r w:rsidRPr="00050323">
        <w:rPr>
          <w:rFonts w:ascii="Calibri" w:hAnsi="Calibri" w:cs="Calibri"/>
          <w:sz w:val="32"/>
          <w:szCs w:val="32"/>
        </w:rPr>
        <w:t xml:space="preserve">pravidla správné výslovnosti.To jim umožní interpretovat slyšené                              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050323">
        <w:rPr>
          <w:rFonts w:ascii="Calibri" w:hAnsi="Calibri" w:cs="Calibri"/>
          <w:sz w:val="32"/>
          <w:szCs w:val="32"/>
        </w:rPr>
        <w:t> slovo v rozsahu jim známé slovní zásoby.</w:t>
      </w:r>
    </w:p>
    <w:p w:rsidR="00BF6F07" w:rsidRPr="00050323" w:rsidRDefault="00BF6F07" w:rsidP="00050323">
      <w:pPr>
        <w:ind w:left="561" w:hanging="561"/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Pracovní list slouží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  procvičování čtení textu a k upevnění vizuální podoby slov 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a jednoduché frazeologie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 nacvičují si správnou fonetickou výslovnost slovní zásoby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BF6F07" w:rsidRPr="00050323" w:rsidRDefault="00BF6F07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struktury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   Další možná práce s pracovním listem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vyhledávání slovíček podle určitého znaku</w:t>
      </w: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př.   - začínají stejným písmenem</w:t>
      </w:r>
    </w:p>
    <w:p w:rsidR="00BF6F07" w:rsidRPr="00050323" w:rsidRDefault="00BF6F07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jsou ze stejného okruhu  (zvířata, barvy, rodina)</w:t>
      </w:r>
    </w:p>
    <w:p w:rsidR="00BF6F07" w:rsidRPr="00050323" w:rsidRDefault="00BF6F07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mají ve slovech zdvojené hlásky (book, door)</w:t>
      </w:r>
    </w:p>
    <w:p w:rsidR="00BF6F07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050323">
      <w:pPr>
        <w:rPr>
          <w:rFonts w:ascii="Calibri" w:hAnsi="Calibri" w:cs="Calibri"/>
          <w:sz w:val="32"/>
          <w:szCs w:val="32"/>
        </w:rPr>
      </w:pPr>
    </w:p>
    <w:p w:rsidR="00BF6F07" w:rsidRPr="00050323" w:rsidRDefault="00BF6F07" w:rsidP="0005032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BF6F07" w:rsidRPr="00050323" w:rsidRDefault="00BF6F07" w:rsidP="0005032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r w:rsidRPr="00050323">
        <w:rPr>
          <w:rFonts w:ascii="Calibri" w:hAnsi="Calibri" w:cs="Calibri"/>
          <w:sz w:val="36"/>
          <w:szCs w:val="36"/>
        </w:rPr>
        <w:t xml:space="preserve"> 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BF6F07" w:rsidRPr="00050323" w:rsidRDefault="00BF6F07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  </w:t>
      </w:r>
      <w:r w:rsidRPr="00050323">
        <w:rPr>
          <w:rFonts w:ascii="Calibri" w:hAnsi="Calibri" w:cs="Calibri"/>
          <w:i/>
          <w:iCs/>
          <w:sz w:val="36"/>
          <w:szCs w:val="36"/>
        </w:rPr>
        <w:t xml:space="preserve"> 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BF6F07" w:rsidRPr="00050323" w:rsidRDefault="00BF6F07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</w:t>
      </w:r>
      <w:r w:rsidRPr="00050323">
        <w:rPr>
          <w:rFonts w:ascii="Calibri" w:hAnsi="Calibri" w:cs="Calibri"/>
          <w:sz w:val="36"/>
          <w:szCs w:val="36"/>
        </w:rPr>
        <w:t xml:space="preserve">  DIDAKTIS spol. s r.o., 2007. 99 s.</w:t>
      </w:r>
    </w:p>
    <w:p w:rsidR="00BF6F07" w:rsidRDefault="00BF6F07" w:rsidP="00050323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 xml:space="preserve">     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BF6F07" w:rsidRDefault="00BF6F07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BF6F07" w:rsidRDefault="00BF6F07" w:rsidP="000120F4">
      <w:pPr>
        <w:pStyle w:val="Standard"/>
      </w:pPr>
      <w:r>
        <w:rPr>
          <w:b/>
          <w:bCs/>
          <w:sz w:val="48"/>
          <w:szCs w:val="48"/>
        </w:rPr>
        <w:t xml:space="preserve">Introductions  </w:t>
      </w:r>
      <w:r>
        <w:rPr>
          <w:sz w:val="40"/>
          <w:szCs w:val="40"/>
        </w:rPr>
        <w:t>chapter 3, 4 – ABECEDA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Can you spell your name?</w:t>
      </w:r>
    </w:p>
    <w:p w:rsidR="00BF6F07" w:rsidRPr="00AD0BDF" w:rsidRDefault="00BF6F07" w:rsidP="000120F4">
      <w:pPr>
        <w:pStyle w:val="Standard"/>
        <w:rPr>
          <w:sz w:val="40"/>
          <w:szCs w:val="40"/>
        </w:rPr>
      </w:pPr>
    </w:p>
    <w:p w:rsidR="00BF6F07" w:rsidRDefault="00BF6F07" w:rsidP="000120F4">
      <w:pPr>
        <w:pStyle w:val="Standard"/>
      </w:pPr>
      <w:r>
        <w:rPr>
          <w:b/>
          <w:bCs/>
          <w:sz w:val="40"/>
          <w:szCs w:val="40"/>
        </w:rPr>
        <w:t>1.                    2.                   3.                        4 .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I am                 name              Thank you.          Bye!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he is                 good               Sorry!                  Hi!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she is               mum                Pardon!               See you!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my                   dad                  Where is?            Good!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your                 dog                  Where are?          Great!</w:t>
      </w:r>
    </w:p>
    <w:p w:rsidR="00BF6F07" w:rsidRDefault="00BF6F07" w:rsidP="000120F4">
      <w:pPr>
        <w:pStyle w:val="Standard"/>
        <w:rPr>
          <w:sz w:val="48"/>
          <w:szCs w:val="48"/>
        </w:rPr>
      </w:pPr>
    </w:p>
    <w:p w:rsidR="00BF6F07" w:rsidRDefault="00BF6F07" w:rsidP="000120F4">
      <w:pPr>
        <w:pStyle w:val="Standard"/>
        <w:rPr>
          <w:sz w:val="48"/>
          <w:szCs w:val="48"/>
        </w:rPr>
      </w:pPr>
    </w:p>
    <w:p w:rsidR="00BF6F07" w:rsidRDefault="00BF6F07" w:rsidP="000120F4">
      <w:pPr>
        <w:pStyle w:val="Standard"/>
      </w:pPr>
      <w:r>
        <w:rPr>
          <w:b/>
          <w:bCs/>
          <w:sz w:val="40"/>
          <w:szCs w:val="40"/>
        </w:rPr>
        <w:t>5.                                  6.                                    7.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What's his name?           This is my mum.             town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 xml:space="preserve">What's her name?           This is my dad.               bus              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What's your name?         This is my friend.           tram</w:t>
      </w:r>
    </w:p>
    <w:p w:rsidR="00BF6F07" w:rsidRDefault="00BF6F07" w:rsidP="000120F4">
      <w:pPr>
        <w:pStyle w:val="Standard"/>
      </w:pPr>
      <w:r>
        <w:rPr>
          <w:sz w:val="40"/>
          <w:szCs w:val="40"/>
        </w:rPr>
        <w:t>Her name is Jane.            Where are you from?     car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His name is Tom.             He is from London.       plane</w:t>
      </w:r>
    </w:p>
    <w:p w:rsidR="00BF6F07" w:rsidRDefault="00BF6F07" w:rsidP="000120F4">
      <w:pPr>
        <w:pStyle w:val="Standard"/>
        <w:rPr>
          <w:sz w:val="40"/>
          <w:szCs w:val="40"/>
        </w:rPr>
      </w:pPr>
    </w:p>
    <w:p w:rsidR="00BF6F07" w:rsidRDefault="00BF6F07" w:rsidP="000120F4">
      <w:pPr>
        <w:pStyle w:val="Standard"/>
        <w:rPr>
          <w:sz w:val="40"/>
          <w:szCs w:val="40"/>
        </w:rPr>
      </w:pPr>
    </w:p>
    <w:p w:rsidR="00BF6F07" w:rsidRDefault="00BF6F07" w:rsidP="000120F4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8.</w:t>
      </w:r>
    </w:p>
    <w:p w:rsidR="00BF6F07" w:rsidRDefault="00BF6F07" w:rsidP="000120F4">
      <w:pPr>
        <w:pStyle w:val="Standard"/>
        <w:rPr>
          <w:b/>
          <w:bCs/>
          <w:sz w:val="40"/>
          <w:szCs w:val="40"/>
        </w:rPr>
      </w:pP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A     (ei)                     J         (džei)               S       (es)           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B     (bi:)                    K        (kei)                T       (ti:)  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C     (si:)                    L         (el)                  U       (ju:)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D     (di:)                   M       (em)                 V       (vi:)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E      (i:)                     N        (en)                 W      (dabl ju:)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F      (ef)                    O         (ou)                 X      (eks)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G     (dži:)                  P         (pi:)                 Y       (wai)</w:t>
      </w:r>
    </w:p>
    <w:p w:rsidR="00BF6F07" w:rsidRDefault="00BF6F07" w:rsidP="000120F4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H      (eič)                  Q         (kju:)               Z       (zed) </w:t>
      </w:r>
    </w:p>
    <w:p w:rsidR="00BF6F07" w:rsidRPr="00AD0BDF" w:rsidRDefault="00BF6F07" w:rsidP="00AD0BDF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I        (ai)                    R         (a:)</w:t>
      </w:r>
    </w:p>
    <w:sectPr w:rsidR="00BF6F07" w:rsidRPr="00AD0BDF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F07" w:rsidRDefault="00BF6F07">
      <w:r>
        <w:separator/>
      </w:r>
    </w:p>
  </w:endnote>
  <w:endnote w:type="continuationSeparator" w:id="0">
    <w:p w:rsidR="00BF6F07" w:rsidRDefault="00BF6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F07" w:rsidRDefault="00BF6F07">
    <w:pPr>
      <w:pStyle w:val="Footer"/>
    </w:pPr>
  </w:p>
  <w:p w:rsidR="00BF6F07" w:rsidRDefault="00BF6F07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F07" w:rsidRDefault="00BF6F07">
      <w:r>
        <w:separator/>
      </w:r>
    </w:p>
  </w:footnote>
  <w:footnote w:type="continuationSeparator" w:id="0">
    <w:p w:rsidR="00BF6F07" w:rsidRDefault="00BF6F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3A2F5582"/>
    <w:multiLevelType w:val="hybridMultilevel"/>
    <w:tmpl w:val="9B407CC4"/>
    <w:lvl w:ilvl="0" w:tplc="660EA92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06420"/>
    <w:rsid w:val="000120F4"/>
    <w:rsid w:val="00050323"/>
    <w:rsid w:val="00064AC5"/>
    <w:rsid w:val="000963BF"/>
    <w:rsid w:val="000B45C6"/>
    <w:rsid w:val="000B7547"/>
    <w:rsid w:val="000D0628"/>
    <w:rsid w:val="000E5A38"/>
    <w:rsid w:val="00116677"/>
    <w:rsid w:val="00163D42"/>
    <w:rsid w:val="001B40C2"/>
    <w:rsid w:val="001D6321"/>
    <w:rsid w:val="001F16AC"/>
    <w:rsid w:val="0023426A"/>
    <w:rsid w:val="00247083"/>
    <w:rsid w:val="00263180"/>
    <w:rsid w:val="00281818"/>
    <w:rsid w:val="002C16B0"/>
    <w:rsid w:val="002D04F6"/>
    <w:rsid w:val="00316781"/>
    <w:rsid w:val="0031774D"/>
    <w:rsid w:val="00353D80"/>
    <w:rsid w:val="00357480"/>
    <w:rsid w:val="00376E8E"/>
    <w:rsid w:val="003827E8"/>
    <w:rsid w:val="003A2F15"/>
    <w:rsid w:val="003B2BA8"/>
    <w:rsid w:val="003B7221"/>
    <w:rsid w:val="003D380C"/>
    <w:rsid w:val="004044BA"/>
    <w:rsid w:val="00412295"/>
    <w:rsid w:val="00457D6C"/>
    <w:rsid w:val="00494D93"/>
    <w:rsid w:val="004F36C3"/>
    <w:rsid w:val="005030A4"/>
    <w:rsid w:val="00515FA1"/>
    <w:rsid w:val="005435A2"/>
    <w:rsid w:val="00576C2A"/>
    <w:rsid w:val="00584C41"/>
    <w:rsid w:val="00591C27"/>
    <w:rsid w:val="00593324"/>
    <w:rsid w:val="005A2E66"/>
    <w:rsid w:val="005E4465"/>
    <w:rsid w:val="005F6FF3"/>
    <w:rsid w:val="00626EE6"/>
    <w:rsid w:val="006301E8"/>
    <w:rsid w:val="00646B85"/>
    <w:rsid w:val="006569C2"/>
    <w:rsid w:val="00693E11"/>
    <w:rsid w:val="006C4F82"/>
    <w:rsid w:val="006D0D21"/>
    <w:rsid w:val="006F25E5"/>
    <w:rsid w:val="006F6AF4"/>
    <w:rsid w:val="006F7349"/>
    <w:rsid w:val="00742FFA"/>
    <w:rsid w:val="00744ED9"/>
    <w:rsid w:val="00765AC2"/>
    <w:rsid w:val="00783A4B"/>
    <w:rsid w:val="0079676A"/>
    <w:rsid w:val="007B3F0C"/>
    <w:rsid w:val="007B3F8E"/>
    <w:rsid w:val="007B455D"/>
    <w:rsid w:val="0081446A"/>
    <w:rsid w:val="0083698E"/>
    <w:rsid w:val="008B112C"/>
    <w:rsid w:val="008B3C1A"/>
    <w:rsid w:val="008D63F2"/>
    <w:rsid w:val="008E5E0E"/>
    <w:rsid w:val="008F7A88"/>
    <w:rsid w:val="00933513"/>
    <w:rsid w:val="00934FA6"/>
    <w:rsid w:val="00983C60"/>
    <w:rsid w:val="009A1C62"/>
    <w:rsid w:val="009C0468"/>
    <w:rsid w:val="009F0E34"/>
    <w:rsid w:val="00A12DC5"/>
    <w:rsid w:val="00A17883"/>
    <w:rsid w:val="00A226DA"/>
    <w:rsid w:val="00A32CEC"/>
    <w:rsid w:val="00AD0BDF"/>
    <w:rsid w:val="00B1713D"/>
    <w:rsid w:val="00B30F4E"/>
    <w:rsid w:val="00B62B63"/>
    <w:rsid w:val="00B77900"/>
    <w:rsid w:val="00B80098"/>
    <w:rsid w:val="00B8275D"/>
    <w:rsid w:val="00BB296F"/>
    <w:rsid w:val="00BD104A"/>
    <w:rsid w:val="00BD61E1"/>
    <w:rsid w:val="00BF372B"/>
    <w:rsid w:val="00BF6F07"/>
    <w:rsid w:val="00C105D0"/>
    <w:rsid w:val="00C55BD1"/>
    <w:rsid w:val="00C5762B"/>
    <w:rsid w:val="00C7475A"/>
    <w:rsid w:val="00C93830"/>
    <w:rsid w:val="00CC0DFD"/>
    <w:rsid w:val="00CC14DB"/>
    <w:rsid w:val="00CD552A"/>
    <w:rsid w:val="00D0063C"/>
    <w:rsid w:val="00D27A87"/>
    <w:rsid w:val="00D32956"/>
    <w:rsid w:val="00D53046"/>
    <w:rsid w:val="00DB347C"/>
    <w:rsid w:val="00DB7A49"/>
    <w:rsid w:val="00DE44B5"/>
    <w:rsid w:val="00E11791"/>
    <w:rsid w:val="00E33D5A"/>
    <w:rsid w:val="00E34C64"/>
    <w:rsid w:val="00E815F9"/>
    <w:rsid w:val="00E90844"/>
    <w:rsid w:val="00EB36BB"/>
    <w:rsid w:val="00EB37B3"/>
    <w:rsid w:val="00F45E06"/>
    <w:rsid w:val="00F672F5"/>
    <w:rsid w:val="00F84D33"/>
    <w:rsid w:val="00F87EE6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0120F4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3</Pages>
  <Words>488</Words>
  <Characters>2886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8</cp:revision>
  <cp:lastPrinted>2011-12-19T13:51:00Z</cp:lastPrinted>
  <dcterms:created xsi:type="dcterms:W3CDTF">2011-12-20T13:36:00Z</dcterms:created>
  <dcterms:modified xsi:type="dcterms:W3CDTF">2012-04-16T13:30:00Z</dcterms:modified>
</cp:coreProperties>
</file>