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3E6" w:rsidRDefault="00E973E6" w:rsidP="00884563">
      <w:pPr>
        <w:pStyle w:val="Title"/>
      </w:pPr>
    </w:p>
    <w:p w:rsidR="00E973E6" w:rsidRDefault="00E973E6" w:rsidP="00884563">
      <w:pPr>
        <w:jc w:val="center"/>
      </w:pPr>
    </w:p>
    <w:p w:rsidR="00E973E6" w:rsidRDefault="00E973E6" w:rsidP="00884563">
      <w:pPr>
        <w:jc w:val="center"/>
      </w:pPr>
    </w:p>
    <w:p w:rsidR="00E973E6" w:rsidRDefault="00E973E6" w:rsidP="00884563">
      <w:pPr>
        <w:jc w:val="center"/>
      </w:pPr>
    </w:p>
    <w:p w:rsidR="00E973E6" w:rsidRDefault="00E973E6" w:rsidP="00884563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E973E6" w:rsidRDefault="00E973E6" w:rsidP="0088456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VY_22_INOVACE_01-38</w:t>
      </w:r>
    </w:p>
    <w:p w:rsidR="00E973E6" w:rsidRDefault="00E973E6" w:rsidP="0088456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Where are you from? - </w:t>
      </w:r>
      <w:r w:rsidRPr="000A0752">
        <w:rPr>
          <w:rFonts w:ascii="Calibri" w:hAnsi="Calibri" w:cs="Calibri"/>
          <w:sz w:val="56"/>
          <w:szCs w:val="56"/>
        </w:rPr>
        <w:t>procvičení čtení</w:t>
      </w:r>
    </w:p>
    <w:p w:rsidR="00E973E6" w:rsidRPr="00DC3DBC" w:rsidRDefault="00E973E6" w:rsidP="00884563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E973E6" w:rsidRPr="001B40C2" w:rsidRDefault="00E973E6" w:rsidP="001B40C2">
      <w:pPr>
        <w:rPr>
          <w:rFonts w:ascii="Calibri" w:hAnsi="Calibri" w:cs="Calibri"/>
          <w:sz w:val="56"/>
          <w:szCs w:val="56"/>
        </w:rPr>
      </w:pPr>
    </w:p>
    <w:p w:rsidR="00E973E6" w:rsidRPr="001B40C2" w:rsidRDefault="00E973E6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Introductions - představování   Chapter    3, 4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Where are you from?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E973E6" w:rsidRPr="00B30F4E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E973E6">
        <w:tc>
          <w:tcPr>
            <w:tcW w:w="2376" w:type="dxa"/>
          </w:tcPr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E973E6" w:rsidRPr="00B30F4E" w:rsidRDefault="00E973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E973E6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E973E6" w:rsidRPr="00646B85" w:rsidRDefault="00E973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Where are you from?</w:t>
            </w:r>
          </w:p>
        </w:tc>
      </w:tr>
      <w:bookmarkEnd w:id="0"/>
    </w:tbl>
    <w:p w:rsidR="00E973E6" w:rsidRPr="001B40C2" w:rsidRDefault="00E973E6" w:rsidP="001B40C2">
      <w:pPr>
        <w:rPr>
          <w:rFonts w:ascii="Calibri" w:hAnsi="Calibri" w:cs="Calibri"/>
          <w:sz w:val="56"/>
          <w:szCs w:val="56"/>
        </w:rPr>
      </w:pPr>
    </w:p>
    <w:p w:rsidR="00E973E6" w:rsidRPr="001B40C2" w:rsidRDefault="00E973E6" w:rsidP="001B40C2">
      <w:pPr>
        <w:rPr>
          <w:rFonts w:ascii="Calibri" w:hAnsi="Calibri" w:cs="Calibri"/>
          <w:sz w:val="56"/>
          <w:szCs w:val="56"/>
        </w:rPr>
      </w:pPr>
    </w:p>
    <w:p w:rsidR="00E973E6" w:rsidRPr="001B40C2" w:rsidRDefault="00E973E6" w:rsidP="001B40C2">
      <w:pPr>
        <w:rPr>
          <w:rFonts w:ascii="Calibri" w:hAnsi="Calibri" w:cs="Calibri"/>
          <w:sz w:val="56"/>
          <w:szCs w:val="56"/>
        </w:rPr>
      </w:pPr>
    </w:p>
    <w:p w:rsidR="00E973E6" w:rsidRDefault="00E973E6" w:rsidP="001B40C2">
      <w:pPr>
        <w:rPr>
          <w:rFonts w:ascii="Calibri" w:hAnsi="Calibri" w:cs="Calibri"/>
          <w:sz w:val="56"/>
          <w:szCs w:val="56"/>
        </w:rPr>
      </w:pPr>
    </w:p>
    <w:p w:rsidR="00E973E6" w:rsidRDefault="00E973E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E973E6" w:rsidRDefault="00E973E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E973E6" w:rsidRDefault="00E973E6" w:rsidP="00050323">
      <w:r>
        <w:t xml:space="preserve">                  </w:t>
      </w:r>
    </w:p>
    <w:p w:rsidR="00E973E6" w:rsidRPr="0081446A" w:rsidRDefault="00E973E6" w:rsidP="00050323">
      <w:pPr>
        <w:rPr>
          <w:sz w:val="32"/>
          <w:szCs w:val="32"/>
        </w:rPr>
      </w:pPr>
      <w:r w:rsidRPr="00F41F27">
        <w:rPr>
          <w:b/>
          <w:bCs/>
          <w:sz w:val="32"/>
          <w:szCs w:val="32"/>
        </w:rPr>
        <w:t xml:space="preserve">   </w:t>
      </w:r>
      <w:r w:rsidRPr="00F41F27">
        <w:rPr>
          <w:rFonts w:ascii="Calibri" w:hAnsi="Calibri" w:cs="Calibri"/>
          <w:b/>
          <w:bCs/>
          <w:sz w:val="52"/>
          <w:szCs w:val="52"/>
        </w:rPr>
        <w:t xml:space="preserve">   Introductions</w:t>
      </w:r>
      <w:r w:rsidRPr="0081446A">
        <w:rPr>
          <w:rFonts w:ascii="Calibri" w:hAnsi="Calibri" w:cs="Calibri"/>
          <w:sz w:val="52"/>
          <w:szCs w:val="52"/>
        </w:rPr>
        <w:t xml:space="preserve">                Chapter  3, 4 </w:t>
      </w:r>
    </w:p>
    <w:p w:rsidR="00E973E6" w:rsidRPr="00050323" w:rsidRDefault="00E973E6" w:rsidP="00050323">
      <w:pPr>
        <w:rPr>
          <w:rFonts w:ascii="Calibri" w:hAnsi="Calibri" w:cs="Calibri"/>
          <w:sz w:val="52"/>
          <w:szCs w:val="52"/>
        </w:rPr>
      </w:pPr>
    </w:p>
    <w:p w:rsidR="00E973E6" w:rsidRPr="00050323" w:rsidRDefault="00E973E6" w:rsidP="0081446A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výslovnosti.To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E973E6" w:rsidRPr="00050323" w:rsidRDefault="00E973E6" w:rsidP="00050323">
      <w:pPr>
        <w:ind w:left="561" w:hanging="561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 nacvičují si správnou fonetickou výslovnost slovní zásoby</w:t>
      </w:r>
    </w:p>
    <w:p w:rsidR="00E973E6" w:rsidRPr="00050323" w:rsidRDefault="00E973E6" w:rsidP="00050323">
      <w:pPr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E973E6" w:rsidRPr="00050323" w:rsidRDefault="00E973E6" w:rsidP="00884563">
      <w:pPr>
        <w:ind w:left="720"/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struktury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E973E6" w:rsidRPr="00050323" w:rsidRDefault="00E973E6" w:rsidP="00884563">
      <w:pPr>
        <w:ind w:left="720"/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 (zvířata, barvy, rodina)</w:t>
      </w:r>
    </w:p>
    <w:p w:rsidR="00E973E6" w:rsidRPr="00050323" w:rsidRDefault="00E973E6" w:rsidP="00884563">
      <w:pPr>
        <w:ind w:left="720"/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(book, door)</w:t>
      </w:r>
    </w:p>
    <w:p w:rsidR="00E973E6" w:rsidRDefault="00E973E6" w:rsidP="00884563">
      <w:pPr>
        <w:jc w:val="both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jc w:val="both"/>
        <w:rPr>
          <w:rFonts w:ascii="Calibri" w:hAnsi="Calibri" w:cs="Calibri"/>
          <w:sz w:val="32"/>
          <w:szCs w:val="32"/>
        </w:rPr>
      </w:pPr>
    </w:p>
    <w:p w:rsidR="00E973E6" w:rsidRPr="00050323" w:rsidRDefault="00E973E6" w:rsidP="0088456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E973E6" w:rsidRPr="00050323" w:rsidRDefault="00E973E6" w:rsidP="00884563">
      <w:pPr>
        <w:jc w:val="both"/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E973E6" w:rsidRPr="00050323" w:rsidRDefault="00E973E6" w:rsidP="00884563">
      <w:pPr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E973E6" w:rsidRDefault="00E973E6" w:rsidP="00884563">
      <w:pPr>
        <w:jc w:val="both"/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E973E6" w:rsidRDefault="00E973E6" w:rsidP="00884563">
      <w:pPr>
        <w:jc w:val="both"/>
        <w:rPr>
          <w:rFonts w:ascii="Calibri" w:hAnsi="Calibri" w:cs="Calibri"/>
          <w:sz w:val="32"/>
          <w:szCs w:val="32"/>
          <w:lang w:val="en-US"/>
        </w:rPr>
      </w:pPr>
    </w:p>
    <w:p w:rsidR="00E973E6" w:rsidRDefault="00E973E6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E973E6" w:rsidRDefault="00E973E6" w:rsidP="001A2030">
      <w:pPr>
        <w:pStyle w:val="Standard"/>
        <w:rPr>
          <w:rFonts w:ascii="Calibri" w:hAnsi="Calibri" w:cs="Calibri"/>
          <w:kern w:val="1"/>
          <w:sz w:val="32"/>
          <w:szCs w:val="32"/>
          <w:lang w:val="en-US"/>
        </w:rPr>
      </w:pPr>
    </w:p>
    <w:p w:rsidR="00E973E6" w:rsidRDefault="00E973E6" w:rsidP="001A2030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8"/>
          <w:szCs w:val="48"/>
        </w:rPr>
        <w:t>Introductions</w:t>
      </w:r>
      <w:r>
        <w:rPr>
          <w:sz w:val="40"/>
          <w:szCs w:val="40"/>
        </w:rPr>
        <w:t xml:space="preserve">                                   chapter  3,4</w:t>
      </w:r>
      <w:r>
        <w:rPr>
          <w:b/>
          <w:bCs/>
          <w:sz w:val="40"/>
          <w:szCs w:val="40"/>
        </w:rPr>
        <w:t xml:space="preserve">   </w:t>
      </w:r>
    </w:p>
    <w:p w:rsidR="00E973E6" w:rsidRDefault="00E973E6" w:rsidP="001A2030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Where are you from?         </w:t>
      </w:r>
    </w:p>
    <w:p w:rsidR="00E973E6" w:rsidRDefault="00E973E6" w:rsidP="001A2030">
      <w:pPr>
        <w:pStyle w:val="Standard"/>
        <w:rPr>
          <w:b/>
          <w:bCs/>
          <w:sz w:val="40"/>
          <w:szCs w:val="40"/>
        </w:rPr>
      </w:pPr>
    </w:p>
    <w:p w:rsidR="00E973E6" w:rsidRDefault="00E973E6" w:rsidP="001A2030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1.                     2.                     3.                   4.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cat                    white               orange           name                              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lion                   red                   pink               my name                              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sun                    blue                 brown            his name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boy                    black               purple            her name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ball                    yellow             green             my dad</w:t>
      </w:r>
    </w:p>
    <w:p w:rsidR="00E973E6" w:rsidRDefault="00E973E6" w:rsidP="001A2030">
      <w:pPr>
        <w:pStyle w:val="Standard"/>
        <w:rPr>
          <w:sz w:val="40"/>
          <w:szCs w:val="40"/>
        </w:rPr>
      </w:pP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b/>
          <w:bCs/>
          <w:sz w:val="40"/>
          <w:szCs w:val="40"/>
        </w:rPr>
        <w:t>5.                     6.</w:t>
      </w:r>
      <w:r>
        <w:rPr>
          <w:sz w:val="40"/>
          <w:szCs w:val="40"/>
        </w:rPr>
        <w:t xml:space="preserve">                      </w:t>
      </w:r>
      <w:r>
        <w:rPr>
          <w:b/>
          <w:bCs/>
          <w:sz w:val="40"/>
          <w:szCs w:val="40"/>
        </w:rPr>
        <w:t>7.</w:t>
      </w:r>
      <w:r>
        <w:rPr>
          <w:sz w:val="40"/>
          <w:szCs w:val="40"/>
        </w:rPr>
        <w:t xml:space="preserve">                    </w:t>
      </w:r>
      <w:r>
        <w:rPr>
          <w:b/>
          <w:bCs/>
          <w:sz w:val="40"/>
          <w:szCs w:val="40"/>
        </w:rPr>
        <w:t>8.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mouse               five                   ten                  teddy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horse                 seven                four                 snake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door                  three                  two                 monkey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bike                   one                   eight                frog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plane                  six                    nine                 basket</w:t>
      </w:r>
    </w:p>
    <w:p w:rsidR="00E973E6" w:rsidRDefault="00E973E6" w:rsidP="001A2030">
      <w:pPr>
        <w:pStyle w:val="Standard"/>
        <w:rPr>
          <w:sz w:val="40"/>
          <w:szCs w:val="40"/>
        </w:rPr>
      </w:pPr>
    </w:p>
    <w:p w:rsidR="00E973E6" w:rsidRDefault="00E973E6" w:rsidP="001A2030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9.                                               10.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What's your name?                       Where are you from?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My name is Pim.                           I'm from  Prague .                                         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Can you spell your name?             What's your name?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Thank, you.                                    Hi! I am Robert.</w:t>
      </w:r>
    </w:p>
    <w:p w:rsidR="00E973E6" w:rsidRDefault="00E973E6" w:rsidP="001A2030">
      <w:pPr>
        <w:pStyle w:val="Standard"/>
        <w:tabs>
          <w:tab w:val="left" w:pos="2115"/>
        </w:tabs>
        <w:rPr>
          <w:sz w:val="40"/>
          <w:szCs w:val="40"/>
        </w:rPr>
      </w:pPr>
      <w:r>
        <w:rPr>
          <w:sz w:val="40"/>
          <w:szCs w:val="40"/>
        </w:rPr>
        <w:t>See, you tomorrow!                        See you next time!</w:t>
      </w:r>
    </w:p>
    <w:p w:rsidR="00E973E6" w:rsidRDefault="00E973E6" w:rsidP="001A2030">
      <w:pPr>
        <w:pStyle w:val="Standard"/>
        <w:tabs>
          <w:tab w:val="left" w:pos="2115"/>
        </w:tabs>
        <w:rPr>
          <w:sz w:val="40"/>
          <w:szCs w:val="40"/>
        </w:rPr>
      </w:pPr>
    </w:p>
    <w:p w:rsidR="00E973E6" w:rsidRDefault="00E973E6" w:rsidP="001A2030">
      <w:pPr>
        <w:pStyle w:val="Standard"/>
        <w:tabs>
          <w:tab w:val="left" w:pos="2115"/>
        </w:tabs>
        <w:rPr>
          <w:sz w:val="40"/>
          <w:szCs w:val="40"/>
        </w:rPr>
      </w:pPr>
    </w:p>
    <w:p w:rsidR="00E973E6" w:rsidRDefault="00E973E6" w:rsidP="001A2030">
      <w:pPr>
        <w:pStyle w:val="Standard"/>
        <w:tabs>
          <w:tab w:val="left" w:pos="2115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11.                                               12.</w:t>
      </w:r>
    </w:p>
    <w:p w:rsidR="00E973E6" w:rsidRDefault="00E973E6" w:rsidP="001A2030">
      <w:pPr>
        <w:pStyle w:val="Standard"/>
        <w:tabs>
          <w:tab w:val="left" w:pos="2115"/>
        </w:tabs>
        <w:rPr>
          <w:sz w:val="40"/>
          <w:szCs w:val="40"/>
        </w:rPr>
      </w:pPr>
      <w:r>
        <w:rPr>
          <w:sz w:val="40"/>
          <w:szCs w:val="40"/>
        </w:rPr>
        <w:t>Where are you from?                    Her name is Sarah.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I'm from Great Britain.                 She's from Great Britain.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His name is Tom.                          Good morning.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He's from                                       This is my friend Bob.</w:t>
      </w:r>
    </w:p>
    <w:p w:rsidR="00E973E6" w:rsidRDefault="00E973E6" w:rsidP="001A2030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the Czech Republic.                       Hi, Bob!</w:t>
      </w:r>
    </w:p>
    <w:p w:rsidR="00E973E6" w:rsidRPr="001A2030" w:rsidRDefault="00E973E6" w:rsidP="00050323">
      <w:pPr>
        <w:rPr>
          <w:rFonts w:ascii="Calibri" w:hAnsi="Calibri" w:cs="Calibri"/>
          <w:sz w:val="32"/>
          <w:szCs w:val="32"/>
        </w:rPr>
      </w:pPr>
    </w:p>
    <w:sectPr w:rsidR="00E973E6" w:rsidRPr="001A2030" w:rsidSect="001A2030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42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3E6" w:rsidRDefault="00E973E6">
      <w:r>
        <w:separator/>
      </w:r>
    </w:p>
  </w:endnote>
  <w:endnote w:type="continuationSeparator" w:id="0">
    <w:p w:rsidR="00E973E6" w:rsidRDefault="00E97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3E6" w:rsidRDefault="00E973E6">
    <w:pPr>
      <w:pStyle w:val="Footer"/>
    </w:pPr>
  </w:p>
  <w:p w:rsidR="00E973E6" w:rsidRDefault="00E973E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3E6" w:rsidRDefault="00E973E6">
      <w:r>
        <w:separator/>
      </w:r>
    </w:p>
  </w:footnote>
  <w:footnote w:type="continuationSeparator" w:id="0">
    <w:p w:rsidR="00E973E6" w:rsidRDefault="00E973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420"/>
    <w:rsid w:val="000475B5"/>
    <w:rsid w:val="00050323"/>
    <w:rsid w:val="00064AC5"/>
    <w:rsid w:val="000A0752"/>
    <w:rsid w:val="000B356F"/>
    <w:rsid w:val="000B7547"/>
    <w:rsid w:val="000D0628"/>
    <w:rsid w:val="00116677"/>
    <w:rsid w:val="00140C31"/>
    <w:rsid w:val="001979A5"/>
    <w:rsid w:val="001A2030"/>
    <w:rsid w:val="001B40C2"/>
    <w:rsid w:val="001B7ADF"/>
    <w:rsid w:val="001D6321"/>
    <w:rsid w:val="001F16AC"/>
    <w:rsid w:val="0023426A"/>
    <w:rsid w:val="00247083"/>
    <w:rsid w:val="00263180"/>
    <w:rsid w:val="00264537"/>
    <w:rsid w:val="002753B8"/>
    <w:rsid w:val="002C16B0"/>
    <w:rsid w:val="002D04F6"/>
    <w:rsid w:val="002F64B6"/>
    <w:rsid w:val="00316781"/>
    <w:rsid w:val="0031774D"/>
    <w:rsid w:val="00335BF3"/>
    <w:rsid w:val="00353D80"/>
    <w:rsid w:val="00376E8E"/>
    <w:rsid w:val="003827E8"/>
    <w:rsid w:val="00395DA2"/>
    <w:rsid w:val="003A2F15"/>
    <w:rsid w:val="003B2BA8"/>
    <w:rsid w:val="003B7221"/>
    <w:rsid w:val="003D380C"/>
    <w:rsid w:val="004044BA"/>
    <w:rsid w:val="00412295"/>
    <w:rsid w:val="00457D6C"/>
    <w:rsid w:val="0047217B"/>
    <w:rsid w:val="00494D93"/>
    <w:rsid w:val="004F36C3"/>
    <w:rsid w:val="00500A3E"/>
    <w:rsid w:val="005030A4"/>
    <w:rsid w:val="00515FA1"/>
    <w:rsid w:val="005435A2"/>
    <w:rsid w:val="00576C2A"/>
    <w:rsid w:val="00591C27"/>
    <w:rsid w:val="005A2E66"/>
    <w:rsid w:val="005E4465"/>
    <w:rsid w:val="005F6FF3"/>
    <w:rsid w:val="00626EE6"/>
    <w:rsid w:val="006301E8"/>
    <w:rsid w:val="00646B85"/>
    <w:rsid w:val="006569C2"/>
    <w:rsid w:val="00693E11"/>
    <w:rsid w:val="006B0BE8"/>
    <w:rsid w:val="006C4F82"/>
    <w:rsid w:val="006D0D21"/>
    <w:rsid w:val="006F25E5"/>
    <w:rsid w:val="006F7349"/>
    <w:rsid w:val="00725CB1"/>
    <w:rsid w:val="00742FFA"/>
    <w:rsid w:val="00744ED9"/>
    <w:rsid w:val="00765AC2"/>
    <w:rsid w:val="007728DA"/>
    <w:rsid w:val="00783A4B"/>
    <w:rsid w:val="007919E6"/>
    <w:rsid w:val="0079676A"/>
    <w:rsid w:val="007B3F0C"/>
    <w:rsid w:val="007B455D"/>
    <w:rsid w:val="007E761C"/>
    <w:rsid w:val="0081446A"/>
    <w:rsid w:val="008256C6"/>
    <w:rsid w:val="0083698E"/>
    <w:rsid w:val="00884563"/>
    <w:rsid w:val="008D63F2"/>
    <w:rsid w:val="008E5E0E"/>
    <w:rsid w:val="008F7A88"/>
    <w:rsid w:val="00933513"/>
    <w:rsid w:val="00934FA6"/>
    <w:rsid w:val="009A1C62"/>
    <w:rsid w:val="009B54A3"/>
    <w:rsid w:val="009C0468"/>
    <w:rsid w:val="009F0E34"/>
    <w:rsid w:val="00A12DC5"/>
    <w:rsid w:val="00A17883"/>
    <w:rsid w:val="00B1713D"/>
    <w:rsid w:val="00B30F4E"/>
    <w:rsid w:val="00B34534"/>
    <w:rsid w:val="00B62B63"/>
    <w:rsid w:val="00B77900"/>
    <w:rsid w:val="00B80098"/>
    <w:rsid w:val="00B8275D"/>
    <w:rsid w:val="00BB296F"/>
    <w:rsid w:val="00BD104A"/>
    <w:rsid w:val="00C105D0"/>
    <w:rsid w:val="00C11BE5"/>
    <w:rsid w:val="00C232F3"/>
    <w:rsid w:val="00C33497"/>
    <w:rsid w:val="00C7475A"/>
    <w:rsid w:val="00C93830"/>
    <w:rsid w:val="00CC0DFD"/>
    <w:rsid w:val="00CC14DB"/>
    <w:rsid w:val="00CD552A"/>
    <w:rsid w:val="00CF00BB"/>
    <w:rsid w:val="00D27A87"/>
    <w:rsid w:val="00D32956"/>
    <w:rsid w:val="00D36C41"/>
    <w:rsid w:val="00D528EA"/>
    <w:rsid w:val="00D53046"/>
    <w:rsid w:val="00D81970"/>
    <w:rsid w:val="00D949EE"/>
    <w:rsid w:val="00DB347C"/>
    <w:rsid w:val="00DB7A49"/>
    <w:rsid w:val="00DC3DBC"/>
    <w:rsid w:val="00E238A5"/>
    <w:rsid w:val="00E33D5A"/>
    <w:rsid w:val="00E34C64"/>
    <w:rsid w:val="00E91FF6"/>
    <w:rsid w:val="00E973E6"/>
    <w:rsid w:val="00EB36BB"/>
    <w:rsid w:val="00EB37B3"/>
    <w:rsid w:val="00ED7195"/>
    <w:rsid w:val="00EF13ED"/>
    <w:rsid w:val="00F26ED5"/>
    <w:rsid w:val="00F41F27"/>
    <w:rsid w:val="00F45E06"/>
    <w:rsid w:val="00F672F5"/>
    <w:rsid w:val="00F84D33"/>
    <w:rsid w:val="00F87EE6"/>
    <w:rsid w:val="00FB4A8A"/>
    <w:rsid w:val="00FB7851"/>
    <w:rsid w:val="00FC1F98"/>
    <w:rsid w:val="00FD5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12DC5"/>
    <w:rPr>
      <w:rFonts w:cs="Times New Roman"/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rFonts w:cs="Times New Roman"/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12DC5"/>
    <w:rPr>
      <w:rFonts w:cs="Times New Roman"/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1A2030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514</Words>
  <Characters>3033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Pechanovi</cp:lastModifiedBy>
  <cp:revision>2</cp:revision>
  <cp:lastPrinted>2011-12-19T13:51:00Z</cp:lastPrinted>
  <dcterms:created xsi:type="dcterms:W3CDTF">2012-04-20T20:44:00Z</dcterms:created>
  <dcterms:modified xsi:type="dcterms:W3CDTF">2012-04-20T20:44:00Z</dcterms:modified>
</cp:coreProperties>
</file>