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BB9" w:rsidRDefault="00361BB9" w:rsidP="00884827">
      <w:pPr>
        <w:jc w:val="center"/>
        <w:rPr>
          <w:sz w:val="36"/>
          <w:szCs w:val="36"/>
        </w:rPr>
      </w:pPr>
      <w:r w:rsidRPr="00884827">
        <w:rPr>
          <w:sz w:val="36"/>
          <w:szCs w:val="36"/>
        </w:rPr>
        <w:t>Mléčné výrobky</w:t>
      </w:r>
    </w:p>
    <w:p w:rsidR="00361BB9" w:rsidRPr="007F09DC" w:rsidRDefault="00361BB9" w:rsidP="00884827">
      <w:pPr>
        <w:pStyle w:val="ListParagraph"/>
        <w:numPr>
          <w:ilvl w:val="0"/>
          <w:numId w:val="1"/>
        </w:numPr>
        <w:rPr>
          <w:color w:val="009900"/>
          <w:sz w:val="32"/>
          <w:szCs w:val="32"/>
        </w:rPr>
      </w:pPr>
      <w:r w:rsidRPr="007F09DC">
        <w:rPr>
          <w:color w:val="009900"/>
          <w:sz w:val="32"/>
          <w:szCs w:val="32"/>
        </w:rPr>
        <w:t>Rozdělení:</w:t>
      </w:r>
    </w:p>
    <w:p w:rsidR="00361BB9" w:rsidRDefault="00361BB9" w:rsidP="0088482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Tekuté kysané výrobky</w:t>
      </w:r>
    </w:p>
    <w:p w:rsidR="00361BB9" w:rsidRDefault="00361BB9" w:rsidP="0088482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Jogurty</w:t>
      </w:r>
    </w:p>
    <w:p w:rsidR="00361BB9" w:rsidRDefault="00361BB9" w:rsidP="00884827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Tvarohy</w:t>
      </w:r>
    </w:p>
    <w:p w:rsidR="00361BB9" w:rsidRPr="00884827" w:rsidRDefault="00361BB9" w:rsidP="00884827">
      <w:pPr>
        <w:pStyle w:val="ListParagraph"/>
        <w:ind w:left="1440"/>
        <w:rPr>
          <w:sz w:val="28"/>
          <w:szCs w:val="28"/>
        </w:rPr>
      </w:pPr>
    </w:p>
    <w:p w:rsidR="00361BB9" w:rsidRDefault="00361BB9" w:rsidP="007F09DC">
      <w:pPr>
        <w:pStyle w:val="ListParagraph"/>
        <w:numPr>
          <w:ilvl w:val="0"/>
          <w:numId w:val="1"/>
        </w:numPr>
        <w:rPr>
          <w:color w:val="000066"/>
          <w:sz w:val="32"/>
          <w:szCs w:val="32"/>
        </w:rPr>
      </w:pPr>
      <w:r w:rsidRPr="007F09DC">
        <w:rPr>
          <w:color w:val="000066"/>
          <w:sz w:val="32"/>
          <w:szCs w:val="32"/>
        </w:rPr>
        <w:t xml:space="preserve">Tekuté kysané výrobky </w:t>
      </w:r>
    </w:p>
    <w:p w:rsidR="00361BB9" w:rsidRPr="007F09DC" w:rsidRDefault="00361BB9" w:rsidP="007F09DC">
      <w:pPr>
        <w:pStyle w:val="ListParagraph"/>
        <w:rPr>
          <w:color w:val="000066"/>
          <w:sz w:val="32"/>
          <w:szCs w:val="32"/>
        </w:rPr>
      </w:pPr>
    </w:p>
    <w:p w:rsidR="00361BB9" w:rsidRPr="007F09DC" w:rsidRDefault="00361BB9" w:rsidP="007F09DC">
      <w:pPr>
        <w:pStyle w:val="ListParagraph"/>
        <w:numPr>
          <w:ilvl w:val="0"/>
          <w:numId w:val="22"/>
        </w:numPr>
        <w:rPr>
          <w:color w:val="A50021"/>
          <w:sz w:val="32"/>
          <w:szCs w:val="32"/>
        </w:rPr>
      </w:pPr>
      <w:r w:rsidRPr="007F09DC">
        <w:rPr>
          <w:color w:val="A50021"/>
          <w:sz w:val="32"/>
          <w:szCs w:val="32"/>
        </w:rPr>
        <w:t xml:space="preserve">Výroba: </w:t>
      </w:r>
    </w:p>
    <w:p w:rsidR="00361BB9" w:rsidRDefault="00361BB9" w:rsidP="00EE0AE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Úprava tučnosti mléka</w:t>
      </w:r>
    </w:p>
    <w:p w:rsidR="00361BB9" w:rsidRDefault="00361BB9" w:rsidP="00EE0AE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Přidání zákysu podle kysaného mléka (smetanový, kefírový, acidofilní zákys) </w:t>
      </w:r>
    </w:p>
    <w:p w:rsidR="00361BB9" w:rsidRDefault="00361BB9" w:rsidP="00EE0AE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Zrání</w:t>
      </w:r>
    </w:p>
    <w:p w:rsidR="00361BB9" w:rsidRDefault="00361BB9" w:rsidP="00EE0AE2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Balení</w:t>
      </w:r>
    </w:p>
    <w:p w:rsidR="00361BB9" w:rsidRDefault="00361BB9" w:rsidP="007F09DC">
      <w:pPr>
        <w:pStyle w:val="ListParagraph"/>
        <w:ind w:left="1440"/>
        <w:rPr>
          <w:sz w:val="28"/>
          <w:szCs w:val="28"/>
        </w:rPr>
      </w:pPr>
    </w:p>
    <w:p w:rsidR="00361BB9" w:rsidRPr="007F09DC" w:rsidRDefault="00361BB9" w:rsidP="007F09DC">
      <w:pPr>
        <w:pStyle w:val="ListParagraph"/>
        <w:numPr>
          <w:ilvl w:val="0"/>
          <w:numId w:val="20"/>
        </w:numPr>
        <w:rPr>
          <w:color w:val="A50021"/>
          <w:sz w:val="32"/>
          <w:szCs w:val="32"/>
        </w:rPr>
      </w:pPr>
      <w:r w:rsidRPr="007F09DC">
        <w:rPr>
          <w:color w:val="A50021"/>
          <w:sz w:val="32"/>
          <w:szCs w:val="32"/>
        </w:rPr>
        <w:t>Patří sem: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Kysaná a zakysaná smetana.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Šlehané podmáslí – ochucené, neochucené, vitamíny.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Kysané mléko a kysané nápoje-ochucené, neochucené.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Acidofilní mléko-ochucené, neochucené, vitamíny.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Kefír-ochucený, neochucený, vitamíny.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Biokys</w:t>
      </w:r>
    </w:p>
    <w:p w:rsidR="00361BB9" w:rsidRDefault="00361BB9" w:rsidP="00884827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Zakysané probiotikum kulturou-ochucené, neochucené, vitamíny.</w:t>
      </w:r>
    </w:p>
    <w:p w:rsidR="00361BB9" w:rsidRDefault="00361BB9" w:rsidP="007F09DC">
      <w:pPr>
        <w:pStyle w:val="ListParagraph"/>
        <w:ind w:left="1440"/>
        <w:rPr>
          <w:sz w:val="28"/>
          <w:szCs w:val="28"/>
        </w:rPr>
      </w:pPr>
    </w:p>
    <w:p w:rsidR="00361BB9" w:rsidRPr="00202FD7" w:rsidRDefault="00361BB9" w:rsidP="00884827">
      <w:pPr>
        <w:pStyle w:val="ListParagraph"/>
        <w:numPr>
          <w:ilvl w:val="0"/>
          <w:numId w:val="1"/>
        </w:numPr>
        <w:rPr>
          <w:color w:val="000066"/>
          <w:sz w:val="32"/>
          <w:szCs w:val="32"/>
        </w:rPr>
      </w:pPr>
      <w:r w:rsidRPr="00202FD7">
        <w:rPr>
          <w:color w:val="000066"/>
          <w:sz w:val="32"/>
          <w:szCs w:val="32"/>
        </w:rPr>
        <w:t>Jogurty</w:t>
      </w:r>
    </w:p>
    <w:p w:rsidR="00361BB9" w:rsidRPr="007F09DC" w:rsidRDefault="00361BB9" w:rsidP="00A422AA">
      <w:pPr>
        <w:pStyle w:val="ListParagraph"/>
        <w:rPr>
          <w:color w:val="000066"/>
          <w:sz w:val="28"/>
          <w:szCs w:val="28"/>
        </w:rPr>
      </w:pPr>
    </w:p>
    <w:p w:rsidR="00361BB9" w:rsidRPr="007F09DC" w:rsidRDefault="00361BB9" w:rsidP="007F09DC">
      <w:pPr>
        <w:pStyle w:val="ListParagraph"/>
        <w:numPr>
          <w:ilvl w:val="0"/>
          <w:numId w:val="20"/>
        </w:numPr>
        <w:rPr>
          <w:color w:val="66FFFF"/>
          <w:sz w:val="32"/>
          <w:szCs w:val="32"/>
        </w:rPr>
      </w:pPr>
      <w:r w:rsidRPr="007F09DC">
        <w:rPr>
          <w:color w:val="66FFFF"/>
          <w:sz w:val="32"/>
          <w:szCs w:val="32"/>
        </w:rPr>
        <w:t xml:space="preserve">Výroba: </w:t>
      </w:r>
    </w:p>
    <w:p w:rsidR="00361BB9" w:rsidRDefault="00361BB9" w:rsidP="00EE0AE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Úprava mléka</w:t>
      </w:r>
    </w:p>
    <w:p w:rsidR="00361BB9" w:rsidRDefault="00361BB9" w:rsidP="00EE0AE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Přidání smetanového zákysu</w:t>
      </w:r>
    </w:p>
    <w:p w:rsidR="00361BB9" w:rsidRDefault="00361BB9" w:rsidP="00EE0AE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Zrání</w:t>
      </w:r>
    </w:p>
    <w:p w:rsidR="00361BB9" w:rsidRDefault="00361BB9" w:rsidP="00EE0AE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Přidání přísad podle druhu jogurtu</w:t>
      </w:r>
    </w:p>
    <w:p w:rsidR="00361BB9" w:rsidRDefault="00361BB9" w:rsidP="00EE0AE2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Plnění do obalu</w:t>
      </w:r>
    </w:p>
    <w:p w:rsidR="00361BB9" w:rsidRDefault="00361BB9" w:rsidP="00A422AA">
      <w:pPr>
        <w:pStyle w:val="ListParagraph"/>
        <w:ind w:left="1440"/>
        <w:rPr>
          <w:sz w:val="28"/>
          <w:szCs w:val="28"/>
        </w:rPr>
      </w:pPr>
    </w:p>
    <w:p w:rsidR="00361BB9" w:rsidRDefault="00361BB9" w:rsidP="00A422AA">
      <w:pPr>
        <w:pStyle w:val="ListParagraph"/>
        <w:ind w:left="1440"/>
        <w:rPr>
          <w:sz w:val="28"/>
          <w:szCs w:val="28"/>
        </w:rPr>
      </w:pPr>
    </w:p>
    <w:p w:rsidR="00361BB9" w:rsidRDefault="00361BB9" w:rsidP="00A422AA">
      <w:pPr>
        <w:pStyle w:val="ListParagraph"/>
        <w:ind w:left="1440"/>
        <w:rPr>
          <w:sz w:val="28"/>
          <w:szCs w:val="28"/>
        </w:rPr>
      </w:pPr>
    </w:p>
    <w:p w:rsidR="00361BB9" w:rsidRPr="00A422AA" w:rsidRDefault="00361BB9" w:rsidP="007F09DC">
      <w:pPr>
        <w:pStyle w:val="ListParagraph"/>
        <w:numPr>
          <w:ilvl w:val="0"/>
          <w:numId w:val="20"/>
        </w:numPr>
        <w:rPr>
          <w:color w:val="66FFFF"/>
          <w:sz w:val="32"/>
          <w:szCs w:val="32"/>
        </w:rPr>
      </w:pPr>
      <w:r w:rsidRPr="00A422AA">
        <w:rPr>
          <w:color w:val="66FFFF"/>
          <w:sz w:val="32"/>
          <w:szCs w:val="32"/>
        </w:rPr>
        <w:t>Rozdělení</w:t>
      </w:r>
      <w:r>
        <w:rPr>
          <w:color w:val="66FFFF"/>
          <w:sz w:val="32"/>
          <w:szCs w:val="32"/>
        </w:rPr>
        <w:t xml:space="preserve"> podle tučnosti:</w:t>
      </w:r>
    </w:p>
    <w:p w:rsidR="00361BB9" w:rsidRDefault="00361BB9" w:rsidP="0088482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Bez tuku 0%</w:t>
      </w:r>
    </w:p>
    <w:p w:rsidR="00361BB9" w:rsidRDefault="00361BB9" w:rsidP="0088482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Nízkotučný</w:t>
      </w:r>
    </w:p>
    <w:p w:rsidR="00361BB9" w:rsidRDefault="00361BB9" w:rsidP="0088482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Středně tučný</w:t>
      </w:r>
    </w:p>
    <w:p w:rsidR="00361BB9" w:rsidRDefault="00361BB9" w:rsidP="0088482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Tučný</w:t>
      </w:r>
    </w:p>
    <w:p w:rsidR="00361BB9" w:rsidRDefault="00361BB9" w:rsidP="00884827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Smetanový</w:t>
      </w:r>
    </w:p>
    <w:p w:rsidR="00361BB9" w:rsidRDefault="00361BB9" w:rsidP="00A422AA">
      <w:pPr>
        <w:pStyle w:val="ListParagraph"/>
        <w:ind w:left="1440"/>
        <w:rPr>
          <w:sz w:val="28"/>
          <w:szCs w:val="28"/>
        </w:rPr>
      </w:pPr>
    </w:p>
    <w:p w:rsidR="00361BB9" w:rsidRPr="00A422AA" w:rsidRDefault="00361BB9" w:rsidP="007F09DC">
      <w:pPr>
        <w:pStyle w:val="ListParagraph"/>
        <w:numPr>
          <w:ilvl w:val="0"/>
          <w:numId w:val="20"/>
        </w:numPr>
        <w:rPr>
          <w:color w:val="66FFFF"/>
          <w:sz w:val="32"/>
          <w:szCs w:val="32"/>
        </w:rPr>
      </w:pPr>
      <w:r w:rsidRPr="00A422AA">
        <w:rPr>
          <w:color w:val="66FFFF"/>
          <w:sz w:val="32"/>
          <w:szCs w:val="32"/>
        </w:rPr>
        <w:t>Druhy prodeji</w:t>
      </w:r>
      <w:r>
        <w:rPr>
          <w:color w:val="66FFFF"/>
          <w:sz w:val="32"/>
          <w:szCs w:val="32"/>
        </w:rPr>
        <w:t>:</w:t>
      </w:r>
    </w:p>
    <w:p w:rsidR="00361BB9" w:rsidRPr="00A422AA" w:rsidRDefault="00361BB9" w:rsidP="00A422AA">
      <w:pPr>
        <w:ind w:left="1080"/>
        <w:rPr>
          <w:sz w:val="28"/>
          <w:szCs w:val="28"/>
        </w:rPr>
      </w:pPr>
      <w:r>
        <w:rPr>
          <w:sz w:val="28"/>
          <w:szCs w:val="28"/>
        </w:rPr>
        <w:t>Jogurt bílý</w:t>
      </w:r>
    </w:p>
    <w:p w:rsidR="00361BB9" w:rsidRDefault="00361BB9" w:rsidP="00A422AA">
      <w:pPr>
        <w:ind w:left="372" w:firstLine="708"/>
        <w:rPr>
          <w:sz w:val="28"/>
          <w:szCs w:val="28"/>
        </w:rPr>
      </w:pPr>
      <w:r w:rsidRPr="00A422AA">
        <w:rPr>
          <w:sz w:val="28"/>
          <w:szCs w:val="28"/>
        </w:rPr>
        <w:t>Jogurt s přísadami:</w:t>
      </w:r>
      <w:r>
        <w:rPr>
          <w:sz w:val="28"/>
          <w:szCs w:val="28"/>
        </w:rPr>
        <w:t xml:space="preserve"> -  </w:t>
      </w:r>
      <w:r w:rsidRPr="00A422AA">
        <w:rPr>
          <w:sz w:val="28"/>
          <w:szCs w:val="28"/>
        </w:rPr>
        <w:t>s</w:t>
      </w:r>
      <w:r>
        <w:rPr>
          <w:sz w:val="28"/>
          <w:szCs w:val="28"/>
        </w:rPr>
        <w:t> </w:t>
      </w:r>
      <w:r w:rsidRPr="00A422AA">
        <w:rPr>
          <w:sz w:val="28"/>
          <w:szCs w:val="28"/>
        </w:rPr>
        <w:t>ovocem</w:t>
      </w:r>
      <w:r>
        <w:rPr>
          <w:sz w:val="28"/>
          <w:szCs w:val="28"/>
        </w:rPr>
        <w:t xml:space="preserve"> </w:t>
      </w:r>
      <w:r w:rsidRPr="00A422AA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422AA">
        <w:rPr>
          <w:sz w:val="28"/>
          <w:szCs w:val="28"/>
        </w:rPr>
        <w:t xml:space="preserve">kousky, džem, sirup </w:t>
      </w:r>
    </w:p>
    <w:p w:rsidR="00361BB9" w:rsidRDefault="00361BB9" w:rsidP="00A422AA">
      <w:pPr>
        <w:pStyle w:val="ListParagraph"/>
        <w:numPr>
          <w:ilvl w:val="0"/>
          <w:numId w:val="25"/>
        </w:numPr>
        <w:rPr>
          <w:sz w:val="28"/>
          <w:szCs w:val="28"/>
        </w:rPr>
      </w:pPr>
      <w:r w:rsidRPr="00A422AA">
        <w:rPr>
          <w:sz w:val="28"/>
          <w:szCs w:val="28"/>
        </w:rPr>
        <w:t xml:space="preserve">vlákninou </w:t>
      </w:r>
      <w:r>
        <w:rPr>
          <w:sz w:val="28"/>
          <w:szCs w:val="28"/>
        </w:rPr>
        <w:t xml:space="preserve"> </w:t>
      </w:r>
    </w:p>
    <w:p w:rsidR="00361BB9" w:rsidRDefault="00361BB9" w:rsidP="00A422AA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čokoládový, nugátový</w:t>
      </w:r>
    </w:p>
    <w:p w:rsidR="00361BB9" w:rsidRDefault="00361BB9" w:rsidP="00A422AA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vanilkový</w:t>
      </w:r>
    </w:p>
    <w:p w:rsidR="00361BB9" w:rsidRPr="00A422AA" w:rsidRDefault="00361BB9" w:rsidP="00A422AA">
      <w:pPr>
        <w:pStyle w:val="ListParagraph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speciální</w:t>
      </w:r>
    </w:p>
    <w:p w:rsidR="00361BB9" w:rsidRPr="00A422AA" w:rsidRDefault="00361BB9" w:rsidP="00A422AA">
      <w:pPr>
        <w:ind w:left="372" w:firstLine="708"/>
        <w:rPr>
          <w:sz w:val="28"/>
          <w:szCs w:val="28"/>
        </w:rPr>
      </w:pPr>
      <w:r w:rsidRPr="00A422AA">
        <w:rPr>
          <w:sz w:val="28"/>
          <w:szCs w:val="28"/>
        </w:rPr>
        <w:t>Bio jogurty</w:t>
      </w:r>
    </w:p>
    <w:p w:rsidR="00361BB9" w:rsidRPr="00A422AA" w:rsidRDefault="00361BB9" w:rsidP="00A422AA">
      <w:pPr>
        <w:ind w:left="372" w:firstLine="708"/>
        <w:rPr>
          <w:sz w:val="28"/>
          <w:szCs w:val="28"/>
        </w:rPr>
      </w:pPr>
      <w:r w:rsidRPr="00A422AA">
        <w:rPr>
          <w:sz w:val="28"/>
          <w:szCs w:val="28"/>
        </w:rPr>
        <w:t>Jogurtové nápoje, mléka</w:t>
      </w:r>
    </w:p>
    <w:p w:rsidR="00361BB9" w:rsidRDefault="00361BB9" w:rsidP="00202FD7">
      <w:pPr>
        <w:pStyle w:val="ListParagraph"/>
        <w:numPr>
          <w:ilvl w:val="0"/>
          <w:numId w:val="1"/>
        </w:numPr>
        <w:rPr>
          <w:color w:val="000066"/>
          <w:sz w:val="32"/>
          <w:szCs w:val="32"/>
        </w:rPr>
      </w:pPr>
      <w:r w:rsidRPr="00202FD7">
        <w:rPr>
          <w:color w:val="000066"/>
          <w:sz w:val="32"/>
          <w:szCs w:val="32"/>
        </w:rPr>
        <w:t>Tvaroh</w:t>
      </w:r>
    </w:p>
    <w:p w:rsidR="00361BB9" w:rsidRPr="00202FD7" w:rsidRDefault="00361BB9" w:rsidP="00202FD7">
      <w:pPr>
        <w:pStyle w:val="ListParagraph"/>
        <w:rPr>
          <w:color w:val="000066"/>
          <w:sz w:val="32"/>
          <w:szCs w:val="32"/>
        </w:rPr>
      </w:pPr>
    </w:p>
    <w:p w:rsidR="00361BB9" w:rsidRPr="00202FD7" w:rsidRDefault="00361BB9" w:rsidP="00202FD7">
      <w:pPr>
        <w:pStyle w:val="ListParagraph"/>
        <w:numPr>
          <w:ilvl w:val="0"/>
          <w:numId w:val="20"/>
        </w:numPr>
        <w:rPr>
          <w:color w:val="FF0066"/>
          <w:sz w:val="32"/>
          <w:szCs w:val="32"/>
        </w:rPr>
      </w:pPr>
      <w:r w:rsidRPr="00202FD7">
        <w:rPr>
          <w:color w:val="FF0066"/>
          <w:sz w:val="32"/>
          <w:szCs w:val="32"/>
        </w:rPr>
        <w:t>Výroba:</w:t>
      </w:r>
    </w:p>
    <w:p w:rsidR="00361BB9" w:rsidRDefault="00361BB9" w:rsidP="00EE0AE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Úprava tučnosti</w:t>
      </w:r>
    </w:p>
    <w:p w:rsidR="00361BB9" w:rsidRDefault="00361BB9" w:rsidP="00EE0AE2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Přidání smetanového zákysu</w:t>
      </w:r>
    </w:p>
    <w:p w:rsidR="00361BB9" w:rsidRDefault="00361BB9" w:rsidP="008A6849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Vznik tvarohoviny - hotový měkký tvaroh</w:t>
      </w:r>
    </w:p>
    <w:p w:rsidR="00361BB9" w:rsidRDefault="00361BB9" w:rsidP="008A6849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Přidání syřidla - vznik tvrdého tvarohu</w:t>
      </w:r>
    </w:p>
    <w:p w:rsidR="00361BB9" w:rsidRDefault="00361BB9" w:rsidP="008E203F">
      <w:pPr>
        <w:pStyle w:val="ListParagraph"/>
        <w:rPr>
          <w:sz w:val="28"/>
          <w:szCs w:val="28"/>
        </w:rPr>
      </w:pPr>
    </w:p>
    <w:p w:rsidR="00361BB9" w:rsidRPr="008E203F" w:rsidRDefault="00361BB9" w:rsidP="008E203F">
      <w:pPr>
        <w:pStyle w:val="ListParagraph"/>
        <w:numPr>
          <w:ilvl w:val="0"/>
          <w:numId w:val="20"/>
        </w:numPr>
        <w:rPr>
          <w:color w:val="FF0066"/>
          <w:sz w:val="32"/>
          <w:szCs w:val="32"/>
        </w:rPr>
      </w:pPr>
      <w:r w:rsidRPr="008E203F">
        <w:rPr>
          <w:color w:val="FF0066"/>
          <w:sz w:val="32"/>
          <w:szCs w:val="32"/>
        </w:rPr>
        <w:t>Rozdělení podle způsobu výroby:</w:t>
      </w:r>
    </w:p>
    <w:p w:rsidR="00361BB9" w:rsidRDefault="00361BB9" w:rsidP="008A684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Měkký</w:t>
      </w:r>
    </w:p>
    <w:p w:rsidR="00361BB9" w:rsidRDefault="00361BB9" w:rsidP="008A684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Tvrdý</w:t>
      </w:r>
    </w:p>
    <w:p w:rsidR="00361BB9" w:rsidRDefault="00361BB9" w:rsidP="008A6849">
      <w:pPr>
        <w:pStyle w:val="ListParagraph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Speciality - termix </w:t>
      </w:r>
    </w:p>
    <w:p w:rsidR="00361BB9" w:rsidRDefault="00361BB9" w:rsidP="008E203F">
      <w:pPr>
        <w:pStyle w:val="ListParagraph"/>
        <w:rPr>
          <w:sz w:val="28"/>
          <w:szCs w:val="28"/>
        </w:rPr>
      </w:pPr>
    </w:p>
    <w:p w:rsidR="00361BB9" w:rsidRPr="008E203F" w:rsidRDefault="00361BB9" w:rsidP="008E203F">
      <w:pPr>
        <w:pStyle w:val="ListParagraph"/>
        <w:numPr>
          <w:ilvl w:val="0"/>
          <w:numId w:val="20"/>
        </w:numPr>
        <w:rPr>
          <w:color w:val="FF0066"/>
          <w:sz w:val="32"/>
          <w:szCs w:val="32"/>
        </w:rPr>
      </w:pPr>
      <w:r w:rsidRPr="008E203F">
        <w:rPr>
          <w:color w:val="FF0066"/>
          <w:sz w:val="32"/>
          <w:szCs w:val="32"/>
        </w:rPr>
        <w:t>Rozdělení podle trvanlivosti:</w:t>
      </w:r>
    </w:p>
    <w:p w:rsidR="00361BB9" w:rsidRDefault="00361BB9" w:rsidP="008A684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 krátkou trvanlivostí</w:t>
      </w:r>
    </w:p>
    <w:p w:rsidR="00361BB9" w:rsidRDefault="00361BB9" w:rsidP="008A6849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S prodlouženou trvanlivostí</w:t>
      </w:r>
    </w:p>
    <w:p w:rsidR="00361BB9" w:rsidRDefault="00361BB9" w:rsidP="008A6849">
      <w:pPr>
        <w:rPr>
          <w:sz w:val="28"/>
          <w:szCs w:val="28"/>
        </w:rPr>
      </w:pPr>
    </w:p>
    <w:p w:rsidR="00361BB9" w:rsidRPr="008E203F" w:rsidRDefault="00361BB9" w:rsidP="008E203F">
      <w:pPr>
        <w:pStyle w:val="ListParagraph"/>
        <w:numPr>
          <w:ilvl w:val="0"/>
          <w:numId w:val="26"/>
        </w:numPr>
        <w:rPr>
          <w:color w:val="70AD47"/>
          <w:sz w:val="32"/>
          <w:szCs w:val="32"/>
        </w:rPr>
      </w:pPr>
      <w:r w:rsidRPr="008E203F">
        <w:rPr>
          <w:color w:val="70AD47"/>
          <w:sz w:val="32"/>
          <w:szCs w:val="32"/>
        </w:rPr>
        <w:t xml:space="preserve">Měkký tvaroh </w:t>
      </w:r>
    </w:p>
    <w:p w:rsidR="00361BB9" w:rsidRPr="008E203F" w:rsidRDefault="00361BB9" w:rsidP="008E203F">
      <w:pPr>
        <w:pStyle w:val="ListParagraph"/>
        <w:numPr>
          <w:ilvl w:val="0"/>
          <w:numId w:val="20"/>
        </w:numPr>
        <w:rPr>
          <w:sz w:val="28"/>
          <w:szCs w:val="28"/>
        </w:rPr>
      </w:pPr>
      <w:r w:rsidRPr="008E203F">
        <w:rPr>
          <w:color w:val="FFD966"/>
          <w:sz w:val="28"/>
          <w:szCs w:val="28"/>
        </w:rPr>
        <w:t xml:space="preserve">Druhy v prodeji: </w:t>
      </w:r>
      <w:r w:rsidRPr="008E203F">
        <w:rPr>
          <w:sz w:val="28"/>
          <w:szCs w:val="28"/>
        </w:rPr>
        <w:t>tučn</w:t>
      </w:r>
      <w:r>
        <w:rPr>
          <w:sz w:val="28"/>
          <w:szCs w:val="28"/>
        </w:rPr>
        <w:t>ý</w:t>
      </w:r>
      <w:r w:rsidRPr="008E203F">
        <w:rPr>
          <w:sz w:val="28"/>
          <w:szCs w:val="28"/>
        </w:rPr>
        <w:t>, polotučn</w:t>
      </w:r>
      <w:r>
        <w:rPr>
          <w:sz w:val="28"/>
          <w:szCs w:val="28"/>
        </w:rPr>
        <w:t>ý</w:t>
      </w:r>
      <w:r w:rsidRPr="008E203F">
        <w:rPr>
          <w:sz w:val="28"/>
          <w:szCs w:val="28"/>
        </w:rPr>
        <w:t>, nízkotučn</w:t>
      </w:r>
      <w:r>
        <w:rPr>
          <w:sz w:val="28"/>
          <w:szCs w:val="28"/>
        </w:rPr>
        <w:t>ý</w:t>
      </w:r>
      <w:r w:rsidRPr="008E203F">
        <w:rPr>
          <w:sz w:val="28"/>
          <w:szCs w:val="28"/>
        </w:rPr>
        <w:t>, odtučněn</w:t>
      </w:r>
      <w:r>
        <w:rPr>
          <w:sz w:val="28"/>
          <w:szCs w:val="28"/>
        </w:rPr>
        <w:t xml:space="preserve">ý </w:t>
      </w: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Pr="008E203F" w:rsidRDefault="00361BB9" w:rsidP="008E203F">
      <w:pPr>
        <w:jc w:val="center"/>
        <w:rPr>
          <w:sz w:val="32"/>
          <w:szCs w:val="32"/>
        </w:rPr>
      </w:pPr>
      <w:r>
        <w:rPr>
          <w:sz w:val="32"/>
          <w:szCs w:val="32"/>
        </w:rPr>
        <w:t>Opaková</w:t>
      </w:r>
      <w:r w:rsidRPr="008E203F">
        <w:rPr>
          <w:sz w:val="32"/>
          <w:szCs w:val="32"/>
        </w:rPr>
        <w:t xml:space="preserve">ní </w:t>
      </w:r>
    </w:p>
    <w:p w:rsidR="00361BB9" w:rsidRPr="008E203F" w:rsidRDefault="00361BB9" w:rsidP="008E203F">
      <w:pPr>
        <w:jc w:val="center"/>
        <w:rPr>
          <w:sz w:val="32"/>
          <w:szCs w:val="32"/>
        </w:rPr>
      </w:pPr>
      <w:r w:rsidRPr="008E203F">
        <w:rPr>
          <w:sz w:val="32"/>
          <w:szCs w:val="32"/>
        </w:rPr>
        <w:t xml:space="preserve">Mléčné výrobky  </w:t>
      </w:r>
    </w:p>
    <w:p w:rsidR="00361BB9" w:rsidRDefault="00361BB9" w:rsidP="002D6F26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Co vše patří do tekutých kysaných výrobků?  </w:t>
      </w:r>
    </w:p>
    <w:p w:rsidR="00361BB9" w:rsidRDefault="00361BB9" w:rsidP="002D6F26">
      <w:pPr>
        <w:rPr>
          <w:sz w:val="28"/>
          <w:szCs w:val="28"/>
        </w:rPr>
      </w:pPr>
      <w:r w:rsidRPr="002D6F26">
        <w:rPr>
          <w:sz w:val="28"/>
          <w:szCs w:val="28"/>
        </w:rPr>
        <w:t>………………………………………………………………………………………………………………………</w:t>
      </w:r>
      <w:r>
        <w:rPr>
          <w:sz w:val="28"/>
          <w:szCs w:val="28"/>
        </w:rPr>
        <w:t xml:space="preserve"> </w:t>
      </w:r>
    </w:p>
    <w:p w:rsidR="00361BB9" w:rsidRDefault="00361BB9" w:rsidP="002D6F26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Druhy v prodeji jogurtu? </w:t>
      </w:r>
    </w:p>
    <w:p w:rsidR="00361BB9" w:rsidRDefault="00361BB9" w:rsidP="002D6F26">
      <w:pPr>
        <w:rPr>
          <w:sz w:val="28"/>
          <w:szCs w:val="28"/>
        </w:rPr>
      </w:pPr>
      <w:r w:rsidRPr="002D6F26"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61BB9" w:rsidRDefault="00361BB9" w:rsidP="00B12468">
      <w:pPr>
        <w:pStyle w:val="ListParagraph"/>
        <w:numPr>
          <w:ilvl w:val="0"/>
          <w:numId w:val="27"/>
        </w:numPr>
        <w:rPr>
          <w:sz w:val="28"/>
          <w:szCs w:val="28"/>
        </w:rPr>
      </w:pPr>
      <w:r>
        <w:rPr>
          <w:sz w:val="28"/>
          <w:szCs w:val="28"/>
        </w:rPr>
        <w:t xml:space="preserve">Rozděl tvaroh podle způsobu výroby. </w:t>
      </w:r>
    </w:p>
    <w:p w:rsidR="00361BB9" w:rsidRDefault="00361BB9" w:rsidP="00B1246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</w:t>
      </w:r>
    </w:p>
    <w:p w:rsidR="00361BB9" w:rsidRPr="00B12468" w:rsidRDefault="00361BB9" w:rsidP="00B12468">
      <w:pPr>
        <w:rPr>
          <w:sz w:val="28"/>
          <w:szCs w:val="28"/>
        </w:rPr>
      </w:pPr>
    </w:p>
    <w:p w:rsidR="00361BB9" w:rsidRPr="002D6F26" w:rsidRDefault="00361BB9" w:rsidP="002D6F26">
      <w:pPr>
        <w:ind w:left="360"/>
        <w:rPr>
          <w:sz w:val="28"/>
          <w:szCs w:val="28"/>
        </w:rPr>
      </w:pPr>
    </w:p>
    <w:p w:rsidR="00361BB9" w:rsidRPr="002D6F26" w:rsidRDefault="00361BB9" w:rsidP="002D6F26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B12468">
      <w:pPr>
        <w:rPr>
          <w:sz w:val="28"/>
          <w:szCs w:val="28"/>
        </w:rPr>
      </w:pPr>
    </w:p>
    <w:p w:rsidR="00361BB9" w:rsidRDefault="00361BB9" w:rsidP="00B12468">
      <w:pPr>
        <w:jc w:val="center"/>
        <w:rPr>
          <w:sz w:val="28"/>
          <w:szCs w:val="28"/>
        </w:rPr>
      </w:pPr>
      <w:r>
        <w:rPr>
          <w:sz w:val="28"/>
          <w:szCs w:val="28"/>
        </w:rPr>
        <w:t>Otázky navíc</w:t>
      </w:r>
    </w:p>
    <w:p w:rsidR="00361BB9" w:rsidRPr="002D6F26" w:rsidRDefault="00361BB9" w:rsidP="002D6F26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R</w:t>
      </w:r>
      <w:r w:rsidRPr="002D6F26">
        <w:rPr>
          <w:sz w:val="28"/>
          <w:szCs w:val="28"/>
        </w:rPr>
        <w:t>ozdělte ml</w:t>
      </w:r>
      <w:r>
        <w:rPr>
          <w:sz w:val="28"/>
          <w:szCs w:val="28"/>
        </w:rPr>
        <w:t>éčné výrobky a uveďte příklady.</w:t>
      </w:r>
    </w:p>
    <w:p w:rsidR="00361BB9" w:rsidRDefault="00361BB9" w:rsidP="002D6F26">
      <w:pPr>
        <w:pStyle w:val="ListParagraph"/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 xml:space="preserve">Jaké druhy mléka používáme pro výrobu mléčných výrobků?  </w:t>
      </w: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Pr="002D6F26" w:rsidRDefault="00361BB9" w:rsidP="002D6F26">
      <w:pPr>
        <w:jc w:val="center"/>
        <w:rPr>
          <w:sz w:val="32"/>
          <w:szCs w:val="32"/>
        </w:rPr>
      </w:pPr>
      <w:r>
        <w:rPr>
          <w:sz w:val="32"/>
          <w:szCs w:val="32"/>
        </w:rPr>
        <w:t>Otázky na</w:t>
      </w:r>
      <w:r w:rsidRPr="002D6F26">
        <w:rPr>
          <w:sz w:val="32"/>
          <w:szCs w:val="32"/>
        </w:rPr>
        <w:t>víc</w:t>
      </w:r>
      <w:r>
        <w:rPr>
          <w:sz w:val="32"/>
          <w:szCs w:val="32"/>
        </w:rPr>
        <w:t xml:space="preserve"> </w:t>
      </w:r>
      <w:r w:rsidRPr="002D6F26">
        <w:rPr>
          <w:sz w:val="32"/>
          <w:szCs w:val="32"/>
        </w:rPr>
        <w:t>-</w:t>
      </w:r>
      <w:r>
        <w:rPr>
          <w:sz w:val="32"/>
          <w:szCs w:val="32"/>
        </w:rPr>
        <w:t xml:space="preserve"> </w:t>
      </w:r>
      <w:r w:rsidRPr="002D6F26">
        <w:rPr>
          <w:sz w:val="32"/>
          <w:szCs w:val="32"/>
        </w:rPr>
        <w:t xml:space="preserve">Odpovědi </w:t>
      </w:r>
    </w:p>
    <w:p w:rsidR="00361BB9" w:rsidRDefault="00361BB9" w:rsidP="002D6F26">
      <w:pPr>
        <w:pStyle w:val="ListParagraph"/>
        <w:numPr>
          <w:ilvl w:val="0"/>
          <w:numId w:val="29"/>
        </w:numPr>
        <w:rPr>
          <w:color w:val="FF0066"/>
          <w:sz w:val="28"/>
          <w:szCs w:val="28"/>
          <w:u w:val="single"/>
        </w:rPr>
      </w:pPr>
      <w:r w:rsidRPr="002D6F26">
        <w:rPr>
          <w:color w:val="FF0066"/>
          <w:sz w:val="28"/>
          <w:szCs w:val="28"/>
          <w:u w:val="single"/>
        </w:rPr>
        <w:t>Rozdělte m</w:t>
      </w:r>
      <w:r>
        <w:rPr>
          <w:color w:val="FF0066"/>
          <w:sz w:val="28"/>
          <w:szCs w:val="28"/>
          <w:u w:val="single"/>
        </w:rPr>
        <w:t>léčné výrobky a uveďte příklady</w:t>
      </w:r>
      <w:r w:rsidRPr="002D6F26">
        <w:rPr>
          <w:color w:val="FF0066"/>
          <w:sz w:val="28"/>
          <w:szCs w:val="28"/>
          <w:u w:val="single"/>
        </w:rPr>
        <w:t xml:space="preserve"> </w:t>
      </w:r>
    </w:p>
    <w:p w:rsidR="00361BB9" w:rsidRPr="002D6F26" w:rsidRDefault="00361BB9" w:rsidP="002D6F2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sýry, másla, sušení, mražení, zahušťování </w:t>
      </w:r>
    </w:p>
    <w:p w:rsidR="00361BB9" w:rsidRDefault="00361BB9" w:rsidP="002D6F26">
      <w:pPr>
        <w:pStyle w:val="ListParagraph"/>
        <w:numPr>
          <w:ilvl w:val="0"/>
          <w:numId w:val="29"/>
        </w:numPr>
        <w:rPr>
          <w:color w:val="FF0066"/>
          <w:sz w:val="28"/>
          <w:szCs w:val="28"/>
          <w:u w:val="single"/>
        </w:rPr>
      </w:pPr>
      <w:r>
        <w:rPr>
          <w:color w:val="FF0066"/>
          <w:sz w:val="28"/>
          <w:szCs w:val="28"/>
          <w:u w:val="single"/>
        </w:rPr>
        <w:t>Jaké druhy mlé</w:t>
      </w:r>
      <w:r w:rsidRPr="002D6F26">
        <w:rPr>
          <w:color w:val="FF0066"/>
          <w:sz w:val="28"/>
          <w:szCs w:val="28"/>
          <w:u w:val="single"/>
        </w:rPr>
        <w:t>ka použí</w:t>
      </w:r>
      <w:r>
        <w:rPr>
          <w:color w:val="FF0066"/>
          <w:sz w:val="28"/>
          <w:szCs w:val="28"/>
          <w:u w:val="single"/>
        </w:rPr>
        <w:t>váme pro výrobu mléčných výrobků</w:t>
      </w:r>
      <w:r w:rsidRPr="002D6F26">
        <w:rPr>
          <w:color w:val="FF0066"/>
          <w:sz w:val="28"/>
          <w:szCs w:val="28"/>
          <w:u w:val="single"/>
        </w:rPr>
        <w:t xml:space="preserve">?  </w:t>
      </w:r>
      <w:r>
        <w:rPr>
          <w:color w:val="FF0066"/>
          <w:sz w:val="28"/>
          <w:szCs w:val="28"/>
          <w:u w:val="single"/>
        </w:rPr>
        <w:t xml:space="preserve"> </w:t>
      </w:r>
    </w:p>
    <w:p w:rsidR="00361BB9" w:rsidRPr="002D6F26" w:rsidRDefault="00361BB9" w:rsidP="002D6F26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kravské, ovčí, kozí </w:t>
      </w:r>
    </w:p>
    <w:p w:rsidR="00361BB9" w:rsidRDefault="00361BB9" w:rsidP="002D6F26">
      <w:pPr>
        <w:rPr>
          <w:sz w:val="28"/>
          <w:szCs w:val="28"/>
        </w:rPr>
      </w:pPr>
    </w:p>
    <w:p w:rsidR="00361BB9" w:rsidRDefault="00361BB9" w:rsidP="002D6F26">
      <w:pPr>
        <w:rPr>
          <w:sz w:val="28"/>
          <w:szCs w:val="28"/>
        </w:rPr>
      </w:pPr>
    </w:p>
    <w:p w:rsidR="00361BB9" w:rsidRPr="002D6F26" w:rsidRDefault="00361BB9" w:rsidP="002D6F26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Default="00361BB9" w:rsidP="008A6849">
      <w:pPr>
        <w:rPr>
          <w:sz w:val="28"/>
          <w:szCs w:val="28"/>
        </w:rPr>
      </w:pPr>
    </w:p>
    <w:p w:rsidR="00361BB9" w:rsidRPr="00884827" w:rsidRDefault="00361BB9" w:rsidP="00884827">
      <w:pPr>
        <w:rPr>
          <w:sz w:val="28"/>
          <w:szCs w:val="28"/>
        </w:rPr>
      </w:pPr>
    </w:p>
    <w:sectPr w:rsidR="00361BB9" w:rsidRPr="00884827" w:rsidSect="00A360A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BB9" w:rsidRDefault="00361BB9" w:rsidP="00EE0AE2">
      <w:pPr>
        <w:spacing w:after="0" w:line="240" w:lineRule="auto"/>
      </w:pPr>
      <w:r>
        <w:separator/>
      </w:r>
    </w:p>
  </w:endnote>
  <w:endnote w:type="continuationSeparator" w:id="0">
    <w:p w:rsidR="00361BB9" w:rsidRDefault="00361BB9" w:rsidP="00EE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BB9" w:rsidRDefault="00361BB9" w:rsidP="00EE0AE2">
      <w:pPr>
        <w:spacing w:after="0" w:line="240" w:lineRule="auto"/>
      </w:pPr>
      <w:r>
        <w:separator/>
      </w:r>
    </w:p>
  </w:footnote>
  <w:footnote w:type="continuationSeparator" w:id="0">
    <w:p w:rsidR="00361BB9" w:rsidRDefault="00361BB9" w:rsidP="00EE0A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BB9" w:rsidRDefault="00361BB9">
    <w:pPr>
      <w:pStyle w:val="Header"/>
    </w:pPr>
    <w:r>
      <w:t xml:space="preserve">6.Mléčné výrobky </w:t>
    </w:r>
  </w:p>
  <w:p w:rsidR="00361BB9" w:rsidRDefault="00361BB9">
    <w:pPr>
      <w:pStyle w:val="Header"/>
    </w:pPr>
    <w:r>
      <w:t xml:space="preserve">Zbožíznalství </w:t>
    </w:r>
  </w:p>
  <w:p w:rsidR="00361BB9" w:rsidRDefault="00361BB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72CB5"/>
    <w:multiLevelType w:val="hybridMultilevel"/>
    <w:tmpl w:val="B938198A"/>
    <w:lvl w:ilvl="0" w:tplc="C4F6B170">
      <w:start w:val="1"/>
      <w:numFmt w:val="bullet"/>
      <w:lvlText w:val=""/>
      <w:lvlJc w:val="left"/>
      <w:pPr>
        <w:ind w:left="180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EC24C5E"/>
    <w:multiLevelType w:val="hybridMultilevel"/>
    <w:tmpl w:val="9538FF1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52C7E"/>
    <w:multiLevelType w:val="hybridMultilevel"/>
    <w:tmpl w:val="28ACCC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F81831"/>
    <w:multiLevelType w:val="hybridMultilevel"/>
    <w:tmpl w:val="D29C22D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631DF6"/>
    <w:multiLevelType w:val="hybridMultilevel"/>
    <w:tmpl w:val="43DA794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B811C5D"/>
    <w:multiLevelType w:val="hybridMultilevel"/>
    <w:tmpl w:val="801899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032002"/>
    <w:multiLevelType w:val="hybridMultilevel"/>
    <w:tmpl w:val="3A5AED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2C6B57"/>
    <w:multiLevelType w:val="hybridMultilevel"/>
    <w:tmpl w:val="41CEF600"/>
    <w:lvl w:ilvl="0" w:tplc="4BAC9298">
      <w:start w:val="6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>
    <w:nsid w:val="2F367626"/>
    <w:multiLevelType w:val="hybridMultilevel"/>
    <w:tmpl w:val="C95422DE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">
    <w:nsid w:val="341B394A"/>
    <w:multiLevelType w:val="hybridMultilevel"/>
    <w:tmpl w:val="1A14E80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54B460C"/>
    <w:multiLevelType w:val="hybridMultilevel"/>
    <w:tmpl w:val="DD6885D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B63A82"/>
    <w:multiLevelType w:val="hybridMultilevel"/>
    <w:tmpl w:val="8A08BBC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974CF1"/>
    <w:multiLevelType w:val="hybridMultilevel"/>
    <w:tmpl w:val="5F7EFC12"/>
    <w:lvl w:ilvl="0" w:tplc="3260E40C">
      <w:start w:val="6"/>
      <w:numFmt w:val="bullet"/>
      <w:lvlText w:val="-"/>
      <w:lvlJc w:val="left"/>
      <w:pPr>
        <w:ind w:left="3624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6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384" w:hanging="360"/>
      </w:pPr>
      <w:rPr>
        <w:rFonts w:ascii="Wingdings" w:hAnsi="Wingdings" w:hint="default"/>
      </w:rPr>
    </w:lvl>
  </w:abstractNum>
  <w:abstractNum w:abstractNumId="13">
    <w:nsid w:val="3B9A3A37"/>
    <w:multiLevelType w:val="hybridMultilevel"/>
    <w:tmpl w:val="2DFEDC5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14A798B"/>
    <w:multiLevelType w:val="hybridMultilevel"/>
    <w:tmpl w:val="58D680D8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456332E3"/>
    <w:multiLevelType w:val="hybridMultilevel"/>
    <w:tmpl w:val="DA84A90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CE648C2"/>
    <w:multiLevelType w:val="hybridMultilevel"/>
    <w:tmpl w:val="DBEA6408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4F066263"/>
    <w:multiLevelType w:val="hybridMultilevel"/>
    <w:tmpl w:val="049C4676"/>
    <w:lvl w:ilvl="0" w:tplc="C4F6B170">
      <w:start w:val="1"/>
      <w:numFmt w:val="bullet"/>
      <w:lvlText w:val="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3BD4996"/>
    <w:multiLevelType w:val="hybridMultilevel"/>
    <w:tmpl w:val="9D0A115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7F21B58"/>
    <w:multiLevelType w:val="hybridMultilevel"/>
    <w:tmpl w:val="57E2E7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8032CF5"/>
    <w:multiLevelType w:val="hybridMultilevel"/>
    <w:tmpl w:val="02F6DD78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1">
    <w:nsid w:val="5D9B51BF"/>
    <w:multiLevelType w:val="hybridMultilevel"/>
    <w:tmpl w:val="BC6AB59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0D350F3"/>
    <w:multiLevelType w:val="hybridMultilevel"/>
    <w:tmpl w:val="E7F2EDD2"/>
    <w:lvl w:ilvl="0" w:tplc="9A7AD69E">
      <w:start w:val="6"/>
      <w:numFmt w:val="bullet"/>
      <w:lvlText w:val="-"/>
      <w:lvlJc w:val="left"/>
      <w:pPr>
        <w:ind w:left="390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23">
    <w:nsid w:val="62483B79"/>
    <w:multiLevelType w:val="hybridMultilevel"/>
    <w:tmpl w:val="AB78A386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4">
    <w:nsid w:val="665A5E8D"/>
    <w:multiLevelType w:val="hybridMultilevel"/>
    <w:tmpl w:val="14DC8F5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AA2146D"/>
    <w:multiLevelType w:val="hybridMultilevel"/>
    <w:tmpl w:val="57E2E7C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DE77F1F"/>
    <w:multiLevelType w:val="hybridMultilevel"/>
    <w:tmpl w:val="2AA0B22E"/>
    <w:lvl w:ilvl="0" w:tplc="C4F6B170">
      <w:start w:val="1"/>
      <w:numFmt w:val="bullet"/>
      <w:lvlText w:val="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72782BFC"/>
    <w:multiLevelType w:val="hybridMultilevel"/>
    <w:tmpl w:val="314EFE72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7FF6635C"/>
    <w:multiLevelType w:val="hybridMultilevel"/>
    <w:tmpl w:val="26666614"/>
    <w:lvl w:ilvl="0" w:tplc="040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8"/>
  </w:num>
  <w:num w:numId="4">
    <w:abstractNumId w:val="28"/>
  </w:num>
  <w:num w:numId="5">
    <w:abstractNumId w:val="16"/>
  </w:num>
  <w:num w:numId="6">
    <w:abstractNumId w:val="20"/>
  </w:num>
  <w:num w:numId="7">
    <w:abstractNumId w:val="23"/>
  </w:num>
  <w:num w:numId="8">
    <w:abstractNumId w:val="27"/>
  </w:num>
  <w:num w:numId="9">
    <w:abstractNumId w:val="5"/>
  </w:num>
  <w:num w:numId="10">
    <w:abstractNumId w:val="15"/>
  </w:num>
  <w:num w:numId="11">
    <w:abstractNumId w:val="24"/>
  </w:num>
  <w:num w:numId="12">
    <w:abstractNumId w:val="2"/>
  </w:num>
  <w:num w:numId="13">
    <w:abstractNumId w:val="13"/>
  </w:num>
  <w:num w:numId="14">
    <w:abstractNumId w:val="18"/>
  </w:num>
  <w:num w:numId="15">
    <w:abstractNumId w:val="9"/>
  </w:num>
  <w:num w:numId="16">
    <w:abstractNumId w:val="10"/>
  </w:num>
  <w:num w:numId="17">
    <w:abstractNumId w:val="11"/>
  </w:num>
  <w:num w:numId="18">
    <w:abstractNumId w:val="4"/>
  </w:num>
  <w:num w:numId="19">
    <w:abstractNumId w:val="21"/>
  </w:num>
  <w:num w:numId="20">
    <w:abstractNumId w:val="17"/>
  </w:num>
  <w:num w:numId="21">
    <w:abstractNumId w:val="0"/>
  </w:num>
  <w:num w:numId="22">
    <w:abstractNumId w:val="26"/>
  </w:num>
  <w:num w:numId="23">
    <w:abstractNumId w:val="22"/>
  </w:num>
  <w:num w:numId="24">
    <w:abstractNumId w:val="7"/>
  </w:num>
  <w:num w:numId="25">
    <w:abstractNumId w:val="12"/>
  </w:num>
  <w:num w:numId="26">
    <w:abstractNumId w:val="6"/>
  </w:num>
  <w:num w:numId="27">
    <w:abstractNumId w:val="3"/>
  </w:num>
  <w:num w:numId="28">
    <w:abstractNumId w:val="19"/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827"/>
    <w:rsid w:val="000D61FE"/>
    <w:rsid w:val="00112D1D"/>
    <w:rsid w:val="00202FD7"/>
    <w:rsid w:val="002D12AD"/>
    <w:rsid w:val="002D6F26"/>
    <w:rsid w:val="00361BB9"/>
    <w:rsid w:val="004628CD"/>
    <w:rsid w:val="00462E29"/>
    <w:rsid w:val="006F0972"/>
    <w:rsid w:val="007138CB"/>
    <w:rsid w:val="007F09DC"/>
    <w:rsid w:val="00884827"/>
    <w:rsid w:val="008A6849"/>
    <w:rsid w:val="008E203F"/>
    <w:rsid w:val="008E3006"/>
    <w:rsid w:val="008F147F"/>
    <w:rsid w:val="008F5CC8"/>
    <w:rsid w:val="009013B2"/>
    <w:rsid w:val="0097038C"/>
    <w:rsid w:val="009B29D7"/>
    <w:rsid w:val="00A360A3"/>
    <w:rsid w:val="00A422AA"/>
    <w:rsid w:val="00A7751C"/>
    <w:rsid w:val="00B12468"/>
    <w:rsid w:val="00BC7C09"/>
    <w:rsid w:val="00EE0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60A3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48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E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E0AE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E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0AE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12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24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08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7</Pages>
  <Words>278</Words>
  <Characters>1644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Mléčné výrobky</dc:title>
  <dc:subject/>
  <dc:creator>katykaterinka01@outlook.cz</dc:creator>
  <cp:keywords/>
  <dc:description/>
  <cp:lastModifiedBy>alena - tucimova</cp:lastModifiedBy>
  <cp:revision>2</cp:revision>
  <cp:lastPrinted>2020-06-10T15:25:00Z</cp:lastPrinted>
  <dcterms:created xsi:type="dcterms:W3CDTF">2020-06-11T12:19:00Z</dcterms:created>
  <dcterms:modified xsi:type="dcterms:W3CDTF">2020-06-11T12:19:00Z</dcterms:modified>
</cp:coreProperties>
</file>