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B8" w:rsidRDefault="000427B8" w:rsidP="004D32F4">
      <w:pPr>
        <w:pStyle w:val="Title"/>
      </w:pPr>
    </w:p>
    <w:p w:rsidR="000427B8" w:rsidRPr="00E33D5A" w:rsidRDefault="000427B8" w:rsidP="004D32F4">
      <w:pPr>
        <w:jc w:val="center"/>
      </w:pPr>
    </w:p>
    <w:p w:rsidR="000427B8" w:rsidRDefault="000427B8" w:rsidP="004D32F4">
      <w:pPr>
        <w:jc w:val="center"/>
      </w:pPr>
    </w:p>
    <w:p w:rsidR="000427B8" w:rsidRDefault="000427B8" w:rsidP="004D32F4">
      <w:pPr>
        <w:jc w:val="center"/>
      </w:pPr>
    </w:p>
    <w:p w:rsidR="000427B8" w:rsidRDefault="000427B8" w:rsidP="004D32F4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0427B8" w:rsidRDefault="000427B8" w:rsidP="004D32F4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VY_22_INOVACE_01-43</w:t>
      </w:r>
    </w:p>
    <w:p w:rsidR="000427B8" w:rsidRDefault="000427B8" w:rsidP="004D32F4">
      <w:pPr>
        <w:jc w:val="center"/>
        <w:rPr>
          <w:rFonts w:ascii="Calibri" w:hAnsi="Calibri" w:cs="Calibri"/>
          <w:sz w:val="56"/>
          <w:szCs w:val="56"/>
        </w:rPr>
      </w:pPr>
      <w:r w:rsidRPr="00D93BE4">
        <w:rPr>
          <w:rFonts w:ascii="Calibri" w:hAnsi="Calibri" w:cs="Calibri"/>
          <w:b/>
          <w:bCs/>
          <w:sz w:val="56"/>
          <w:szCs w:val="56"/>
        </w:rPr>
        <w:t>At the party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0427B8" w:rsidRPr="001B40C2" w:rsidRDefault="000427B8" w:rsidP="001B40C2">
      <w:pPr>
        <w:rPr>
          <w:rFonts w:ascii="Calibri" w:hAnsi="Calibri" w:cs="Calibri"/>
          <w:sz w:val="56"/>
          <w:szCs w:val="56"/>
        </w:rPr>
      </w:pPr>
    </w:p>
    <w:p w:rsidR="000427B8" w:rsidRPr="001B40C2" w:rsidRDefault="000427B8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0427B8" w:rsidRPr="00B30F4E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0427B8" w:rsidRPr="00B30F4E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0427B8" w:rsidRPr="00B30F4E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0427B8" w:rsidRPr="00B30F4E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face, my body and my clothes   </w:t>
            </w:r>
          </w:p>
        </w:tc>
      </w:tr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0427B8" w:rsidRPr="00B30F4E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At the party -    Halloween         Chapter   10</w:t>
            </w:r>
          </w:p>
        </w:tc>
      </w:tr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0427B8" w:rsidRPr="00B30F4E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0427B8" w:rsidRPr="00B30F4E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0427B8">
        <w:trPr>
          <w:jc w:val="center"/>
        </w:trPr>
        <w:tc>
          <w:tcPr>
            <w:tcW w:w="2376" w:type="dxa"/>
          </w:tcPr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0427B8" w:rsidRPr="00B30F4E" w:rsidRDefault="000427B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0427B8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0427B8" w:rsidRPr="00646B85" w:rsidRDefault="000427B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Pojmenuj části těla a vzhled kamaráda    (his has, she has)</w:t>
            </w:r>
          </w:p>
        </w:tc>
      </w:tr>
      <w:bookmarkEnd w:id="0"/>
    </w:tbl>
    <w:p w:rsidR="000427B8" w:rsidRPr="001B40C2" w:rsidRDefault="000427B8" w:rsidP="001B40C2">
      <w:pPr>
        <w:rPr>
          <w:rFonts w:ascii="Calibri" w:hAnsi="Calibri" w:cs="Calibri"/>
          <w:sz w:val="56"/>
          <w:szCs w:val="56"/>
        </w:rPr>
      </w:pPr>
    </w:p>
    <w:p w:rsidR="000427B8" w:rsidRPr="001B40C2" w:rsidRDefault="000427B8" w:rsidP="001B40C2">
      <w:pPr>
        <w:rPr>
          <w:rFonts w:ascii="Calibri" w:hAnsi="Calibri" w:cs="Calibri"/>
          <w:sz w:val="56"/>
          <w:szCs w:val="56"/>
        </w:rPr>
      </w:pPr>
    </w:p>
    <w:p w:rsidR="000427B8" w:rsidRPr="001B40C2" w:rsidRDefault="000427B8" w:rsidP="001B40C2">
      <w:pPr>
        <w:rPr>
          <w:rFonts w:ascii="Calibri" w:hAnsi="Calibri" w:cs="Calibri"/>
          <w:sz w:val="56"/>
          <w:szCs w:val="56"/>
        </w:rPr>
      </w:pPr>
    </w:p>
    <w:p w:rsidR="000427B8" w:rsidRDefault="000427B8" w:rsidP="001B40C2">
      <w:pPr>
        <w:rPr>
          <w:rFonts w:ascii="Calibri" w:hAnsi="Calibri" w:cs="Calibri"/>
          <w:sz w:val="56"/>
          <w:szCs w:val="56"/>
        </w:rPr>
      </w:pPr>
    </w:p>
    <w:p w:rsidR="000427B8" w:rsidRDefault="000427B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0427B8" w:rsidRDefault="000427B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427B8" w:rsidRDefault="000427B8" w:rsidP="0079371A">
      <w:pPr>
        <w:pStyle w:val="Standard"/>
        <w:rPr>
          <w:rFonts w:ascii="Calibri" w:hAnsi="Calibri" w:cs="Calibri"/>
          <w:b/>
          <w:bCs/>
          <w:sz w:val="52"/>
          <w:szCs w:val="52"/>
        </w:rPr>
      </w:pPr>
      <w:r w:rsidRPr="00050323">
        <w:rPr>
          <w:sz w:val="32"/>
          <w:szCs w:val="32"/>
        </w:rPr>
        <w:t xml:space="preserve">   </w:t>
      </w:r>
      <w:r w:rsidRPr="00050323">
        <w:rPr>
          <w:rFonts w:ascii="Calibri" w:hAnsi="Calibri" w:cs="Calibri"/>
          <w:b/>
          <w:bCs/>
          <w:sz w:val="52"/>
          <w:szCs w:val="52"/>
        </w:rPr>
        <w:t xml:space="preserve">  </w:t>
      </w:r>
    </w:p>
    <w:p w:rsidR="000427B8" w:rsidRDefault="000427B8" w:rsidP="0079371A">
      <w:pPr>
        <w:pStyle w:val="Standard"/>
        <w:rPr>
          <w:rFonts w:ascii="Calibri" w:hAnsi="Calibri" w:cs="Calibri"/>
          <w:b/>
          <w:bCs/>
          <w:sz w:val="52"/>
          <w:szCs w:val="52"/>
        </w:rPr>
      </w:pPr>
    </w:p>
    <w:p w:rsidR="000427B8" w:rsidRDefault="000427B8" w:rsidP="00ED3930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 xml:space="preserve">At the party </w:t>
      </w:r>
    </w:p>
    <w:p w:rsidR="000427B8" w:rsidRDefault="000427B8" w:rsidP="00ED3930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10</w:t>
      </w:r>
    </w:p>
    <w:p w:rsidR="000427B8" w:rsidRDefault="000427B8" w:rsidP="00ED3930">
      <w:pPr>
        <w:rPr>
          <w:rFonts w:ascii="Calibri" w:hAnsi="Calibri" w:cs="Calibri"/>
          <w:sz w:val="52"/>
          <w:szCs w:val="52"/>
        </w:rPr>
      </w:pPr>
    </w:p>
    <w:p w:rsidR="000427B8" w:rsidRDefault="000427B8" w:rsidP="00ED3930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0427B8" w:rsidRDefault="000427B8" w:rsidP="00ED3930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0427B8" w:rsidRDefault="000427B8" w:rsidP="00ED3930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0427B8" w:rsidRDefault="000427B8" w:rsidP="00ED3930">
      <w:pPr>
        <w:jc w:val="both"/>
        <w:rPr>
          <w:rFonts w:ascii="Calibri" w:hAnsi="Calibri" w:cs="Calibri"/>
          <w:sz w:val="32"/>
          <w:szCs w:val="32"/>
        </w:rPr>
      </w:pPr>
    </w:p>
    <w:p w:rsidR="000427B8" w:rsidRDefault="000427B8" w:rsidP="00ED3930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0427B8" w:rsidRDefault="000427B8" w:rsidP="00ED3930">
      <w:pPr>
        <w:rPr>
          <w:rFonts w:ascii="Calibri" w:hAnsi="Calibri" w:cs="Calibri"/>
          <w:sz w:val="32"/>
          <w:szCs w:val="32"/>
        </w:rPr>
      </w:pPr>
    </w:p>
    <w:p w:rsidR="000427B8" w:rsidRDefault="000427B8" w:rsidP="00ED3930">
      <w:pPr>
        <w:numPr>
          <w:ilvl w:val="0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0427B8" w:rsidRDefault="000427B8" w:rsidP="00ED3930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0427B8" w:rsidRDefault="000427B8" w:rsidP="00ED3930">
      <w:pPr>
        <w:numPr>
          <w:ilvl w:val="0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0427B8" w:rsidRDefault="000427B8" w:rsidP="00ED3930">
      <w:pPr>
        <w:widowControl/>
        <w:numPr>
          <w:ilvl w:val="0"/>
          <w:numId w:val="3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0427B8" w:rsidRDefault="000427B8" w:rsidP="00ED3930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0427B8" w:rsidRDefault="000427B8" w:rsidP="00ED3930">
      <w:pPr>
        <w:widowControl/>
        <w:numPr>
          <w:ilvl w:val="0"/>
          <w:numId w:val="3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0427B8" w:rsidRDefault="000427B8" w:rsidP="00ED3930">
      <w:pPr>
        <w:widowControl/>
        <w:numPr>
          <w:ilvl w:val="0"/>
          <w:numId w:val="3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0427B8" w:rsidRDefault="000427B8" w:rsidP="00ED3930">
      <w:pPr>
        <w:jc w:val="both"/>
        <w:rPr>
          <w:rFonts w:ascii="Calibri" w:hAnsi="Calibri" w:cs="Calibri"/>
          <w:sz w:val="32"/>
          <w:szCs w:val="32"/>
        </w:rPr>
      </w:pPr>
    </w:p>
    <w:p w:rsidR="000427B8" w:rsidRDefault="000427B8" w:rsidP="00ED3930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0427B8" w:rsidRDefault="000427B8" w:rsidP="00ED3930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0427B8" w:rsidRDefault="000427B8" w:rsidP="00ED3930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0427B8" w:rsidRDefault="000427B8" w:rsidP="00ED3930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0427B8" w:rsidRDefault="000427B8" w:rsidP="00ED3930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0427B8" w:rsidRDefault="000427B8" w:rsidP="00ED3930">
      <w:pPr>
        <w:numPr>
          <w:ilvl w:val="1"/>
          <w:numId w:val="3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0427B8" w:rsidRDefault="000427B8" w:rsidP="00ED3930">
      <w:pPr>
        <w:rPr>
          <w:rFonts w:ascii="Calibri" w:hAnsi="Calibri" w:cs="Calibri"/>
          <w:sz w:val="32"/>
          <w:szCs w:val="32"/>
        </w:rPr>
      </w:pPr>
    </w:p>
    <w:p w:rsidR="000427B8" w:rsidRDefault="000427B8" w:rsidP="00ED3930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0427B8" w:rsidRDefault="000427B8" w:rsidP="00ED3930">
      <w:pPr>
        <w:rPr>
          <w:rFonts w:ascii="Calibri" w:hAnsi="Calibri" w:cs="Calibri"/>
          <w:b/>
          <w:bCs/>
          <w:sz w:val="32"/>
          <w:szCs w:val="32"/>
        </w:rPr>
      </w:pPr>
    </w:p>
    <w:p w:rsidR="000427B8" w:rsidRDefault="000427B8" w:rsidP="00ED3930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0427B8" w:rsidRDefault="000427B8" w:rsidP="00ED3930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0427B8" w:rsidRDefault="000427B8" w:rsidP="00ED3930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0427B8" w:rsidRDefault="000427B8" w:rsidP="00ED3930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0427B8" w:rsidRDefault="000427B8" w:rsidP="00ED3930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0427B8" w:rsidRPr="00ED3930" w:rsidRDefault="000427B8" w:rsidP="00ED3930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ED3930">
        <w:rPr>
          <w:sz w:val="32"/>
          <w:szCs w:val="32"/>
          <w:lang w:val="en-US"/>
        </w:rPr>
        <w:t>Vlastní tvorba</w:t>
      </w:r>
    </w:p>
    <w:p w:rsidR="000427B8" w:rsidRDefault="000427B8" w:rsidP="0079371A">
      <w:pPr>
        <w:pStyle w:val="Standard"/>
        <w:rPr>
          <w:b/>
          <w:bCs/>
          <w:sz w:val="48"/>
          <w:szCs w:val="48"/>
        </w:rPr>
      </w:pPr>
    </w:p>
    <w:p w:rsidR="000427B8" w:rsidRDefault="000427B8" w:rsidP="00ED3930">
      <w:pPr>
        <w:pStyle w:val="Standard"/>
        <w:jc w:val="center"/>
        <w:rPr>
          <w:b/>
          <w:bCs/>
          <w:sz w:val="40"/>
          <w:szCs w:val="40"/>
        </w:rPr>
      </w:pPr>
      <w:r w:rsidRPr="0079371A">
        <w:rPr>
          <w:b/>
          <w:bCs/>
          <w:sz w:val="48"/>
          <w:szCs w:val="48"/>
        </w:rPr>
        <w:t>At the party</w:t>
      </w:r>
      <w:r>
        <w:rPr>
          <w:sz w:val="40"/>
          <w:szCs w:val="40"/>
        </w:rPr>
        <w:t xml:space="preserve">               Chapter  10</w:t>
      </w:r>
    </w:p>
    <w:p w:rsidR="000427B8" w:rsidRDefault="000427B8" w:rsidP="00ED3930">
      <w:pPr>
        <w:pStyle w:val="Standard"/>
        <w:jc w:val="center"/>
        <w:rPr>
          <w:b/>
          <w:bCs/>
          <w:sz w:val="40"/>
          <w:szCs w:val="40"/>
        </w:rPr>
      </w:pPr>
    </w:p>
    <w:p w:rsidR="000427B8" w:rsidRDefault="000427B8" w:rsidP="0079371A">
      <w:pPr>
        <w:pStyle w:val="Standard"/>
        <w:rPr>
          <w:b/>
          <w:bCs/>
          <w:sz w:val="40"/>
          <w:szCs w:val="40"/>
        </w:rPr>
      </w:pPr>
    </w:p>
    <w:p w:rsidR="000427B8" w:rsidRDefault="000427B8" w:rsidP="001500B6">
      <w:pPr>
        <w:pStyle w:val="Standard"/>
        <w:tabs>
          <w:tab w:val="left" w:pos="2694"/>
          <w:tab w:val="left" w:pos="7088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1.</w:t>
      </w:r>
      <w:r>
        <w:rPr>
          <w:b/>
          <w:bCs/>
          <w:sz w:val="40"/>
          <w:szCs w:val="40"/>
        </w:rPr>
        <w:tab/>
        <w:t>2.</w:t>
      </w:r>
      <w:r>
        <w:rPr>
          <w:b/>
          <w:bCs/>
          <w:sz w:val="40"/>
          <w:szCs w:val="40"/>
        </w:rPr>
        <w:tab/>
        <w:t>3.</w:t>
      </w:r>
    </w:p>
    <w:p w:rsidR="000427B8" w:rsidRDefault="000427B8" w:rsidP="00ED3930">
      <w:pPr>
        <w:pStyle w:val="Standard"/>
        <w:tabs>
          <w:tab w:val="left" w:pos="2694"/>
          <w:tab w:val="left" w:pos="7088"/>
        </w:tabs>
        <w:rPr>
          <w:sz w:val="40"/>
          <w:szCs w:val="40"/>
        </w:rPr>
      </w:pPr>
      <w:r>
        <w:rPr>
          <w:sz w:val="40"/>
          <w:szCs w:val="40"/>
        </w:rPr>
        <w:t>Come here!</w:t>
      </w:r>
      <w:r>
        <w:rPr>
          <w:sz w:val="40"/>
          <w:szCs w:val="40"/>
        </w:rPr>
        <w:tab/>
        <w:t>What's your name?</w:t>
      </w:r>
      <w:r>
        <w:rPr>
          <w:sz w:val="40"/>
          <w:szCs w:val="40"/>
        </w:rPr>
        <w:tab/>
        <w:t>monster</w:t>
      </w:r>
    </w:p>
    <w:p w:rsidR="000427B8" w:rsidRDefault="000427B8" w:rsidP="00ED3930">
      <w:pPr>
        <w:pStyle w:val="Standard"/>
        <w:tabs>
          <w:tab w:val="left" w:pos="2694"/>
          <w:tab w:val="left" w:pos="7088"/>
        </w:tabs>
        <w:rPr>
          <w:sz w:val="40"/>
          <w:szCs w:val="40"/>
        </w:rPr>
      </w:pPr>
      <w:r>
        <w:rPr>
          <w:sz w:val="40"/>
          <w:szCs w:val="40"/>
        </w:rPr>
        <w:t>Sit down!</w:t>
      </w:r>
      <w:r>
        <w:rPr>
          <w:sz w:val="40"/>
          <w:szCs w:val="40"/>
        </w:rPr>
        <w:tab/>
        <w:t>Where are you from?</w:t>
      </w:r>
      <w:r>
        <w:rPr>
          <w:sz w:val="40"/>
          <w:szCs w:val="40"/>
        </w:rPr>
        <w:tab/>
        <w:t>witch</w:t>
      </w:r>
    </w:p>
    <w:p w:rsidR="000427B8" w:rsidRDefault="000427B8" w:rsidP="00ED3930">
      <w:pPr>
        <w:pStyle w:val="Standard"/>
        <w:tabs>
          <w:tab w:val="left" w:pos="2694"/>
          <w:tab w:val="left" w:pos="7088"/>
        </w:tabs>
        <w:rPr>
          <w:sz w:val="40"/>
          <w:szCs w:val="40"/>
        </w:rPr>
      </w:pPr>
      <w:r>
        <w:rPr>
          <w:sz w:val="40"/>
          <w:szCs w:val="40"/>
        </w:rPr>
        <w:t>Stand up!</w:t>
      </w:r>
      <w:r>
        <w:rPr>
          <w:sz w:val="40"/>
          <w:szCs w:val="40"/>
        </w:rPr>
        <w:tab/>
        <w:t>What's his name?</w:t>
      </w:r>
      <w:r>
        <w:rPr>
          <w:sz w:val="40"/>
          <w:szCs w:val="40"/>
        </w:rPr>
        <w:tab/>
        <w:t xml:space="preserve">children </w:t>
      </w:r>
    </w:p>
    <w:p w:rsidR="000427B8" w:rsidRDefault="000427B8" w:rsidP="00ED3930">
      <w:pPr>
        <w:pStyle w:val="Standard"/>
        <w:tabs>
          <w:tab w:val="left" w:pos="2694"/>
          <w:tab w:val="left" w:pos="7088"/>
        </w:tabs>
        <w:rPr>
          <w:sz w:val="40"/>
          <w:szCs w:val="40"/>
        </w:rPr>
      </w:pPr>
      <w:r>
        <w:rPr>
          <w:sz w:val="40"/>
          <w:szCs w:val="40"/>
        </w:rPr>
        <w:t>Here you are.</w:t>
      </w:r>
      <w:r>
        <w:rPr>
          <w:sz w:val="40"/>
          <w:szCs w:val="40"/>
        </w:rPr>
        <w:tab/>
        <w:t>What's her name?</w:t>
      </w:r>
      <w:r>
        <w:rPr>
          <w:sz w:val="40"/>
          <w:szCs w:val="40"/>
        </w:rPr>
        <w:tab/>
        <w:t>evening</w:t>
      </w:r>
    </w:p>
    <w:p w:rsidR="000427B8" w:rsidRDefault="000427B8" w:rsidP="00ED3930">
      <w:pPr>
        <w:pStyle w:val="Standard"/>
        <w:tabs>
          <w:tab w:val="left" w:pos="2694"/>
          <w:tab w:val="left" w:pos="7088"/>
        </w:tabs>
        <w:rPr>
          <w:sz w:val="40"/>
          <w:szCs w:val="40"/>
        </w:rPr>
      </w:pPr>
      <w:r>
        <w:rPr>
          <w:sz w:val="40"/>
          <w:szCs w:val="40"/>
        </w:rPr>
        <w:t>Thank you.</w:t>
      </w:r>
      <w:r>
        <w:rPr>
          <w:sz w:val="40"/>
          <w:szCs w:val="40"/>
        </w:rPr>
        <w:tab/>
        <w:t>Good evening.</w:t>
      </w:r>
      <w:r>
        <w:rPr>
          <w:sz w:val="40"/>
          <w:szCs w:val="40"/>
        </w:rPr>
        <w:tab/>
        <w:t>vampire</w:t>
      </w:r>
    </w:p>
    <w:p w:rsidR="000427B8" w:rsidRDefault="000427B8" w:rsidP="0079371A">
      <w:pPr>
        <w:pStyle w:val="Standard"/>
        <w:rPr>
          <w:sz w:val="40"/>
          <w:szCs w:val="40"/>
        </w:rPr>
      </w:pPr>
    </w:p>
    <w:p w:rsidR="000427B8" w:rsidRDefault="000427B8" w:rsidP="0079371A">
      <w:pPr>
        <w:pStyle w:val="Standard"/>
        <w:rPr>
          <w:sz w:val="40"/>
          <w:szCs w:val="40"/>
        </w:rPr>
      </w:pPr>
    </w:p>
    <w:p w:rsidR="000427B8" w:rsidRDefault="000427B8" w:rsidP="001500B6">
      <w:pPr>
        <w:pStyle w:val="Standard"/>
        <w:tabs>
          <w:tab w:val="left" w:pos="2694"/>
          <w:tab w:val="left" w:pos="8222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4.</w:t>
      </w:r>
      <w:r>
        <w:rPr>
          <w:b/>
          <w:bCs/>
          <w:sz w:val="40"/>
          <w:szCs w:val="40"/>
        </w:rPr>
        <w:tab/>
        <w:t>5.</w:t>
      </w:r>
      <w:r>
        <w:rPr>
          <w:b/>
          <w:bCs/>
          <w:sz w:val="40"/>
          <w:szCs w:val="40"/>
        </w:rPr>
        <w:tab/>
        <w:t>6.</w:t>
      </w:r>
    </w:p>
    <w:p w:rsidR="000427B8" w:rsidRDefault="000427B8" w:rsidP="001500B6">
      <w:pPr>
        <w:pStyle w:val="Standard"/>
        <w:tabs>
          <w:tab w:val="left" w:pos="2694"/>
          <w:tab w:val="left" w:pos="8222"/>
        </w:tabs>
        <w:rPr>
          <w:sz w:val="40"/>
          <w:szCs w:val="40"/>
        </w:rPr>
      </w:pPr>
      <w:r>
        <w:rPr>
          <w:sz w:val="40"/>
          <w:szCs w:val="40"/>
        </w:rPr>
        <w:t>listen</w:t>
      </w:r>
      <w:r>
        <w:rPr>
          <w:sz w:val="40"/>
          <w:szCs w:val="40"/>
        </w:rPr>
        <w:tab/>
        <w:t>This is my Halloween mask.</w:t>
      </w:r>
      <w:r>
        <w:rPr>
          <w:sz w:val="40"/>
          <w:szCs w:val="40"/>
        </w:rPr>
        <w:tab/>
        <w:t>long</w:t>
      </w:r>
    </w:p>
    <w:p w:rsidR="000427B8" w:rsidRDefault="000427B8" w:rsidP="001500B6">
      <w:pPr>
        <w:pStyle w:val="Standard"/>
        <w:tabs>
          <w:tab w:val="left" w:pos="2694"/>
          <w:tab w:val="left" w:pos="8222"/>
        </w:tabs>
        <w:rPr>
          <w:sz w:val="40"/>
          <w:szCs w:val="40"/>
        </w:rPr>
      </w:pPr>
      <w:r>
        <w:rPr>
          <w:sz w:val="40"/>
          <w:szCs w:val="40"/>
        </w:rPr>
        <w:t>dance</w:t>
      </w:r>
      <w:r>
        <w:rPr>
          <w:sz w:val="40"/>
          <w:szCs w:val="40"/>
        </w:rPr>
        <w:tab/>
        <w:t>Draw a Halloween.</w:t>
      </w:r>
      <w:r>
        <w:rPr>
          <w:sz w:val="40"/>
          <w:szCs w:val="40"/>
        </w:rPr>
        <w:tab/>
        <w:t>small</w:t>
      </w:r>
    </w:p>
    <w:p w:rsidR="000427B8" w:rsidRDefault="000427B8" w:rsidP="001500B6">
      <w:pPr>
        <w:pStyle w:val="Standard"/>
        <w:tabs>
          <w:tab w:val="left" w:pos="2694"/>
          <w:tab w:val="left" w:pos="8222"/>
        </w:tabs>
        <w:rPr>
          <w:sz w:val="40"/>
          <w:szCs w:val="40"/>
        </w:rPr>
      </w:pPr>
      <w:r>
        <w:rPr>
          <w:sz w:val="40"/>
          <w:szCs w:val="40"/>
        </w:rPr>
        <w:t>sing</w:t>
      </w:r>
      <w:r>
        <w:rPr>
          <w:sz w:val="40"/>
          <w:szCs w:val="40"/>
        </w:rPr>
        <w:tab/>
        <w:t>This is my face.</w:t>
      </w:r>
      <w:r>
        <w:rPr>
          <w:sz w:val="40"/>
          <w:szCs w:val="40"/>
        </w:rPr>
        <w:tab/>
        <w:t>big</w:t>
      </w:r>
    </w:p>
    <w:p w:rsidR="000427B8" w:rsidRDefault="000427B8" w:rsidP="001500B6">
      <w:pPr>
        <w:pStyle w:val="Standard"/>
        <w:tabs>
          <w:tab w:val="left" w:pos="2694"/>
          <w:tab w:val="left" w:pos="8222"/>
        </w:tabs>
        <w:rPr>
          <w:sz w:val="40"/>
          <w:szCs w:val="40"/>
        </w:rPr>
      </w:pPr>
      <w:r>
        <w:rPr>
          <w:sz w:val="40"/>
          <w:szCs w:val="40"/>
        </w:rPr>
        <w:t>draw</w:t>
      </w:r>
      <w:r>
        <w:rPr>
          <w:sz w:val="40"/>
          <w:szCs w:val="40"/>
        </w:rPr>
        <w:tab/>
        <w:t>Good evening, monsters!</w:t>
      </w:r>
      <w:r>
        <w:rPr>
          <w:sz w:val="40"/>
          <w:szCs w:val="40"/>
        </w:rPr>
        <w:tab/>
        <w:t>short</w:t>
      </w:r>
    </w:p>
    <w:p w:rsidR="000427B8" w:rsidRDefault="000427B8" w:rsidP="001500B6">
      <w:pPr>
        <w:pStyle w:val="Standard"/>
        <w:tabs>
          <w:tab w:val="left" w:pos="2694"/>
          <w:tab w:val="left" w:pos="8222"/>
        </w:tabs>
        <w:rPr>
          <w:sz w:val="40"/>
          <w:szCs w:val="40"/>
        </w:rPr>
      </w:pPr>
      <w:r>
        <w:rPr>
          <w:sz w:val="40"/>
          <w:szCs w:val="40"/>
        </w:rPr>
        <w:t>look</w:t>
      </w:r>
      <w:r>
        <w:rPr>
          <w:sz w:val="40"/>
          <w:szCs w:val="40"/>
        </w:rPr>
        <w:tab/>
        <w:t>Good night, children.</w:t>
      </w:r>
      <w:r>
        <w:rPr>
          <w:sz w:val="40"/>
          <w:szCs w:val="40"/>
        </w:rPr>
        <w:tab/>
        <w:t>tall</w:t>
      </w:r>
    </w:p>
    <w:p w:rsidR="000427B8" w:rsidRDefault="000427B8" w:rsidP="0079371A">
      <w:pPr>
        <w:pStyle w:val="Standard"/>
        <w:rPr>
          <w:sz w:val="40"/>
          <w:szCs w:val="40"/>
        </w:rPr>
      </w:pPr>
    </w:p>
    <w:p w:rsidR="000427B8" w:rsidRDefault="000427B8" w:rsidP="0079371A">
      <w:pPr>
        <w:pStyle w:val="Standard"/>
        <w:rPr>
          <w:sz w:val="40"/>
          <w:szCs w:val="40"/>
        </w:rPr>
      </w:pPr>
    </w:p>
    <w:p w:rsidR="000427B8" w:rsidRDefault="000427B8" w:rsidP="00B95231">
      <w:pPr>
        <w:pStyle w:val="Standard"/>
        <w:tabs>
          <w:tab w:val="left" w:pos="2410"/>
          <w:tab w:val="left" w:pos="4820"/>
          <w:tab w:val="left" w:pos="5387"/>
        </w:tabs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7.</w:t>
      </w:r>
      <w:r>
        <w:rPr>
          <w:b/>
          <w:bCs/>
          <w:sz w:val="40"/>
          <w:szCs w:val="40"/>
        </w:rPr>
        <w:tab/>
        <w:t>8.</w:t>
      </w:r>
      <w:r>
        <w:rPr>
          <w:b/>
          <w:bCs/>
          <w:sz w:val="40"/>
          <w:szCs w:val="40"/>
        </w:rPr>
        <w:tab/>
        <w:t>9.</w:t>
      </w:r>
    </w:p>
    <w:p w:rsidR="000427B8" w:rsidRDefault="000427B8" w:rsidP="00B95231">
      <w:pPr>
        <w:pStyle w:val="Standard"/>
        <w:tabs>
          <w:tab w:val="left" w:pos="2410"/>
          <w:tab w:val="left" w:pos="4820"/>
        </w:tabs>
        <w:rPr>
          <w:sz w:val="40"/>
          <w:szCs w:val="40"/>
        </w:rPr>
      </w:pPr>
      <w:r>
        <w:rPr>
          <w:sz w:val="40"/>
          <w:szCs w:val="40"/>
        </w:rPr>
        <w:t>I am</w:t>
      </w:r>
      <w:r>
        <w:rPr>
          <w:sz w:val="40"/>
          <w:szCs w:val="40"/>
        </w:rPr>
        <w:tab/>
        <w:t>I'm</w:t>
      </w:r>
      <w:r>
        <w:rPr>
          <w:sz w:val="40"/>
          <w:szCs w:val="40"/>
        </w:rPr>
        <w:tab/>
        <w:t>I have got a big head.</w:t>
      </w:r>
    </w:p>
    <w:p w:rsidR="000427B8" w:rsidRDefault="000427B8" w:rsidP="00B95231">
      <w:pPr>
        <w:pStyle w:val="Standard"/>
        <w:tabs>
          <w:tab w:val="left" w:pos="2410"/>
          <w:tab w:val="left" w:pos="4820"/>
        </w:tabs>
        <w:rPr>
          <w:sz w:val="40"/>
          <w:szCs w:val="40"/>
        </w:rPr>
      </w:pPr>
      <w:r>
        <w:rPr>
          <w:sz w:val="40"/>
          <w:szCs w:val="40"/>
        </w:rPr>
        <w:t>you are</w:t>
      </w:r>
      <w:r>
        <w:rPr>
          <w:sz w:val="40"/>
          <w:szCs w:val="40"/>
        </w:rPr>
        <w:tab/>
        <w:t>you're</w:t>
      </w:r>
      <w:r>
        <w:rPr>
          <w:sz w:val="40"/>
          <w:szCs w:val="40"/>
        </w:rPr>
        <w:tab/>
        <w:t xml:space="preserve">I have got blue eyes. </w:t>
      </w:r>
    </w:p>
    <w:p w:rsidR="000427B8" w:rsidRDefault="000427B8" w:rsidP="00B95231">
      <w:pPr>
        <w:pStyle w:val="Standard"/>
        <w:tabs>
          <w:tab w:val="left" w:pos="2410"/>
          <w:tab w:val="left" w:pos="4820"/>
        </w:tabs>
        <w:rPr>
          <w:sz w:val="40"/>
          <w:szCs w:val="40"/>
        </w:rPr>
      </w:pPr>
      <w:r>
        <w:rPr>
          <w:sz w:val="40"/>
          <w:szCs w:val="40"/>
        </w:rPr>
        <w:t>he is</w:t>
      </w:r>
      <w:r>
        <w:rPr>
          <w:sz w:val="40"/>
          <w:szCs w:val="40"/>
        </w:rPr>
        <w:tab/>
        <w:t>he's</w:t>
      </w:r>
      <w:r>
        <w:rPr>
          <w:sz w:val="40"/>
          <w:szCs w:val="40"/>
        </w:rPr>
        <w:tab/>
        <w:t>I've got long black hair.</w:t>
      </w:r>
    </w:p>
    <w:p w:rsidR="000427B8" w:rsidRDefault="000427B8" w:rsidP="00B95231">
      <w:pPr>
        <w:pStyle w:val="Standard"/>
        <w:tabs>
          <w:tab w:val="left" w:pos="2410"/>
          <w:tab w:val="left" w:pos="4820"/>
        </w:tabs>
        <w:rPr>
          <w:sz w:val="40"/>
          <w:szCs w:val="40"/>
        </w:rPr>
      </w:pPr>
      <w:r>
        <w:rPr>
          <w:sz w:val="40"/>
          <w:szCs w:val="40"/>
        </w:rPr>
        <w:t>she is</w:t>
      </w:r>
      <w:r>
        <w:rPr>
          <w:sz w:val="40"/>
          <w:szCs w:val="40"/>
        </w:rPr>
        <w:tab/>
        <w:t>she's</w:t>
      </w:r>
      <w:r>
        <w:rPr>
          <w:sz w:val="40"/>
          <w:szCs w:val="40"/>
        </w:rPr>
        <w:tab/>
        <w:t>You have got green eyes.</w:t>
      </w:r>
    </w:p>
    <w:p w:rsidR="000427B8" w:rsidRDefault="000427B8" w:rsidP="00B95231">
      <w:pPr>
        <w:pStyle w:val="Standard"/>
        <w:tabs>
          <w:tab w:val="left" w:pos="2410"/>
          <w:tab w:val="left" w:pos="4820"/>
        </w:tabs>
        <w:rPr>
          <w:sz w:val="40"/>
          <w:szCs w:val="40"/>
        </w:rPr>
      </w:pPr>
      <w:r>
        <w:rPr>
          <w:sz w:val="40"/>
          <w:szCs w:val="40"/>
        </w:rPr>
        <w:t>it is</w:t>
      </w:r>
      <w:r>
        <w:rPr>
          <w:sz w:val="40"/>
          <w:szCs w:val="40"/>
        </w:rPr>
        <w:tab/>
        <w:t>it's</w:t>
      </w:r>
      <w:r>
        <w:rPr>
          <w:sz w:val="40"/>
          <w:szCs w:val="40"/>
        </w:rPr>
        <w:tab/>
        <w:t>You've got short hair.</w:t>
      </w:r>
    </w:p>
    <w:p w:rsidR="000427B8" w:rsidRDefault="000427B8" w:rsidP="0079371A">
      <w:pPr>
        <w:pStyle w:val="Standard"/>
        <w:rPr>
          <w:sz w:val="40"/>
          <w:szCs w:val="40"/>
        </w:rPr>
      </w:pPr>
    </w:p>
    <w:p w:rsidR="000427B8" w:rsidRDefault="000427B8" w:rsidP="0079371A">
      <w:pPr>
        <w:pStyle w:val="Standard"/>
        <w:rPr>
          <w:sz w:val="40"/>
          <w:szCs w:val="40"/>
        </w:rPr>
      </w:pPr>
    </w:p>
    <w:p w:rsidR="000427B8" w:rsidRDefault="000427B8" w:rsidP="0079371A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10. Hello, I am a witch.</w:t>
      </w:r>
    </w:p>
    <w:p w:rsidR="000427B8" w:rsidRDefault="000427B8" w:rsidP="0079371A">
      <w:pPr>
        <w:pStyle w:val="Standard"/>
        <w:rPr>
          <w:b/>
          <w:bCs/>
          <w:sz w:val="40"/>
          <w:szCs w:val="40"/>
        </w:rPr>
      </w:pPr>
      <w:r>
        <w:rPr>
          <w:sz w:val="40"/>
          <w:szCs w:val="40"/>
        </w:rPr>
        <w:t>I've got long black hair. I have got small green eyes.</w:t>
      </w:r>
    </w:p>
    <w:p w:rsidR="000427B8" w:rsidRPr="0079371A" w:rsidRDefault="000427B8" w:rsidP="0079371A">
      <w:pPr>
        <w:pStyle w:val="Standard"/>
        <w:rPr>
          <w:b/>
          <w:bCs/>
          <w:sz w:val="40"/>
          <w:szCs w:val="40"/>
        </w:rPr>
      </w:pPr>
      <w:r w:rsidRPr="0079371A">
        <w:rPr>
          <w:sz w:val="40"/>
          <w:szCs w:val="40"/>
        </w:rPr>
        <w:t>I have got a small nose. I've got a big red mouth.</w:t>
      </w:r>
    </w:p>
    <w:sectPr w:rsidR="000427B8" w:rsidRPr="0079371A" w:rsidSect="00814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7B8" w:rsidRDefault="000427B8">
      <w:r>
        <w:separator/>
      </w:r>
    </w:p>
  </w:endnote>
  <w:endnote w:type="continuationSeparator" w:id="0">
    <w:p w:rsidR="000427B8" w:rsidRDefault="00042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B8" w:rsidRDefault="000427B8">
    <w:pPr>
      <w:pStyle w:val="Footer"/>
    </w:pPr>
  </w:p>
  <w:p w:rsidR="000427B8" w:rsidRDefault="000427B8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7B8" w:rsidRDefault="000427B8">
      <w:r>
        <w:separator/>
      </w:r>
    </w:p>
  </w:footnote>
  <w:footnote w:type="continuationSeparator" w:id="0">
    <w:p w:rsidR="000427B8" w:rsidRDefault="000427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06420"/>
    <w:rsid w:val="00014282"/>
    <w:rsid w:val="00016DD3"/>
    <w:rsid w:val="000427B8"/>
    <w:rsid w:val="000457C5"/>
    <w:rsid w:val="00050323"/>
    <w:rsid w:val="00064AC5"/>
    <w:rsid w:val="00073F56"/>
    <w:rsid w:val="00081EAC"/>
    <w:rsid w:val="000B45C6"/>
    <w:rsid w:val="000B7547"/>
    <w:rsid w:val="000C45F3"/>
    <w:rsid w:val="000C48B3"/>
    <w:rsid w:val="000D0628"/>
    <w:rsid w:val="000E5A38"/>
    <w:rsid w:val="00102ADC"/>
    <w:rsid w:val="00116677"/>
    <w:rsid w:val="00117DDA"/>
    <w:rsid w:val="001408F2"/>
    <w:rsid w:val="001500B6"/>
    <w:rsid w:val="001745D2"/>
    <w:rsid w:val="001B40C2"/>
    <w:rsid w:val="001D6321"/>
    <w:rsid w:val="001F16AC"/>
    <w:rsid w:val="0023426A"/>
    <w:rsid w:val="00247083"/>
    <w:rsid w:val="00257A91"/>
    <w:rsid w:val="00263180"/>
    <w:rsid w:val="002A387E"/>
    <w:rsid w:val="002B384F"/>
    <w:rsid w:val="002C16B0"/>
    <w:rsid w:val="002D04F6"/>
    <w:rsid w:val="002E0D87"/>
    <w:rsid w:val="002F4CE4"/>
    <w:rsid w:val="00316781"/>
    <w:rsid w:val="0031774D"/>
    <w:rsid w:val="00353D80"/>
    <w:rsid w:val="00372DA6"/>
    <w:rsid w:val="00376E8E"/>
    <w:rsid w:val="003827E8"/>
    <w:rsid w:val="003A2F15"/>
    <w:rsid w:val="003B2BA8"/>
    <w:rsid w:val="003B7221"/>
    <w:rsid w:val="003D380C"/>
    <w:rsid w:val="003D7707"/>
    <w:rsid w:val="003F5191"/>
    <w:rsid w:val="004044BA"/>
    <w:rsid w:val="00412295"/>
    <w:rsid w:val="004373FC"/>
    <w:rsid w:val="00457D6C"/>
    <w:rsid w:val="00494D93"/>
    <w:rsid w:val="004A1183"/>
    <w:rsid w:val="004A4C44"/>
    <w:rsid w:val="004D32F4"/>
    <w:rsid w:val="004F36C3"/>
    <w:rsid w:val="005030A4"/>
    <w:rsid w:val="00515FA1"/>
    <w:rsid w:val="0053423B"/>
    <w:rsid w:val="005435A2"/>
    <w:rsid w:val="00550CEB"/>
    <w:rsid w:val="005638E7"/>
    <w:rsid w:val="00576C2A"/>
    <w:rsid w:val="00591C27"/>
    <w:rsid w:val="00593324"/>
    <w:rsid w:val="005A2E66"/>
    <w:rsid w:val="005D53E0"/>
    <w:rsid w:val="005E0AB8"/>
    <w:rsid w:val="005E4465"/>
    <w:rsid w:val="005F6176"/>
    <w:rsid w:val="005F6FF3"/>
    <w:rsid w:val="00626EE6"/>
    <w:rsid w:val="006301E8"/>
    <w:rsid w:val="00631701"/>
    <w:rsid w:val="00646B85"/>
    <w:rsid w:val="006569C2"/>
    <w:rsid w:val="00682DE3"/>
    <w:rsid w:val="00693E11"/>
    <w:rsid w:val="006C4F82"/>
    <w:rsid w:val="006D0D21"/>
    <w:rsid w:val="006F25E5"/>
    <w:rsid w:val="006F6AF4"/>
    <w:rsid w:val="006F7349"/>
    <w:rsid w:val="007068CC"/>
    <w:rsid w:val="00711405"/>
    <w:rsid w:val="00742FFA"/>
    <w:rsid w:val="00744ED9"/>
    <w:rsid w:val="00765AC2"/>
    <w:rsid w:val="00783A4B"/>
    <w:rsid w:val="0079371A"/>
    <w:rsid w:val="0079676A"/>
    <w:rsid w:val="007B3F0C"/>
    <w:rsid w:val="007B3F8E"/>
    <w:rsid w:val="007B455D"/>
    <w:rsid w:val="0081446A"/>
    <w:rsid w:val="0083698E"/>
    <w:rsid w:val="00836D5F"/>
    <w:rsid w:val="0084366E"/>
    <w:rsid w:val="00871554"/>
    <w:rsid w:val="008D63F2"/>
    <w:rsid w:val="008E5E0E"/>
    <w:rsid w:val="008F7A88"/>
    <w:rsid w:val="00933513"/>
    <w:rsid w:val="00934FA6"/>
    <w:rsid w:val="009464E9"/>
    <w:rsid w:val="00983C60"/>
    <w:rsid w:val="0099517F"/>
    <w:rsid w:val="009A1C62"/>
    <w:rsid w:val="009C0468"/>
    <w:rsid w:val="009D3E47"/>
    <w:rsid w:val="009E052B"/>
    <w:rsid w:val="009F0E34"/>
    <w:rsid w:val="00A12DC5"/>
    <w:rsid w:val="00A15503"/>
    <w:rsid w:val="00A17883"/>
    <w:rsid w:val="00AB6476"/>
    <w:rsid w:val="00AC2EA3"/>
    <w:rsid w:val="00B1713D"/>
    <w:rsid w:val="00B217BD"/>
    <w:rsid w:val="00B30F4E"/>
    <w:rsid w:val="00B31398"/>
    <w:rsid w:val="00B62B63"/>
    <w:rsid w:val="00B77900"/>
    <w:rsid w:val="00B80098"/>
    <w:rsid w:val="00B8275D"/>
    <w:rsid w:val="00B95231"/>
    <w:rsid w:val="00BA133B"/>
    <w:rsid w:val="00BB296F"/>
    <w:rsid w:val="00BD104A"/>
    <w:rsid w:val="00C02370"/>
    <w:rsid w:val="00C105D0"/>
    <w:rsid w:val="00C32F58"/>
    <w:rsid w:val="00C513E9"/>
    <w:rsid w:val="00C7475A"/>
    <w:rsid w:val="00C9171E"/>
    <w:rsid w:val="00C93830"/>
    <w:rsid w:val="00CC0D2B"/>
    <w:rsid w:val="00CC0DFD"/>
    <w:rsid w:val="00CC1493"/>
    <w:rsid w:val="00CC14DB"/>
    <w:rsid w:val="00CC1F6C"/>
    <w:rsid w:val="00CD552A"/>
    <w:rsid w:val="00D27A87"/>
    <w:rsid w:val="00D32956"/>
    <w:rsid w:val="00D53046"/>
    <w:rsid w:val="00D93BE4"/>
    <w:rsid w:val="00DB347C"/>
    <w:rsid w:val="00DB7A49"/>
    <w:rsid w:val="00E11791"/>
    <w:rsid w:val="00E33D5A"/>
    <w:rsid w:val="00E34C64"/>
    <w:rsid w:val="00E545E4"/>
    <w:rsid w:val="00E95023"/>
    <w:rsid w:val="00EB36BB"/>
    <w:rsid w:val="00EB37B3"/>
    <w:rsid w:val="00ED3930"/>
    <w:rsid w:val="00EF4FC5"/>
    <w:rsid w:val="00F45E06"/>
    <w:rsid w:val="00F672F5"/>
    <w:rsid w:val="00F70C4D"/>
    <w:rsid w:val="00F809F4"/>
    <w:rsid w:val="00F84D33"/>
    <w:rsid w:val="00F87EE6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79371A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44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3</Pages>
  <Words>330</Words>
  <Characters>1953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14</cp:revision>
  <cp:lastPrinted>2011-12-19T13:51:00Z</cp:lastPrinted>
  <dcterms:created xsi:type="dcterms:W3CDTF">2011-12-20T14:21:00Z</dcterms:created>
  <dcterms:modified xsi:type="dcterms:W3CDTF">2012-04-24T05:25:00Z</dcterms:modified>
</cp:coreProperties>
</file>