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6AD" w:rsidRDefault="000226AD" w:rsidP="00035B03">
      <w:pPr>
        <w:pStyle w:val="Title"/>
      </w:pPr>
    </w:p>
    <w:p w:rsidR="000226AD" w:rsidRPr="00E33D5A" w:rsidRDefault="000226AD" w:rsidP="00035B03">
      <w:pPr>
        <w:jc w:val="center"/>
      </w:pPr>
    </w:p>
    <w:p w:rsidR="000226AD" w:rsidRDefault="000226AD" w:rsidP="00035B03">
      <w:pPr>
        <w:jc w:val="center"/>
      </w:pPr>
    </w:p>
    <w:p w:rsidR="000226AD" w:rsidRDefault="000226AD" w:rsidP="00035B03">
      <w:pPr>
        <w:jc w:val="center"/>
      </w:pPr>
    </w:p>
    <w:p w:rsidR="000226AD" w:rsidRDefault="000226AD" w:rsidP="00035B03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0226AD" w:rsidRDefault="000226AD" w:rsidP="00035B03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VY_22_INOVACE_01-59</w:t>
      </w:r>
    </w:p>
    <w:p w:rsidR="000226AD" w:rsidRPr="00AC5F72" w:rsidRDefault="000226AD" w:rsidP="00035B03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English breakfast</w:t>
      </w:r>
      <w:r>
        <w:rPr>
          <w:rFonts w:ascii="Calibri" w:hAnsi="Calibri" w:cs="Calibri"/>
          <w:sz w:val="56"/>
          <w:szCs w:val="56"/>
        </w:rPr>
        <w:t xml:space="preserve"> – procvičení čtení</w:t>
      </w:r>
    </w:p>
    <w:p w:rsidR="000226AD" w:rsidRDefault="000226AD" w:rsidP="00035B03">
      <w:pPr>
        <w:jc w:val="center"/>
        <w:rPr>
          <w:rFonts w:ascii="Calibri" w:hAnsi="Calibri" w:cs="Calibri"/>
          <w:sz w:val="56"/>
          <w:szCs w:val="56"/>
        </w:rPr>
      </w:pPr>
    </w:p>
    <w:p w:rsidR="000226AD" w:rsidRPr="001B40C2" w:rsidRDefault="000226AD" w:rsidP="00035B03">
      <w:pPr>
        <w:jc w:val="center"/>
        <w:rPr>
          <w:rFonts w:ascii="Calibri" w:hAnsi="Calibri" w:cs="Calibri"/>
          <w:sz w:val="56"/>
          <w:szCs w:val="56"/>
        </w:rPr>
      </w:pPr>
    </w:p>
    <w:p w:rsidR="000226AD" w:rsidRPr="001B40C2" w:rsidRDefault="000226AD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0226AD">
        <w:tc>
          <w:tcPr>
            <w:tcW w:w="2376" w:type="dxa"/>
          </w:tcPr>
          <w:p w:rsidR="000226AD" w:rsidRPr="00B30F4E" w:rsidRDefault="000226A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0226AD" w:rsidRPr="00B30F4E" w:rsidRDefault="000226A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5. ročník</w:t>
            </w:r>
          </w:p>
        </w:tc>
      </w:tr>
      <w:tr w:rsidR="000226AD">
        <w:tc>
          <w:tcPr>
            <w:tcW w:w="2376" w:type="dxa"/>
          </w:tcPr>
          <w:p w:rsidR="000226AD" w:rsidRPr="00B30F4E" w:rsidRDefault="000226AD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0226AD" w:rsidRPr="00B30F4E" w:rsidRDefault="000226A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0226AD">
        <w:tc>
          <w:tcPr>
            <w:tcW w:w="2376" w:type="dxa"/>
          </w:tcPr>
          <w:p w:rsidR="000226AD" w:rsidRPr="00B30F4E" w:rsidRDefault="000226A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0226AD" w:rsidRPr="00B30F4E" w:rsidRDefault="000226A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0226AD">
        <w:tc>
          <w:tcPr>
            <w:tcW w:w="2376" w:type="dxa"/>
          </w:tcPr>
          <w:p w:rsidR="000226AD" w:rsidRPr="00B30F4E" w:rsidRDefault="000226A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0226AD" w:rsidRPr="00B30F4E" w:rsidRDefault="000226A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Shopping and food</w:t>
            </w:r>
          </w:p>
        </w:tc>
      </w:tr>
      <w:tr w:rsidR="000226AD">
        <w:tc>
          <w:tcPr>
            <w:tcW w:w="2376" w:type="dxa"/>
          </w:tcPr>
          <w:p w:rsidR="000226AD" w:rsidRPr="00B30F4E" w:rsidRDefault="000226A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0226AD" w:rsidRPr="00B30F4E" w:rsidRDefault="000226A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English breakfast                                           Chapter  26</w:t>
            </w:r>
          </w:p>
        </w:tc>
      </w:tr>
      <w:tr w:rsidR="000226AD">
        <w:tc>
          <w:tcPr>
            <w:tcW w:w="2376" w:type="dxa"/>
          </w:tcPr>
          <w:p w:rsidR="000226AD" w:rsidRPr="00B30F4E" w:rsidRDefault="000226A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0226AD" w:rsidRPr="00B30F4E" w:rsidRDefault="000226A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0226AD">
        <w:tc>
          <w:tcPr>
            <w:tcW w:w="2376" w:type="dxa"/>
          </w:tcPr>
          <w:p w:rsidR="000226AD" w:rsidRPr="00B30F4E" w:rsidRDefault="000226A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0226AD" w:rsidRPr="00B30F4E" w:rsidRDefault="000226A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23.5. 2011</w:t>
            </w:r>
          </w:p>
        </w:tc>
      </w:tr>
      <w:tr w:rsidR="000226AD">
        <w:tc>
          <w:tcPr>
            <w:tcW w:w="2376" w:type="dxa"/>
          </w:tcPr>
          <w:p w:rsidR="000226AD" w:rsidRPr="00B30F4E" w:rsidRDefault="000226A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0226AD" w:rsidRPr="00B30F4E" w:rsidRDefault="000226A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0226AD" w:rsidRDefault="000226A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Pracovní list k procvičení četby textu, upevnění aktivní slovní zásoby</w:t>
            </w:r>
          </w:p>
          <w:p w:rsidR="000226AD" w:rsidRPr="00175FA9" w:rsidRDefault="000226AD" w:rsidP="001B40C2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I like x I do not like</w:t>
            </w:r>
          </w:p>
        </w:tc>
      </w:tr>
      <w:bookmarkEnd w:id="0"/>
    </w:tbl>
    <w:p w:rsidR="000226AD" w:rsidRPr="001B40C2" w:rsidRDefault="000226AD" w:rsidP="001B40C2">
      <w:pPr>
        <w:rPr>
          <w:rFonts w:ascii="Calibri" w:hAnsi="Calibri" w:cs="Calibri"/>
          <w:sz w:val="56"/>
          <w:szCs w:val="56"/>
        </w:rPr>
      </w:pPr>
    </w:p>
    <w:p w:rsidR="000226AD" w:rsidRPr="001B40C2" w:rsidRDefault="000226AD" w:rsidP="001B40C2">
      <w:pPr>
        <w:rPr>
          <w:rFonts w:ascii="Calibri" w:hAnsi="Calibri" w:cs="Calibri"/>
          <w:sz w:val="56"/>
          <w:szCs w:val="56"/>
        </w:rPr>
      </w:pPr>
    </w:p>
    <w:p w:rsidR="000226AD" w:rsidRPr="001B40C2" w:rsidRDefault="000226AD" w:rsidP="001B40C2">
      <w:pPr>
        <w:rPr>
          <w:rFonts w:ascii="Calibri" w:hAnsi="Calibri" w:cs="Calibri"/>
          <w:sz w:val="56"/>
          <w:szCs w:val="56"/>
        </w:rPr>
      </w:pPr>
    </w:p>
    <w:p w:rsidR="000226AD" w:rsidRDefault="000226AD" w:rsidP="001B40C2">
      <w:pPr>
        <w:rPr>
          <w:rFonts w:ascii="Calibri" w:hAnsi="Calibri" w:cs="Calibri"/>
          <w:sz w:val="56"/>
          <w:szCs w:val="56"/>
        </w:rPr>
      </w:pPr>
    </w:p>
    <w:p w:rsidR="000226AD" w:rsidRDefault="000226AD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51658240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0226AD" w:rsidRDefault="000226AD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0226AD" w:rsidRDefault="000226AD" w:rsidP="00050323">
      <w:r>
        <w:t xml:space="preserve"> </w:t>
      </w:r>
    </w:p>
    <w:p w:rsidR="000226AD" w:rsidRDefault="000226AD" w:rsidP="008F1AF3">
      <w:pPr>
        <w:pStyle w:val="Bezmezer"/>
      </w:pPr>
      <w:r w:rsidRPr="00050323">
        <w:rPr>
          <w:sz w:val="32"/>
          <w:szCs w:val="32"/>
        </w:rPr>
        <w:t xml:space="preserve"> </w:t>
      </w:r>
      <w:r>
        <w:rPr>
          <w:sz w:val="48"/>
          <w:szCs w:val="48"/>
        </w:rPr>
        <w:t>English breakfast</w:t>
      </w:r>
    </w:p>
    <w:p w:rsidR="000226AD" w:rsidRDefault="000226AD" w:rsidP="008F1AF3">
      <w:pPr>
        <w:rPr>
          <w:rFonts w:ascii="Calibri" w:hAnsi="Calibri" w:cs="Calibri"/>
          <w:sz w:val="48"/>
          <w:szCs w:val="48"/>
        </w:rPr>
      </w:pPr>
      <w:r>
        <w:rPr>
          <w:rFonts w:ascii="Calibri" w:hAnsi="Calibri" w:cs="Calibri"/>
          <w:sz w:val="48"/>
          <w:szCs w:val="48"/>
        </w:rPr>
        <w:t>Chapter 26</w:t>
      </w:r>
    </w:p>
    <w:p w:rsidR="000226AD" w:rsidRDefault="000226AD" w:rsidP="008F1AF3">
      <w:pPr>
        <w:rPr>
          <w:rFonts w:ascii="Calibri" w:hAnsi="Calibri" w:cs="Calibri"/>
          <w:sz w:val="52"/>
          <w:szCs w:val="52"/>
        </w:rPr>
      </w:pPr>
    </w:p>
    <w:p w:rsidR="000226AD" w:rsidRDefault="000226AD" w:rsidP="008F1AF3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seznamují se systémem hlásek cizího jazyka a osvojují si pravidla</w:t>
      </w:r>
    </w:p>
    <w:p w:rsidR="000226AD" w:rsidRDefault="000226AD" w:rsidP="008F1AF3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správné výslovnosti. To jim umožní interpretovat slyšené</w:t>
      </w:r>
    </w:p>
    <w:p w:rsidR="000226AD" w:rsidRDefault="000226AD" w:rsidP="008F1AF3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slovo v rozsahu jim známé slovní zásoby.</w:t>
      </w:r>
    </w:p>
    <w:p w:rsidR="000226AD" w:rsidRDefault="000226AD" w:rsidP="008F1AF3">
      <w:pPr>
        <w:jc w:val="both"/>
        <w:rPr>
          <w:rFonts w:ascii="Calibri" w:hAnsi="Calibri" w:cs="Calibri"/>
          <w:sz w:val="32"/>
          <w:szCs w:val="32"/>
        </w:rPr>
      </w:pPr>
    </w:p>
    <w:p w:rsidR="000226AD" w:rsidRDefault="000226AD" w:rsidP="008F1AF3">
      <w:pPr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 list slouží k:</w:t>
      </w:r>
    </w:p>
    <w:p w:rsidR="000226AD" w:rsidRDefault="000226AD" w:rsidP="008F1AF3">
      <w:pPr>
        <w:rPr>
          <w:rFonts w:ascii="Calibri" w:hAnsi="Calibri" w:cs="Calibri"/>
          <w:sz w:val="32"/>
          <w:szCs w:val="32"/>
        </w:rPr>
      </w:pPr>
    </w:p>
    <w:p w:rsidR="000226AD" w:rsidRDefault="000226AD" w:rsidP="008F1AF3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procvičování čtení textu a k upevnění vizuální podoby slov</w:t>
      </w:r>
    </w:p>
    <w:p w:rsidR="000226AD" w:rsidRDefault="000226AD" w:rsidP="008F1AF3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a jednoduché frazeologie</w:t>
      </w:r>
    </w:p>
    <w:p w:rsidR="000226AD" w:rsidRDefault="000226AD" w:rsidP="008F1AF3">
      <w:pPr>
        <w:numPr>
          <w:ilvl w:val="0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nacvičují si správnou fonetickou výslovnost slovní zásoby</w:t>
      </w:r>
    </w:p>
    <w:p w:rsidR="000226AD" w:rsidRDefault="000226AD" w:rsidP="008F1AF3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pochopení skladby jednoduché věty a základní gramatické</w:t>
      </w:r>
    </w:p>
    <w:p w:rsidR="000226AD" w:rsidRDefault="000226AD" w:rsidP="008F1AF3">
      <w:pPr>
        <w:ind w:left="101" w:firstLine="709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struktury</w:t>
      </w:r>
    </w:p>
    <w:p w:rsidR="000226AD" w:rsidRDefault="000226AD" w:rsidP="008F1AF3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pochopí obsah a smysl čteného textu, dokáže jej přeložit</w:t>
      </w:r>
    </w:p>
    <w:p w:rsidR="000226AD" w:rsidRDefault="000226AD" w:rsidP="008F1AF3">
      <w:pPr>
        <w:widowControl/>
        <w:numPr>
          <w:ilvl w:val="0"/>
          <w:numId w:val="2"/>
        </w:numPr>
        <w:suppressAutoHyphens w:val="0"/>
        <w:overflowPunct/>
        <w:autoSpaceDE/>
        <w:adjustRightInd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děti se učí rozlišit grafickou a mluvenou podobu slova</w:t>
      </w:r>
    </w:p>
    <w:p w:rsidR="000226AD" w:rsidRDefault="000226AD" w:rsidP="008F1AF3">
      <w:pPr>
        <w:jc w:val="both"/>
        <w:rPr>
          <w:rFonts w:ascii="Calibri" w:hAnsi="Calibri" w:cs="Calibri"/>
          <w:sz w:val="32"/>
          <w:szCs w:val="32"/>
        </w:rPr>
      </w:pPr>
    </w:p>
    <w:p w:rsidR="000226AD" w:rsidRDefault="000226AD" w:rsidP="008F1AF3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 xml:space="preserve">Další možná práce s </w:t>
      </w:r>
    </w:p>
    <w:p w:rsidR="000226AD" w:rsidRDefault="000226AD" w:rsidP="008F1AF3">
      <w:pPr>
        <w:jc w:val="both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pracovním listem</w:t>
      </w:r>
    </w:p>
    <w:p w:rsidR="000226AD" w:rsidRDefault="000226AD" w:rsidP="008F1AF3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vyhledávání slovíček podle určitého znaku</w:t>
      </w:r>
    </w:p>
    <w:p w:rsidR="000226AD" w:rsidRDefault="000226AD" w:rsidP="008F1AF3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začínají stejným písmenem</w:t>
      </w:r>
    </w:p>
    <w:p w:rsidR="000226AD" w:rsidRDefault="000226AD" w:rsidP="008F1AF3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jsou ze stejného okruhu  (zvířata, barvy, rodina)</w:t>
      </w:r>
    </w:p>
    <w:p w:rsidR="000226AD" w:rsidRDefault="000226AD" w:rsidP="008F1AF3">
      <w:pPr>
        <w:numPr>
          <w:ilvl w:val="1"/>
          <w:numId w:val="2"/>
        </w:numPr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mají ve slovech zdvojené hlásky (book, door)</w:t>
      </w:r>
    </w:p>
    <w:p w:rsidR="000226AD" w:rsidRDefault="000226AD" w:rsidP="008F1AF3">
      <w:pPr>
        <w:rPr>
          <w:rFonts w:ascii="Calibri" w:hAnsi="Calibri" w:cs="Calibri"/>
          <w:sz w:val="32"/>
          <w:szCs w:val="32"/>
        </w:rPr>
      </w:pPr>
    </w:p>
    <w:p w:rsidR="000226AD" w:rsidRDefault="000226AD" w:rsidP="008F1AF3">
      <w:pPr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0226AD" w:rsidRDefault="000226AD" w:rsidP="008F1AF3">
      <w:pPr>
        <w:rPr>
          <w:rFonts w:ascii="Calibri" w:hAnsi="Calibri" w:cs="Calibri"/>
          <w:b/>
          <w:bCs/>
          <w:sz w:val="32"/>
          <w:szCs w:val="32"/>
        </w:rPr>
      </w:pPr>
    </w:p>
    <w:p w:rsidR="000226AD" w:rsidRDefault="000226AD" w:rsidP="008F1AF3">
      <w:pPr>
        <w:rPr>
          <w:rFonts w:ascii="Calibri" w:hAnsi="Calibri" w:cs="Calibri"/>
          <w:i/>
          <w:iCs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CHVALOVSKÁ, Eva; MIČÁNKOVÁ, Marta.</w:t>
      </w:r>
      <w:r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0226AD" w:rsidRDefault="000226AD" w:rsidP="008F1AF3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i/>
          <w:iCs/>
          <w:sz w:val="36"/>
          <w:szCs w:val="36"/>
        </w:rPr>
        <w:t>3. ročník základní školy.</w:t>
      </w:r>
      <w:r>
        <w:rPr>
          <w:rFonts w:ascii="Calibri" w:hAnsi="Calibri" w:cs="Calibri"/>
          <w:sz w:val="36"/>
          <w:szCs w:val="36"/>
        </w:rPr>
        <w:t>První vydání.Mlýnská 44, 602 00 Brno:</w:t>
      </w:r>
    </w:p>
    <w:p w:rsidR="000226AD" w:rsidRDefault="000226AD" w:rsidP="008F1AF3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DIDAKTIS spol. s r.o., 2007. 99 s.</w:t>
      </w:r>
    </w:p>
    <w:p w:rsidR="000226AD" w:rsidRDefault="000226AD" w:rsidP="008F1AF3">
      <w:pPr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</w:rPr>
        <w:t>Dostupné z www:</w:t>
      </w:r>
      <w:r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>
        <w:rPr>
          <w:rFonts w:ascii="Calibri" w:hAnsi="Calibri" w:cs="Calibri"/>
          <w:sz w:val="32"/>
          <w:szCs w:val="32"/>
        </w:rPr>
        <w:t>-</w:t>
      </w:r>
      <w:r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0226AD" w:rsidRDefault="000226AD" w:rsidP="008F1AF3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0226AD" w:rsidRPr="005737C1" w:rsidRDefault="000226AD" w:rsidP="008F1AF3">
      <w:pPr>
        <w:tabs>
          <w:tab w:val="left" w:pos="1020"/>
        </w:tabs>
        <w:rPr>
          <w:rFonts w:ascii="Calibri" w:hAnsi="Calibri" w:cs="Calibri"/>
          <w:sz w:val="32"/>
          <w:szCs w:val="32"/>
          <w:lang w:val="en-US"/>
        </w:rPr>
      </w:pPr>
      <w:r w:rsidRPr="005737C1">
        <w:rPr>
          <w:sz w:val="32"/>
          <w:szCs w:val="32"/>
          <w:lang w:val="en-US"/>
        </w:rPr>
        <w:t>Vlastní tvorba</w:t>
      </w:r>
    </w:p>
    <w:p w:rsidR="000226AD" w:rsidRDefault="000226AD" w:rsidP="008F1AF3">
      <w:pPr>
        <w:pStyle w:val="Bezmezer"/>
        <w:rPr>
          <w:rFonts w:ascii="Times New Roman" w:hAnsi="Times New Roman" w:cs="Times New Roman"/>
          <w:b/>
          <w:bCs/>
          <w:sz w:val="48"/>
          <w:szCs w:val="48"/>
        </w:rPr>
      </w:pPr>
    </w:p>
    <w:p w:rsidR="000226AD" w:rsidRDefault="000226AD" w:rsidP="00AE555C">
      <w:pPr>
        <w:pStyle w:val="Bezmezer"/>
        <w:rPr>
          <w:b/>
          <w:bCs/>
          <w:sz w:val="52"/>
          <w:szCs w:val="52"/>
        </w:rPr>
      </w:pPr>
    </w:p>
    <w:p w:rsidR="000226AD" w:rsidRPr="00AE555C" w:rsidRDefault="000226AD" w:rsidP="008F1AF3">
      <w:pPr>
        <w:pStyle w:val="Bezmezer"/>
        <w:jc w:val="center"/>
        <w:rPr>
          <w:rFonts w:ascii="Times New Roman" w:hAnsi="Times New Roman" w:cs="Times New Roman"/>
          <w:sz w:val="40"/>
          <w:szCs w:val="40"/>
        </w:rPr>
      </w:pPr>
      <w:r w:rsidRPr="00AE555C">
        <w:rPr>
          <w:rFonts w:ascii="Times New Roman" w:hAnsi="Times New Roman" w:cs="Times New Roman"/>
          <w:b/>
          <w:bCs/>
          <w:sz w:val="48"/>
          <w:szCs w:val="48"/>
        </w:rPr>
        <w:t>English breakfast</w:t>
      </w:r>
      <w:r>
        <w:rPr>
          <w:rFonts w:ascii="Times New Roman" w:hAnsi="Times New Roman" w:cs="Times New Roman"/>
          <w:b/>
          <w:bCs/>
          <w:sz w:val="44"/>
          <w:szCs w:val="44"/>
        </w:rPr>
        <w:t xml:space="preserve">       </w:t>
      </w:r>
      <w:r>
        <w:rPr>
          <w:rFonts w:ascii="Times New Roman" w:hAnsi="Times New Roman" w:cs="Times New Roman"/>
          <w:sz w:val="40"/>
          <w:szCs w:val="40"/>
        </w:rPr>
        <w:t>C</w:t>
      </w:r>
      <w:r w:rsidRPr="00AE555C">
        <w:rPr>
          <w:rFonts w:ascii="Times New Roman" w:hAnsi="Times New Roman" w:cs="Times New Roman"/>
          <w:sz w:val="40"/>
          <w:szCs w:val="40"/>
        </w:rPr>
        <w:t>hapter   26</w:t>
      </w:r>
    </w:p>
    <w:p w:rsidR="000226AD" w:rsidRDefault="000226AD" w:rsidP="008F1AF3">
      <w:pPr>
        <w:pStyle w:val="Bezmezer"/>
        <w:jc w:val="center"/>
        <w:rPr>
          <w:rFonts w:ascii="Times New Roman" w:hAnsi="Times New Roman" w:cs="Times New Roman"/>
          <w:sz w:val="44"/>
          <w:szCs w:val="44"/>
        </w:rPr>
      </w:pPr>
    </w:p>
    <w:p w:rsidR="000226AD" w:rsidRDefault="000226AD" w:rsidP="008F1AF3">
      <w:pPr>
        <w:pStyle w:val="Bezmezer"/>
        <w:tabs>
          <w:tab w:val="left" w:pos="1985"/>
          <w:tab w:val="left" w:pos="4253"/>
          <w:tab w:val="left" w:pos="6379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1.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2.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3.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4.</w:t>
      </w:r>
    </w:p>
    <w:p w:rsidR="000226AD" w:rsidRDefault="000226AD" w:rsidP="006E743C">
      <w:pPr>
        <w:pStyle w:val="Bezmezer"/>
        <w:tabs>
          <w:tab w:val="left" w:pos="1985"/>
          <w:tab w:val="left" w:pos="4253"/>
          <w:tab w:val="left" w:pos="4536"/>
          <w:tab w:val="left" w:pos="637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bread</w:t>
      </w:r>
      <w:r>
        <w:rPr>
          <w:rFonts w:ascii="Times New Roman" w:hAnsi="Times New Roman" w:cs="Times New Roman"/>
          <w:sz w:val="40"/>
          <w:szCs w:val="40"/>
        </w:rPr>
        <w:tab/>
        <w:t>cheese</w:t>
      </w:r>
      <w:r>
        <w:rPr>
          <w:rFonts w:ascii="Times New Roman" w:hAnsi="Times New Roman" w:cs="Times New Roman"/>
          <w:sz w:val="40"/>
          <w:szCs w:val="40"/>
        </w:rPr>
        <w:tab/>
        <w:t>apple</w:t>
      </w:r>
      <w:r>
        <w:rPr>
          <w:rFonts w:ascii="Times New Roman" w:hAnsi="Times New Roman" w:cs="Times New Roman"/>
          <w:sz w:val="40"/>
          <w:szCs w:val="40"/>
        </w:rPr>
        <w:tab/>
        <w:t>lollipop</w:t>
      </w:r>
    </w:p>
    <w:p w:rsidR="000226AD" w:rsidRDefault="000226AD" w:rsidP="008F1AF3">
      <w:pPr>
        <w:pStyle w:val="Bezmezer"/>
        <w:tabs>
          <w:tab w:val="left" w:pos="1985"/>
          <w:tab w:val="left" w:pos="4253"/>
          <w:tab w:val="left" w:pos="637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roll</w:t>
      </w:r>
      <w:r>
        <w:rPr>
          <w:rFonts w:ascii="Times New Roman" w:hAnsi="Times New Roman" w:cs="Times New Roman"/>
          <w:sz w:val="40"/>
          <w:szCs w:val="40"/>
        </w:rPr>
        <w:tab/>
        <w:t>cake</w:t>
      </w:r>
      <w:r>
        <w:rPr>
          <w:rFonts w:ascii="Times New Roman" w:hAnsi="Times New Roman" w:cs="Times New Roman"/>
          <w:sz w:val="40"/>
          <w:szCs w:val="40"/>
        </w:rPr>
        <w:tab/>
        <w:t>pear</w:t>
      </w:r>
      <w:r>
        <w:rPr>
          <w:rFonts w:ascii="Times New Roman" w:hAnsi="Times New Roman" w:cs="Times New Roman"/>
          <w:sz w:val="40"/>
          <w:szCs w:val="40"/>
        </w:rPr>
        <w:tab/>
        <w:t>favourite</w:t>
      </w:r>
    </w:p>
    <w:p w:rsidR="000226AD" w:rsidRDefault="000226AD" w:rsidP="008F1AF3">
      <w:pPr>
        <w:pStyle w:val="Bezmezer"/>
        <w:tabs>
          <w:tab w:val="left" w:pos="1985"/>
          <w:tab w:val="left" w:pos="4253"/>
          <w:tab w:val="left" w:pos="637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butter</w:t>
      </w:r>
      <w:r>
        <w:rPr>
          <w:rFonts w:ascii="Times New Roman" w:hAnsi="Times New Roman" w:cs="Times New Roman"/>
          <w:sz w:val="40"/>
          <w:szCs w:val="40"/>
        </w:rPr>
        <w:tab/>
        <w:t>sausage</w:t>
      </w:r>
      <w:r>
        <w:rPr>
          <w:rFonts w:ascii="Times New Roman" w:hAnsi="Times New Roman" w:cs="Times New Roman"/>
          <w:sz w:val="40"/>
          <w:szCs w:val="40"/>
        </w:rPr>
        <w:tab/>
        <w:t>orange</w:t>
      </w:r>
      <w:r>
        <w:rPr>
          <w:rFonts w:ascii="Times New Roman" w:hAnsi="Times New Roman" w:cs="Times New Roman"/>
          <w:sz w:val="40"/>
          <w:szCs w:val="40"/>
        </w:rPr>
        <w:tab/>
        <w:t>orange juice</w:t>
      </w:r>
    </w:p>
    <w:p w:rsidR="000226AD" w:rsidRDefault="000226AD" w:rsidP="008F1AF3">
      <w:pPr>
        <w:pStyle w:val="Bezmezer"/>
        <w:tabs>
          <w:tab w:val="left" w:pos="1985"/>
          <w:tab w:val="left" w:pos="4253"/>
          <w:tab w:val="left" w:pos="637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jam</w:t>
      </w:r>
      <w:r>
        <w:rPr>
          <w:rFonts w:ascii="Times New Roman" w:hAnsi="Times New Roman" w:cs="Times New Roman"/>
          <w:sz w:val="40"/>
          <w:szCs w:val="40"/>
        </w:rPr>
        <w:tab/>
        <w:t>ice cream</w:t>
      </w:r>
      <w:r>
        <w:rPr>
          <w:rFonts w:ascii="Times New Roman" w:hAnsi="Times New Roman" w:cs="Times New Roman"/>
          <w:sz w:val="40"/>
          <w:szCs w:val="40"/>
        </w:rPr>
        <w:tab/>
        <w:t>cherry</w:t>
      </w:r>
      <w:r>
        <w:rPr>
          <w:rFonts w:ascii="Times New Roman" w:hAnsi="Times New Roman" w:cs="Times New Roman"/>
          <w:sz w:val="40"/>
          <w:szCs w:val="40"/>
        </w:rPr>
        <w:tab/>
        <w:t>food</w:t>
      </w:r>
    </w:p>
    <w:p w:rsidR="000226AD" w:rsidRDefault="000226AD" w:rsidP="008F1AF3">
      <w:pPr>
        <w:pStyle w:val="Bezmezer"/>
        <w:tabs>
          <w:tab w:val="left" w:pos="1985"/>
          <w:tab w:val="left" w:pos="4253"/>
          <w:tab w:val="left" w:pos="637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egg</w:t>
      </w:r>
      <w:r>
        <w:rPr>
          <w:rFonts w:ascii="Times New Roman" w:hAnsi="Times New Roman" w:cs="Times New Roman"/>
          <w:sz w:val="40"/>
          <w:szCs w:val="40"/>
        </w:rPr>
        <w:tab/>
        <w:t>milk</w:t>
      </w:r>
      <w:r>
        <w:rPr>
          <w:rFonts w:ascii="Times New Roman" w:hAnsi="Times New Roman" w:cs="Times New Roman"/>
          <w:sz w:val="40"/>
          <w:szCs w:val="40"/>
        </w:rPr>
        <w:tab/>
        <w:t>cherries</w:t>
      </w:r>
      <w:r>
        <w:rPr>
          <w:rFonts w:ascii="Times New Roman" w:hAnsi="Times New Roman" w:cs="Times New Roman"/>
          <w:sz w:val="40"/>
          <w:szCs w:val="40"/>
        </w:rPr>
        <w:tab/>
        <w:t>drink</w:t>
      </w:r>
    </w:p>
    <w:p w:rsidR="000226AD" w:rsidRDefault="000226AD" w:rsidP="00AE555C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0226AD" w:rsidRDefault="000226AD" w:rsidP="006E743C">
      <w:pPr>
        <w:pStyle w:val="Bezmezer"/>
        <w:tabs>
          <w:tab w:val="left" w:pos="2552"/>
          <w:tab w:val="left" w:pos="4536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5.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6.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7.</w:t>
      </w:r>
    </w:p>
    <w:p w:rsidR="000226AD" w:rsidRDefault="000226AD" w:rsidP="006E743C">
      <w:pPr>
        <w:pStyle w:val="Bezmezer"/>
        <w:tabs>
          <w:tab w:val="left" w:pos="2552"/>
          <w:tab w:val="left" w:pos="4536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onion</w:t>
      </w:r>
      <w:r>
        <w:rPr>
          <w:rFonts w:ascii="Times New Roman" w:hAnsi="Times New Roman" w:cs="Times New Roman"/>
          <w:sz w:val="40"/>
          <w:szCs w:val="40"/>
        </w:rPr>
        <w:tab/>
        <w:t>plum</w:t>
      </w:r>
      <w:r>
        <w:rPr>
          <w:rFonts w:ascii="Times New Roman" w:hAnsi="Times New Roman" w:cs="Times New Roman"/>
          <w:sz w:val="40"/>
          <w:szCs w:val="40"/>
        </w:rPr>
        <w:tab/>
        <w:t xml:space="preserve">Is it your favourite food? </w:t>
      </w:r>
    </w:p>
    <w:p w:rsidR="000226AD" w:rsidRDefault="000226AD" w:rsidP="006E743C">
      <w:pPr>
        <w:pStyle w:val="Bezmezer"/>
        <w:tabs>
          <w:tab w:val="left" w:pos="2552"/>
          <w:tab w:val="left" w:pos="4536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garlic</w:t>
      </w:r>
      <w:r>
        <w:rPr>
          <w:rFonts w:ascii="Times New Roman" w:hAnsi="Times New Roman" w:cs="Times New Roman"/>
          <w:sz w:val="40"/>
          <w:szCs w:val="40"/>
        </w:rPr>
        <w:tab/>
        <w:t>juice</w:t>
      </w:r>
      <w:r>
        <w:rPr>
          <w:rFonts w:ascii="Times New Roman" w:hAnsi="Times New Roman" w:cs="Times New Roman"/>
          <w:sz w:val="40"/>
          <w:szCs w:val="40"/>
        </w:rPr>
        <w:tab/>
        <w:t>This is my favourite food.</w:t>
      </w:r>
    </w:p>
    <w:p w:rsidR="000226AD" w:rsidRDefault="000226AD" w:rsidP="006E743C">
      <w:pPr>
        <w:pStyle w:val="Bezmezer"/>
        <w:tabs>
          <w:tab w:val="left" w:pos="2552"/>
          <w:tab w:val="left" w:pos="4536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carrot</w:t>
      </w:r>
      <w:r>
        <w:rPr>
          <w:rFonts w:ascii="Times New Roman" w:hAnsi="Times New Roman" w:cs="Times New Roman"/>
          <w:sz w:val="40"/>
          <w:szCs w:val="40"/>
        </w:rPr>
        <w:tab/>
        <w:t>tea</w:t>
      </w:r>
      <w:r>
        <w:rPr>
          <w:rFonts w:ascii="Times New Roman" w:hAnsi="Times New Roman" w:cs="Times New Roman"/>
          <w:sz w:val="40"/>
          <w:szCs w:val="40"/>
        </w:rPr>
        <w:tab/>
        <w:t>Do you like it?</w:t>
      </w:r>
    </w:p>
    <w:p w:rsidR="000226AD" w:rsidRDefault="000226AD" w:rsidP="006E743C">
      <w:pPr>
        <w:pStyle w:val="Bezmezer"/>
        <w:tabs>
          <w:tab w:val="left" w:pos="2552"/>
          <w:tab w:val="left" w:pos="4536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tomato</w:t>
      </w:r>
      <w:r>
        <w:rPr>
          <w:rFonts w:ascii="Times New Roman" w:hAnsi="Times New Roman" w:cs="Times New Roman"/>
          <w:sz w:val="40"/>
          <w:szCs w:val="40"/>
        </w:rPr>
        <w:tab/>
        <w:t xml:space="preserve">ham </w:t>
      </w:r>
      <w:r>
        <w:rPr>
          <w:rFonts w:ascii="Times New Roman" w:hAnsi="Times New Roman" w:cs="Times New Roman"/>
          <w:sz w:val="40"/>
          <w:szCs w:val="40"/>
        </w:rPr>
        <w:tab/>
        <w:t>I like it.</w:t>
      </w:r>
    </w:p>
    <w:p w:rsidR="000226AD" w:rsidRDefault="000226AD" w:rsidP="006E743C">
      <w:pPr>
        <w:pStyle w:val="Bezmezer"/>
        <w:tabs>
          <w:tab w:val="left" w:pos="2552"/>
          <w:tab w:val="left" w:pos="4536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tomatoes</w:t>
      </w:r>
      <w:r>
        <w:rPr>
          <w:rFonts w:ascii="Times New Roman" w:hAnsi="Times New Roman" w:cs="Times New Roman"/>
          <w:sz w:val="40"/>
          <w:szCs w:val="40"/>
        </w:rPr>
        <w:tab/>
        <w:t>bacon</w:t>
      </w:r>
      <w:r>
        <w:rPr>
          <w:rFonts w:ascii="Times New Roman" w:hAnsi="Times New Roman" w:cs="Times New Roman"/>
          <w:sz w:val="40"/>
          <w:szCs w:val="40"/>
        </w:rPr>
        <w:tab/>
        <w:t>I don</w:t>
      </w:r>
      <w:r>
        <w:rPr>
          <w:rFonts w:ascii="Times New Roman" w:hAnsi="Times New Roman" w:cs="Times New Roman"/>
          <w:sz w:val="40"/>
          <w:szCs w:val="40"/>
          <w:lang w:val="en-US"/>
        </w:rPr>
        <w:t>’t</w:t>
      </w:r>
      <w:r>
        <w:rPr>
          <w:rFonts w:ascii="Times New Roman" w:hAnsi="Times New Roman" w:cs="Times New Roman"/>
          <w:sz w:val="40"/>
          <w:szCs w:val="40"/>
        </w:rPr>
        <w:t xml:space="preserve"> like it.</w:t>
      </w:r>
    </w:p>
    <w:p w:rsidR="000226AD" w:rsidRDefault="000226AD" w:rsidP="00AE555C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0226AD" w:rsidRDefault="000226AD" w:rsidP="00056720">
      <w:pPr>
        <w:pStyle w:val="Bezmezer"/>
        <w:tabs>
          <w:tab w:val="left" w:pos="3969"/>
        </w:tabs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8.</w:t>
      </w:r>
      <w:r>
        <w:rPr>
          <w:rFonts w:ascii="Times New Roman" w:hAnsi="Times New Roman" w:cs="Times New Roman"/>
          <w:b/>
          <w:bCs/>
          <w:sz w:val="40"/>
          <w:szCs w:val="40"/>
        </w:rPr>
        <w:tab/>
        <w:t>9.</w:t>
      </w:r>
    </w:p>
    <w:p w:rsidR="000226AD" w:rsidRDefault="000226AD" w:rsidP="00056720">
      <w:pPr>
        <w:pStyle w:val="Bezmezer"/>
        <w:tabs>
          <w:tab w:val="left" w:pos="396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English</w:t>
      </w:r>
      <w:r>
        <w:rPr>
          <w:rFonts w:ascii="Times New Roman" w:hAnsi="Times New Roman" w:cs="Times New Roman"/>
          <w:sz w:val="40"/>
          <w:szCs w:val="40"/>
        </w:rPr>
        <w:tab/>
        <w:t xml:space="preserve">Breakfast is ready. </w:t>
      </w:r>
    </w:p>
    <w:p w:rsidR="000226AD" w:rsidRDefault="000226AD" w:rsidP="00056720">
      <w:pPr>
        <w:pStyle w:val="Bezmezer"/>
        <w:tabs>
          <w:tab w:val="left" w:pos="396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breakfast</w:t>
      </w:r>
      <w:r>
        <w:rPr>
          <w:rFonts w:ascii="Times New Roman" w:hAnsi="Times New Roman" w:cs="Times New Roman"/>
          <w:sz w:val="40"/>
          <w:szCs w:val="40"/>
        </w:rPr>
        <w:tab/>
        <w:t>I would like bread, butter and jam.</w:t>
      </w:r>
    </w:p>
    <w:p w:rsidR="000226AD" w:rsidRDefault="000226AD" w:rsidP="00056720">
      <w:pPr>
        <w:pStyle w:val="Bezmezer"/>
        <w:tabs>
          <w:tab w:val="left" w:pos="396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cornflakes</w:t>
      </w:r>
      <w:r>
        <w:rPr>
          <w:rFonts w:ascii="Times New Roman" w:hAnsi="Times New Roman" w:cs="Times New Roman"/>
          <w:sz w:val="40"/>
          <w:szCs w:val="40"/>
        </w:rPr>
        <w:tab/>
        <w:t xml:space="preserve">Do you like black tea? </w:t>
      </w:r>
    </w:p>
    <w:p w:rsidR="000226AD" w:rsidRDefault="000226AD" w:rsidP="00056720">
      <w:pPr>
        <w:pStyle w:val="Bezmezer"/>
        <w:tabs>
          <w:tab w:val="left" w:pos="3969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ham and eggs</w:t>
      </w:r>
      <w:r>
        <w:rPr>
          <w:rFonts w:ascii="Times New Roman" w:hAnsi="Times New Roman" w:cs="Times New Roman"/>
          <w:sz w:val="40"/>
          <w:szCs w:val="40"/>
        </w:rPr>
        <w:tab/>
        <w:t>Do you like green tea?</w:t>
      </w:r>
    </w:p>
    <w:p w:rsidR="000226AD" w:rsidRPr="00056720" w:rsidRDefault="000226AD" w:rsidP="00056720">
      <w:pPr>
        <w:pStyle w:val="Bezmezer"/>
        <w:tabs>
          <w:tab w:val="left" w:pos="3969"/>
        </w:tabs>
        <w:rPr>
          <w:rFonts w:ascii="Times New Roman" w:hAnsi="Times New Roman" w:cs="Times New Roman"/>
          <w:sz w:val="40"/>
          <w:szCs w:val="40"/>
          <w:lang w:val="en-US"/>
        </w:rPr>
      </w:pPr>
      <w:r>
        <w:rPr>
          <w:rFonts w:ascii="Times New Roman" w:hAnsi="Times New Roman" w:cs="Times New Roman"/>
          <w:sz w:val="40"/>
          <w:szCs w:val="40"/>
        </w:rPr>
        <w:t>coffee</w:t>
      </w:r>
      <w:r>
        <w:rPr>
          <w:rFonts w:ascii="Times New Roman" w:hAnsi="Times New Roman" w:cs="Times New Roman"/>
          <w:sz w:val="40"/>
          <w:szCs w:val="40"/>
        </w:rPr>
        <w:tab/>
        <w:t>I don</w:t>
      </w:r>
      <w:r>
        <w:rPr>
          <w:rFonts w:ascii="Times New Roman" w:hAnsi="Times New Roman" w:cs="Times New Roman"/>
          <w:sz w:val="40"/>
          <w:szCs w:val="40"/>
          <w:lang w:val="en-US"/>
        </w:rPr>
        <w:t>’like ice cream.</w:t>
      </w:r>
    </w:p>
    <w:p w:rsidR="000226AD" w:rsidRDefault="000226AD" w:rsidP="00AE555C">
      <w:pPr>
        <w:pStyle w:val="Bezmezer"/>
        <w:rPr>
          <w:rFonts w:ascii="Times New Roman" w:hAnsi="Times New Roman" w:cs="Times New Roman"/>
          <w:sz w:val="40"/>
          <w:szCs w:val="40"/>
        </w:rPr>
      </w:pPr>
    </w:p>
    <w:p w:rsidR="000226AD" w:rsidRDefault="000226AD" w:rsidP="00AE555C">
      <w:pPr>
        <w:pStyle w:val="Bezmez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10.</w:t>
      </w:r>
    </w:p>
    <w:p w:rsidR="000226AD" w:rsidRPr="00C811F1" w:rsidRDefault="000226AD" w:rsidP="00AE555C">
      <w:pPr>
        <w:pStyle w:val="Bezmez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a cheese roll, toast and eggs, ham and eggs, tea and milk </w:t>
      </w:r>
    </w:p>
    <w:p w:rsidR="000226AD" w:rsidRDefault="000226AD" w:rsidP="00AE555C">
      <w:pPr>
        <w:pStyle w:val="Bezmez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a tomato sandwich, cornflakes and milk</w:t>
      </w:r>
      <w:r>
        <w:rPr>
          <w:rFonts w:ascii="Times New Roman" w:hAnsi="Times New Roman" w:cs="Times New Roman"/>
          <w:b/>
          <w:bCs/>
          <w:sz w:val="44"/>
          <w:szCs w:val="44"/>
        </w:rPr>
        <w:t xml:space="preserve">     </w:t>
      </w:r>
    </w:p>
    <w:p w:rsidR="000226AD" w:rsidRDefault="000226AD" w:rsidP="00AE555C">
      <w:pPr>
        <w:pStyle w:val="Bezmezer"/>
        <w:rPr>
          <w:rFonts w:ascii="Times New Roman" w:hAnsi="Times New Roman" w:cs="Times New Roman"/>
          <w:b/>
          <w:bCs/>
          <w:sz w:val="44"/>
          <w:szCs w:val="44"/>
        </w:rPr>
      </w:pPr>
    </w:p>
    <w:p w:rsidR="000226AD" w:rsidRDefault="000226AD" w:rsidP="00AE555C">
      <w:pPr>
        <w:pStyle w:val="Bezmez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11.</w:t>
      </w:r>
    </w:p>
    <w:p w:rsidR="000226AD" w:rsidRDefault="000226AD" w:rsidP="00AE555C">
      <w:pPr>
        <w:pStyle w:val="Bezmez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I like cornflakes and milk.  I do not like fish.</w:t>
      </w:r>
    </w:p>
    <w:p w:rsidR="000226AD" w:rsidRPr="00172676" w:rsidRDefault="000226AD" w:rsidP="00AE555C">
      <w:pPr>
        <w:pStyle w:val="Bezmezer"/>
        <w:rPr>
          <w:rFonts w:ascii="Times New Roman" w:hAnsi="Times New Roman" w:cs="Times New Roman"/>
          <w:b/>
          <w:bCs/>
          <w:sz w:val="44"/>
          <w:szCs w:val="44"/>
        </w:rPr>
      </w:pPr>
      <w:r>
        <w:rPr>
          <w:rFonts w:ascii="Times New Roman" w:hAnsi="Times New Roman" w:cs="Times New Roman"/>
          <w:sz w:val="40"/>
          <w:szCs w:val="40"/>
        </w:rPr>
        <w:t>I like ice cream and cola.    I don</w:t>
      </w:r>
      <w:r>
        <w:rPr>
          <w:rFonts w:ascii="Times New Roman" w:hAnsi="Times New Roman" w:cs="Times New Roman"/>
          <w:sz w:val="40"/>
          <w:szCs w:val="40"/>
          <w:lang w:val="en-US"/>
        </w:rPr>
        <w:t>’t like garlic.</w:t>
      </w:r>
      <w:r>
        <w:rPr>
          <w:rFonts w:ascii="Times New Roman" w:hAnsi="Times New Roman" w:cs="Times New Roman"/>
          <w:b/>
          <w:bCs/>
          <w:sz w:val="44"/>
          <w:szCs w:val="44"/>
        </w:rPr>
        <w:t xml:space="preserve">    </w:t>
      </w:r>
    </w:p>
    <w:p w:rsidR="000226AD" w:rsidRDefault="000226AD" w:rsidP="00184758">
      <w:pPr>
        <w:pStyle w:val="Bezmezer"/>
      </w:pPr>
    </w:p>
    <w:sectPr w:rsidR="000226AD" w:rsidSect="00624BA5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709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26AD" w:rsidRDefault="000226AD">
      <w:r>
        <w:separator/>
      </w:r>
    </w:p>
  </w:endnote>
  <w:endnote w:type="continuationSeparator" w:id="0">
    <w:p w:rsidR="000226AD" w:rsidRDefault="000226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6AD" w:rsidRDefault="000226AD">
    <w:pPr>
      <w:pStyle w:val="Footer"/>
    </w:pPr>
  </w:p>
  <w:p w:rsidR="000226AD" w:rsidRDefault="000226AD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26AD" w:rsidRDefault="000226AD">
      <w:r>
        <w:separator/>
      </w:r>
    </w:p>
  </w:footnote>
  <w:footnote w:type="continuationSeparator" w:id="0">
    <w:p w:rsidR="000226AD" w:rsidRDefault="000226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948BB"/>
    <w:multiLevelType w:val="hybridMultilevel"/>
    <w:tmpl w:val="0750E9C2"/>
    <w:lvl w:ilvl="0" w:tplc="10B42B4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0D74567A"/>
    <w:multiLevelType w:val="hybridMultilevel"/>
    <w:tmpl w:val="4CC8E72E"/>
    <w:lvl w:ilvl="0" w:tplc="E63E586A"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3E1E"/>
    <w:rsid w:val="00006139"/>
    <w:rsid w:val="00006420"/>
    <w:rsid w:val="0001561D"/>
    <w:rsid w:val="00016DD3"/>
    <w:rsid w:val="000226AD"/>
    <w:rsid w:val="00035B03"/>
    <w:rsid w:val="000457C5"/>
    <w:rsid w:val="00050323"/>
    <w:rsid w:val="00053346"/>
    <w:rsid w:val="00056720"/>
    <w:rsid w:val="00063739"/>
    <w:rsid w:val="00064AC5"/>
    <w:rsid w:val="00080180"/>
    <w:rsid w:val="0008027F"/>
    <w:rsid w:val="00081EAC"/>
    <w:rsid w:val="000868AD"/>
    <w:rsid w:val="0009118E"/>
    <w:rsid w:val="00091A16"/>
    <w:rsid w:val="000A5D92"/>
    <w:rsid w:val="000B45C6"/>
    <w:rsid w:val="000B7547"/>
    <w:rsid w:val="000C45F3"/>
    <w:rsid w:val="000D0628"/>
    <w:rsid w:val="000D167F"/>
    <w:rsid w:val="000E5A38"/>
    <w:rsid w:val="00105A22"/>
    <w:rsid w:val="00114D47"/>
    <w:rsid w:val="00116677"/>
    <w:rsid w:val="00133518"/>
    <w:rsid w:val="00142208"/>
    <w:rsid w:val="001628C6"/>
    <w:rsid w:val="00172676"/>
    <w:rsid w:val="00175FA9"/>
    <w:rsid w:val="001775BE"/>
    <w:rsid w:val="001840C9"/>
    <w:rsid w:val="00184758"/>
    <w:rsid w:val="00190E2D"/>
    <w:rsid w:val="00194814"/>
    <w:rsid w:val="001B40C2"/>
    <w:rsid w:val="001D6321"/>
    <w:rsid w:val="001F0050"/>
    <w:rsid w:val="001F0E96"/>
    <w:rsid w:val="001F16AC"/>
    <w:rsid w:val="002063E7"/>
    <w:rsid w:val="00207ED4"/>
    <w:rsid w:val="002172A7"/>
    <w:rsid w:val="0023426A"/>
    <w:rsid w:val="00247083"/>
    <w:rsid w:val="00262311"/>
    <w:rsid w:val="00263180"/>
    <w:rsid w:val="00282356"/>
    <w:rsid w:val="002B0246"/>
    <w:rsid w:val="002C16B0"/>
    <w:rsid w:val="002C1B16"/>
    <w:rsid w:val="002C6131"/>
    <w:rsid w:val="002D022C"/>
    <w:rsid w:val="002D04F6"/>
    <w:rsid w:val="002E0D87"/>
    <w:rsid w:val="002E7B38"/>
    <w:rsid w:val="002F2FCB"/>
    <w:rsid w:val="002F4CE4"/>
    <w:rsid w:val="00302E4C"/>
    <w:rsid w:val="00316781"/>
    <w:rsid w:val="0031774D"/>
    <w:rsid w:val="00330CE4"/>
    <w:rsid w:val="003508DC"/>
    <w:rsid w:val="00353D80"/>
    <w:rsid w:val="00374BC0"/>
    <w:rsid w:val="0037613E"/>
    <w:rsid w:val="00376E8E"/>
    <w:rsid w:val="003827E8"/>
    <w:rsid w:val="00383401"/>
    <w:rsid w:val="003A2F15"/>
    <w:rsid w:val="003B2BA8"/>
    <w:rsid w:val="003B7221"/>
    <w:rsid w:val="003D380C"/>
    <w:rsid w:val="003D7707"/>
    <w:rsid w:val="003E0B95"/>
    <w:rsid w:val="003F4018"/>
    <w:rsid w:val="003F4A32"/>
    <w:rsid w:val="004044BA"/>
    <w:rsid w:val="00412295"/>
    <w:rsid w:val="00443DA4"/>
    <w:rsid w:val="00455337"/>
    <w:rsid w:val="00457D6C"/>
    <w:rsid w:val="00494D93"/>
    <w:rsid w:val="004E1932"/>
    <w:rsid w:val="004F33A9"/>
    <w:rsid w:val="004F36C3"/>
    <w:rsid w:val="004F5D2A"/>
    <w:rsid w:val="005030A4"/>
    <w:rsid w:val="00503544"/>
    <w:rsid w:val="00515FA1"/>
    <w:rsid w:val="0053423B"/>
    <w:rsid w:val="005435A2"/>
    <w:rsid w:val="00547A98"/>
    <w:rsid w:val="00550CEB"/>
    <w:rsid w:val="00551747"/>
    <w:rsid w:val="00565F5F"/>
    <w:rsid w:val="005737C1"/>
    <w:rsid w:val="00576C2A"/>
    <w:rsid w:val="00591C27"/>
    <w:rsid w:val="00593324"/>
    <w:rsid w:val="005A2E66"/>
    <w:rsid w:val="005A3EF0"/>
    <w:rsid w:val="005A7587"/>
    <w:rsid w:val="005C06C0"/>
    <w:rsid w:val="005D53E0"/>
    <w:rsid w:val="005E4465"/>
    <w:rsid w:val="005F6176"/>
    <w:rsid w:val="005F6FF3"/>
    <w:rsid w:val="00624BA5"/>
    <w:rsid w:val="00626EE6"/>
    <w:rsid w:val="006301E8"/>
    <w:rsid w:val="006361BF"/>
    <w:rsid w:val="00643CB1"/>
    <w:rsid w:val="00646B85"/>
    <w:rsid w:val="006569C2"/>
    <w:rsid w:val="006630C1"/>
    <w:rsid w:val="006649BB"/>
    <w:rsid w:val="00693E11"/>
    <w:rsid w:val="00694EB8"/>
    <w:rsid w:val="00695750"/>
    <w:rsid w:val="00695892"/>
    <w:rsid w:val="006B5A65"/>
    <w:rsid w:val="006C4F82"/>
    <w:rsid w:val="006C72F9"/>
    <w:rsid w:val="006D0D21"/>
    <w:rsid w:val="006E743C"/>
    <w:rsid w:val="006F25E5"/>
    <w:rsid w:val="006F6AF4"/>
    <w:rsid w:val="006F7349"/>
    <w:rsid w:val="007068CC"/>
    <w:rsid w:val="007130C5"/>
    <w:rsid w:val="00731CBE"/>
    <w:rsid w:val="00740EC3"/>
    <w:rsid w:val="00742FFA"/>
    <w:rsid w:val="00744ED9"/>
    <w:rsid w:val="0074630D"/>
    <w:rsid w:val="007629B1"/>
    <w:rsid w:val="00765AC2"/>
    <w:rsid w:val="00783A4B"/>
    <w:rsid w:val="00785920"/>
    <w:rsid w:val="0079676A"/>
    <w:rsid w:val="007A79EE"/>
    <w:rsid w:val="007B3F0C"/>
    <w:rsid w:val="007B3F8E"/>
    <w:rsid w:val="007B455D"/>
    <w:rsid w:val="007B7F8C"/>
    <w:rsid w:val="00802911"/>
    <w:rsid w:val="00803E23"/>
    <w:rsid w:val="0081446A"/>
    <w:rsid w:val="0083698E"/>
    <w:rsid w:val="00836D5F"/>
    <w:rsid w:val="0084750C"/>
    <w:rsid w:val="00856273"/>
    <w:rsid w:val="00871554"/>
    <w:rsid w:val="0087670D"/>
    <w:rsid w:val="0089001F"/>
    <w:rsid w:val="00890D81"/>
    <w:rsid w:val="008A7AE6"/>
    <w:rsid w:val="008D63F2"/>
    <w:rsid w:val="008E28DF"/>
    <w:rsid w:val="008E5E0E"/>
    <w:rsid w:val="008F1AF3"/>
    <w:rsid w:val="008F6442"/>
    <w:rsid w:val="008F7A88"/>
    <w:rsid w:val="0090333E"/>
    <w:rsid w:val="00914AFD"/>
    <w:rsid w:val="00914CF2"/>
    <w:rsid w:val="0091679C"/>
    <w:rsid w:val="00923143"/>
    <w:rsid w:val="0093121A"/>
    <w:rsid w:val="00933513"/>
    <w:rsid w:val="00934FA6"/>
    <w:rsid w:val="009404F4"/>
    <w:rsid w:val="0094090B"/>
    <w:rsid w:val="00942953"/>
    <w:rsid w:val="009443E1"/>
    <w:rsid w:val="00983C60"/>
    <w:rsid w:val="0099517F"/>
    <w:rsid w:val="009969A9"/>
    <w:rsid w:val="009A0E84"/>
    <w:rsid w:val="009A1C62"/>
    <w:rsid w:val="009B3CC8"/>
    <w:rsid w:val="009C0468"/>
    <w:rsid w:val="009C0618"/>
    <w:rsid w:val="009C1512"/>
    <w:rsid w:val="009D3E47"/>
    <w:rsid w:val="009E052B"/>
    <w:rsid w:val="009E7BFD"/>
    <w:rsid w:val="009F0E34"/>
    <w:rsid w:val="00A01A55"/>
    <w:rsid w:val="00A059E4"/>
    <w:rsid w:val="00A12DC5"/>
    <w:rsid w:val="00A12E63"/>
    <w:rsid w:val="00A15503"/>
    <w:rsid w:val="00A17883"/>
    <w:rsid w:val="00A26CE6"/>
    <w:rsid w:val="00A2766E"/>
    <w:rsid w:val="00A61E07"/>
    <w:rsid w:val="00A76438"/>
    <w:rsid w:val="00A84B20"/>
    <w:rsid w:val="00A96DB4"/>
    <w:rsid w:val="00AA0592"/>
    <w:rsid w:val="00AB2C8F"/>
    <w:rsid w:val="00AB68D6"/>
    <w:rsid w:val="00AC2EA3"/>
    <w:rsid w:val="00AC5F72"/>
    <w:rsid w:val="00AE336F"/>
    <w:rsid w:val="00AE555C"/>
    <w:rsid w:val="00B1713D"/>
    <w:rsid w:val="00B30F4E"/>
    <w:rsid w:val="00B62B63"/>
    <w:rsid w:val="00B67781"/>
    <w:rsid w:val="00B77900"/>
    <w:rsid w:val="00B80098"/>
    <w:rsid w:val="00B8275D"/>
    <w:rsid w:val="00B842B1"/>
    <w:rsid w:val="00BA133B"/>
    <w:rsid w:val="00BB296F"/>
    <w:rsid w:val="00BD104A"/>
    <w:rsid w:val="00BD54C9"/>
    <w:rsid w:val="00C02370"/>
    <w:rsid w:val="00C028D6"/>
    <w:rsid w:val="00C105D0"/>
    <w:rsid w:val="00C43845"/>
    <w:rsid w:val="00C513E9"/>
    <w:rsid w:val="00C51856"/>
    <w:rsid w:val="00C7475A"/>
    <w:rsid w:val="00C7662A"/>
    <w:rsid w:val="00C811F1"/>
    <w:rsid w:val="00C93830"/>
    <w:rsid w:val="00CC0D2B"/>
    <w:rsid w:val="00CC0DFD"/>
    <w:rsid w:val="00CC1493"/>
    <w:rsid w:val="00CC14DB"/>
    <w:rsid w:val="00CC1F6C"/>
    <w:rsid w:val="00CD552A"/>
    <w:rsid w:val="00CE2A03"/>
    <w:rsid w:val="00CF1EEC"/>
    <w:rsid w:val="00CF234D"/>
    <w:rsid w:val="00CF7457"/>
    <w:rsid w:val="00CF7EF2"/>
    <w:rsid w:val="00D042DB"/>
    <w:rsid w:val="00D25B83"/>
    <w:rsid w:val="00D27A87"/>
    <w:rsid w:val="00D32956"/>
    <w:rsid w:val="00D45DB2"/>
    <w:rsid w:val="00D52EDC"/>
    <w:rsid w:val="00D53046"/>
    <w:rsid w:val="00D574C2"/>
    <w:rsid w:val="00D57FE3"/>
    <w:rsid w:val="00D67556"/>
    <w:rsid w:val="00D700C1"/>
    <w:rsid w:val="00D720E1"/>
    <w:rsid w:val="00D960CD"/>
    <w:rsid w:val="00DB347C"/>
    <w:rsid w:val="00DB3511"/>
    <w:rsid w:val="00DB7A49"/>
    <w:rsid w:val="00DC6C4E"/>
    <w:rsid w:val="00E11791"/>
    <w:rsid w:val="00E33D5A"/>
    <w:rsid w:val="00E34C64"/>
    <w:rsid w:val="00E54E9E"/>
    <w:rsid w:val="00E56568"/>
    <w:rsid w:val="00E63144"/>
    <w:rsid w:val="00E64607"/>
    <w:rsid w:val="00E758C1"/>
    <w:rsid w:val="00E95023"/>
    <w:rsid w:val="00EA17FD"/>
    <w:rsid w:val="00EB36BB"/>
    <w:rsid w:val="00EB37B3"/>
    <w:rsid w:val="00ED3D17"/>
    <w:rsid w:val="00EE7098"/>
    <w:rsid w:val="00F2269E"/>
    <w:rsid w:val="00F4036E"/>
    <w:rsid w:val="00F45E06"/>
    <w:rsid w:val="00F672F5"/>
    <w:rsid w:val="00F84D33"/>
    <w:rsid w:val="00F87EE6"/>
    <w:rsid w:val="00F9527D"/>
    <w:rsid w:val="00FA531E"/>
    <w:rsid w:val="00FA54DC"/>
    <w:rsid w:val="00FA71F9"/>
    <w:rsid w:val="00FB31F2"/>
    <w:rsid w:val="00FB3EEB"/>
    <w:rsid w:val="00FB4A8A"/>
    <w:rsid w:val="00FC1F98"/>
    <w:rsid w:val="00FC3747"/>
    <w:rsid w:val="00FC643F"/>
    <w:rsid w:val="00FD464B"/>
    <w:rsid w:val="00FE7FF4"/>
    <w:rsid w:val="00FF2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al"/>
    <w:next w:val="Body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00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2DC5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B80098"/>
  </w:style>
  <w:style w:type="paragraph" w:customStyle="1" w:styleId="Popisek">
    <w:name w:val="Popisek"/>
    <w:basedOn w:val="Normal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B80098"/>
    <w:pPr>
      <w:suppressLineNumbers/>
    </w:pPr>
  </w:style>
  <w:style w:type="paragraph" w:styleId="Footer">
    <w:name w:val="footer"/>
    <w:basedOn w:val="Normal"/>
    <w:link w:val="Footer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2DC5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">
    <w:name w:val="Bez mezer"/>
    <w:uiPriority w:val="99"/>
    <w:rsid w:val="00624BA5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3</Pages>
  <Words>326</Words>
  <Characters>1926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10</cp:revision>
  <cp:lastPrinted>2011-12-19T13:51:00Z</cp:lastPrinted>
  <dcterms:created xsi:type="dcterms:W3CDTF">2012-01-10T06:47:00Z</dcterms:created>
  <dcterms:modified xsi:type="dcterms:W3CDTF">2012-04-25T12:02:00Z</dcterms:modified>
</cp:coreProperties>
</file>