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B9" w:rsidRDefault="00C92CB9" w:rsidP="00587C47">
      <w:pPr>
        <w:pStyle w:val="Title"/>
      </w:pPr>
    </w:p>
    <w:p w:rsidR="00C92CB9" w:rsidRDefault="00C92CB9" w:rsidP="00587C47">
      <w:pPr>
        <w:pStyle w:val="Title"/>
      </w:pPr>
    </w:p>
    <w:p w:rsidR="00C92CB9" w:rsidRDefault="00C92CB9" w:rsidP="00587C47">
      <w:pPr>
        <w:jc w:val="center"/>
      </w:pPr>
    </w:p>
    <w:p w:rsidR="00C92CB9" w:rsidRDefault="00C92CB9" w:rsidP="00587C47">
      <w:pPr>
        <w:jc w:val="center"/>
      </w:pPr>
    </w:p>
    <w:p w:rsidR="00C92CB9" w:rsidRDefault="00C92CB9" w:rsidP="00587C47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92CB9" w:rsidRDefault="00C92CB9" w:rsidP="00587C47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VY_22_INOVACE_01-71</w:t>
      </w:r>
    </w:p>
    <w:p w:rsidR="00C92CB9" w:rsidRPr="00034BB6" w:rsidRDefault="00C92CB9" w:rsidP="00587C47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034BB6">
        <w:rPr>
          <w:rFonts w:ascii="Calibri" w:hAnsi="Calibri" w:cs="Calibri"/>
          <w:b/>
          <w:bCs/>
          <w:sz w:val="56"/>
          <w:szCs w:val="56"/>
        </w:rPr>
        <w:t>Vyhledej –</w:t>
      </w:r>
      <w:r>
        <w:rPr>
          <w:rFonts w:ascii="Calibri" w:hAnsi="Calibri" w:cs="Calibri"/>
          <w:b/>
          <w:bCs/>
          <w:sz w:val="56"/>
          <w:szCs w:val="56"/>
        </w:rPr>
        <w:t xml:space="preserve"> </w:t>
      </w:r>
      <w:r w:rsidRPr="00034BB6">
        <w:rPr>
          <w:rFonts w:ascii="Calibri" w:hAnsi="Calibri" w:cs="Calibri"/>
          <w:b/>
          <w:bCs/>
          <w:sz w:val="56"/>
          <w:szCs w:val="56"/>
        </w:rPr>
        <w:t>domestic animals</w:t>
      </w:r>
    </w:p>
    <w:p w:rsidR="00C92CB9" w:rsidRDefault="00C92CB9" w:rsidP="00587C47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C92CB9" w:rsidRPr="00034BB6" w:rsidRDefault="00C92CB9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C92CB9" w:rsidRPr="001B40C2" w:rsidRDefault="00C92CB9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C92CB9" w:rsidTr="006034D7">
        <w:trPr>
          <w:jc w:val="center"/>
        </w:trPr>
        <w:tc>
          <w:tcPr>
            <w:tcW w:w="2376" w:type="dxa"/>
          </w:tcPr>
          <w:p w:rsidR="00C92CB9" w:rsidRPr="00B30F4E" w:rsidRDefault="00C92CB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92CB9" w:rsidRPr="00B30F4E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C92CB9" w:rsidTr="006034D7">
        <w:trPr>
          <w:jc w:val="center"/>
        </w:trPr>
        <w:tc>
          <w:tcPr>
            <w:tcW w:w="2376" w:type="dxa"/>
          </w:tcPr>
          <w:p w:rsidR="00C92CB9" w:rsidRPr="00B30F4E" w:rsidRDefault="00C92CB9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92CB9" w:rsidRPr="00B30F4E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92CB9" w:rsidTr="006034D7">
        <w:trPr>
          <w:jc w:val="center"/>
        </w:trPr>
        <w:tc>
          <w:tcPr>
            <w:tcW w:w="2376" w:type="dxa"/>
          </w:tcPr>
          <w:p w:rsidR="00C92CB9" w:rsidRPr="00B30F4E" w:rsidRDefault="00C92CB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92CB9" w:rsidRPr="00B30F4E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92CB9" w:rsidTr="006034D7">
        <w:trPr>
          <w:jc w:val="center"/>
        </w:trPr>
        <w:tc>
          <w:tcPr>
            <w:tcW w:w="2376" w:type="dxa"/>
          </w:tcPr>
          <w:p w:rsidR="00C92CB9" w:rsidRPr="00B30F4E" w:rsidRDefault="00C92CB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92CB9" w:rsidRPr="00B30F4E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Animals                                             </w:t>
            </w:r>
          </w:p>
        </w:tc>
      </w:tr>
      <w:tr w:rsidR="00C92CB9" w:rsidTr="006034D7">
        <w:trPr>
          <w:jc w:val="center"/>
        </w:trPr>
        <w:tc>
          <w:tcPr>
            <w:tcW w:w="2376" w:type="dxa"/>
          </w:tcPr>
          <w:p w:rsidR="00C92CB9" w:rsidRPr="00B30F4E" w:rsidRDefault="00C92CB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92CB9" w:rsidRPr="00B30F4E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Farm animals</w:t>
            </w:r>
          </w:p>
        </w:tc>
      </w:tr>
      <w:tr w:rsidR="00C92CB9" w:rsidTr="006034D7">
        <w:trPr>
          <w:jc w:val="center"/>
        </w:trPr>
        <w:tc>
          <w:tcPr>
            <w:tcW w:w="2376" w:type="dxa"/>
          </w:tcPr>
          <w:p w:rsidR="00C92CB9" w:rsidRPr="00B30F4E" w:rsidRDefault="00C92CB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92CB9" w:rsidRPr="00B30F4E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92CB9" w:rsidTr="006034D7">
        <w:trPr>
          <w:jc w:val="center"/>
        </w:trPr>
        <w:tc>
          <w:tcPr>
            <w:tcW w:w="2376" w:type="dxa"/>
          </w:tcPr>
          <w:p w:rsidR="00C92CB9" w:rsidRPr="00B30F4E" w:rsidRDefault="00C92CB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92CB9" w:rsidRPr="00B30F4E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25. 9. 2011</w:t>
            </w:r>
          </w:p>
        </w:tc>
      </w:tr>
      <w:tr w:rsidR="00C92CB9" w:rsidTr="006034D7">
        <w:trPr>
          <w:jc w:val="center"/>
        </w:trPr>
        <w:tc>
          <w:tcPr>
            <w:tcW w:w="2376" w:type="dxa"/>
          </w:tcPr>
          <w:p w:rsidR="00C92CB9" w:rsidRPr="00B30F4E" w:rsidRDefault="00C92CB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92CB9" w:rsidRPr="00B30F4E" w:rsidRDefault="00C92CB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92CB9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Pracovní list k procvičení  základní slovní zásoby, vizuální podoba angl. slov - spelling</w:t>
            </w:r>
          </w:p>
          <w:p w:rsidR="00C92CB9" w:rsidRPr="00ED4BA3" w:rsidRDefault="00C92CB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C92CB9" w:rsidRPr="001B40C2" w:rsidRDefault="00C92CB9" w:rsidP="001B40C2">
      <w:pPr>
        <w:rPr>
          <w:rFonts w:ascii="Calibri" w:hAnsi="Calibri" w:cs="Calibri"/>
          <w:sz w:val="56"/>
          <w:szCs w:val="56"/>
        </w:rPr>
      </w:pPr>
    </w:p>
    <w:p w:rsidR="00C92CB9" w:rsidRPr="001B40C2" w:rsidRDefault="00C92CB9" w:rsidP="001B40C2">
      <w:pPr>
        <w:rPr>
          <w:rFonts w:ascii="Calibri" w:hAnsi="Calibri" w:cs="Calibri"/>
          <w:sz w:val="56"/>
          <w:szCs w:val="56"/>
        </w:rPr>
      </w:pPr>
    </w:p>
    <w:p w:rsidR="00C92CB9" w:rsidRPr="001B40C2" w:rsidRDefault="00C92CB9" w:rsidP="001B40C2">
      <w:pPr>
        <w:rPr>
          <w:rFonts w:ascii="Calibri" w:hAnsi="Calibri" w:cs="Calibri"/>
          <w:sz w:val="56"/>
          <w:szCs w:val="56"/>
        </w:rPr>
      </w:pPr>
    </w:p>
    <w:p w:rsidR="00C92CB9" w:rsidRDefault="00C92CB9" w:rsidP="001B40C2">
      <w:pPr>
        <w:rPr>
          <w:rFonts w:ascii="Calibri" w:hAnsi="Calibri" w:cs="Calibri"/>
          <w:sz w:val="56"/>
          <w:szCs w:val="56"/>
        </w:rPr>
      </w:pPr>
    </w:p>
    <w:p w:rsidR="00C92CB9" w:rsidRDefault="00C92C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</w:p>
    <w:p w:rsidR="00C92CB9" w:rsidRDefault="00C92CB9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C92CB9" w:rsidRDefault="00C92CB9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C92CB9" w:rsidRPr="0081446A" w:rsidRDefault="00C92CB9" w:rsidP="0090134D">
      <w:pPr>
        <w:rPr>
          <w:sz w:val="32"/>
          <w:szCs w:val="32"/>
        </w:rPr>
      </w:pPr>
      <w:r>
        <w:rPr>
          <w:rFonts w:ascii="Calibri" w:hAnsi="Calibri" w:cs="Calibri"/>
          <w:b/>
          <w:bCs/>
          <w:sz w:val="52"/>
          <w:szCs w:val="52"/>
        </w:rPr>
        <w:t>Farm animals</w:t>
      </w:r>
      <w:r>
        <w:rPr>
          <w:rFonts w:ascii="Calibri" w:hAnsi="Calibri" w:cs="Calibri"/>
          <w:sz w:val="52"/>
          <w:szCs w:val="52"/>
        </w:rPr>
        <w:t xml:space="preserve">                      </w:t>
      </w:r>
    </w:p>
    <w:p w:rsidR="00C92CB9" w:rsidRDefault="00C92CB9" w:rsidP="0090134D">
      <w:pPr>
        <w:rPr>
          <w:rFonts w:ascii="Calibri" w:hAnsi="Calibri" w:cs="Calibri"/>
          <w:sz w:val="32"/>
          <w:szCs w:val="32"/>
        </w:rPr>
      </w:pPr>
    </w:p>
    <w:p w:rsidR="00C92CB9" w:rsidRDefault="00C92CB9" w:rsidP="0090134D">
      <w:pPr>
        <w:rPr>
          <w:rFonts w:ascii="Calibri" w:hAnsi="Calibri" w:cs="Calibri"/>
          <w:sz w:val="32"/>
          <w:szCs w:val="32"/>
        </w:rPr>
      </w:pPr>
    </w:p>
    <w:p w:rsidR="00C92CB9" w:rsidRPr="00050323" w:rsidRDefault="00C92CB9" w:rsidP="0090134D">
      <w:pPr>
        <w:rPr>
          <w:rFonts w:ascii="Calibri" w:hAnsi="Calibri" w:cs="Calibri"/>
          <w:sz w:val="32"/>
          <w:szCs w:val="32"/>
        </w:rPr>
      </w:pPr>
    </w:p>
    <w:p w:rsidR="00C92CB9" w:rsidRPr="00050323" w:rsidRDefault="00C92CB9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C92CB9" w:rsidRPr="00050323" w:rsidRDefault="00C92CB9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C92CB9" w:rsidRPr="00050323" w:rsidRDefault="00C92CB9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C92CB9" w:rsidRPr="00050323" w:rsidRDefault="00C92CB9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C92CB9" w:rsidRDefault="00C92CB9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pict>
          <v:shape id="_x0000_s1027" type="#_x0000_t75" style="position:absolute;margin-left:28.35pt;margin-top:636.5pt;width:445.5pt;height:97.5pt;z-index:-251657216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C92CB9" w:rsidRDefault="00C92CB9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C92CB9" w:rsidRDefault="00C92CB9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C92CB9" w:rsidRDefault="00C92CB9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92CB9" w:rsidRDefault="00C92CB9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92CB9" w:rsidRPr="00FA1299" w:rsidRDefault="00C92CB9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C92CB9" w:rsidRPr="00FA1299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C92CB9" w:rsidRDefault="00C92CB9" w:rsidP="00C93431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</w:p>
    <w:p w:rsidR="00C92CB9" w:rsidRDefault="00C92CB9" w:rsidP="00C9343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C92CB9" w:rsidRDefault="00C92CB9" w:rsidP="00C9343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Farm animals</w:t>
      </w:r>
    </w:p>
    <w:p w:rsidR="00C92CB9" w:rsidRDefault="00C92CB9" w:rsidP="00C9343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</w:t>
      </w:r>
    </w:p>
    <w:p w:rsidR="00C92CB9" w:rsidRDefault="00C92CB9" w:rsidP="00C93431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16.                                             </w:t>
      </w:r>
    </w:p>
    <w:p w:rsidR="00C92CB9" w:rsidRPr="00E65BD2" w:rsidRDefault="00C92CB9" w:rsidP="00C93431">
      <w:pPr>
        <w:pStyle w:val="Bezmezer"/>
        <w:ind w:left="708" w:hanging="708"/>
        <w:rPr>
          <w:b/>
          <w:bCs/>
          <w:sz w:val="40"/>
          <w:szCs w:val="40"/>
        </w:rPr>
      </w:pPr>
    </w:p>
    <w:p w:rsidR="00C92CB9" w:rsidRPr="00854B5E" w:rsidRDefault="00C92CB9" w:rsidP="00C93431">
      <w:pPr>
        <w:rPr>
          <w:b/>
          <w:bCs/>
        </w:rPr>
      </w:pPr>
    </w:p>
    <w:tbl>
      <w:tblPr>
        <w:tblW w:w="94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7"/>
        <w:gridCol w:w="747"/>
        <w:gridCol w:w="812"/>
        <w:gridCol w:w="812"/>
        <w:gridCol w:w="747"/>
        <w:gridCol w:w="747"/>
        <w:gridCol w:w="813"/>
        <w:gridCol w:w="813"/>
        <w:gridCol w:w="813"/>
        <w:gridCol w:w="813"/>
        <w:gridCol w:w="813"/>
        <w:gridCol w:w="747"/>
      </w:tblGrid>
      <w:tr w:rsidR="00C92CB9" w:rsidRPr="00152266">
        <w:trPr>
          <w:trHeight w:val="445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G     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</w:tr>
      <w:tr w:rsidR="00C92CB9" w:rsidRPr="00152266">
        <w:trPr>
          <w:trHeight w:val="472"/>
        </w:trPr>
        <w:tc>
          <w:tcPr>
            <w:tcW w:w="747" w:type="dxa"/>
          </w:tcPr>
          <w:p w:rsidR="00C92CB9" w:rsidRPr="00394AE2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12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747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</w:tr>
    </w:tbl>
    <w:p w:rsidR="00C92CB9" w:rsidRDefault="00C92CB9" w:rsidP="00C93431">
      <w:pPr>
        <w:pStyle w:val="Bezmezer"/>
      </w:pPr>
    </w:p>
    <w:p w:rsidR="00C92CB9" w:rsidRDefault="00C92CB9" w:rsidP="00C93431">
      <w:pPr>
        <w:pStyle w:val="Bezmezer"/>
      </w:pPr>
    </w:p>
    <w:p w:rsidR="00C92CB9" w:rsidRDefault="00C92CB9" w:rsidP="00C93431">
      <w:pPr>
        <w:pStyle w:val="Bezmezer"/>
      </w:pPr>
    </w:p>
    <w:p w:rsidR="00C92CB9" w:rsidRDefault="00C92CB9" w:rsidP="00C93431">
      <w:pPr>
        <w:pStyle w:val="Bezmezer"/>
      </w:pPr>
    </w:p>
    <w:p w:rsidR="00C92CB9" w:rsidRDefault="00C92CB9" w:rsidP="006034D7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1. myš</w:t>
      </w:r>
      <w:r>
        <w:rPr>
          <w:sz w:val="36"/>
          <w:szCs w:val="36"/>
        </w:rPr>
        <w:tab/>
        <w:t>9. králík</w:t>
      </w:r>
    </w:p>
    <w:p w:rsidR="00C92CB9" w:rsidRDefault="00C92CB9" w:rsidP="006034D7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2. osel</w:t>
      </w:r>
      <w:r>
        <w:rPr>
          <w:sz w:val="36"/>
          <w:szCs w:val="36"/>
        </w:rPr>
        <w:tab/>
        <w:t>10.  kačenka</w:t>
      </w:r>
    </w:p>
    <w:p w:rsidR="00C92CB9" w:rsidRDefault="00C92CB9" w:rsidP="006034D7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3. prase</w:t>
      </w:r>
      <w:r>
        <w:rPr>
          <w:sz w:val="36"/>
          <w:szCs w:val="36"/>
        </w:rPr>
        <w:tab/>
        <w:t>11. kráva</w:t>
      </w:r>
    </w:p>
    <w:p w:rsidR="00C92CB9" w:rsidRDefault="00C92CB9" w:rsidP="006034D7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4. kůň</w:t>
      </w:r>
      <w:r>
        <w:rPr>
          <w:sz w:val="36"/>
          <w:szCs w:val="36"/>
        </w:rPr>
        <w:tab/>
        <w:t>12. kohout</w:t>
      </w:r>
    </w:p>
    <w:p w:rsidR="00C92CB9" w:rsidRDefault="00C92CB9" w:rsidP="006034D7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5. koza</w:t>
      </w:r>
      <w:r>
        <w:rPr>
          <w:sz w:val="36"/>
          <w:szCs w:val="36"/>
        </w:rPr>
        <w:tab/>
        <w:t>13. kuře</w:t>
      </w:r>
    </w:p>
    <w:p w:rsidR="00C92CB9" w:rsidRDefault="00C92CB9" w:rsidP="006034D7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6. pes</w:t>
      </w:r>
      <w:r>
        <w:rPr>
          <w:sz w:val="36"/>
          <w:szCs w:val="36"/>
        </w:rPr>
        <w:tab/>
        <w:t>14. ovce</w:t>
      </w:r>
    </w:p>
    <w:p w:rsidR="00C92CB9" w:rsidRDefault="00C92CB9" w:rsidP="006034D7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7. kočka</w:t>
      </w:r>
      <w:r>
        <w:rPr>
          <w:sz w:val="36"/>
          <w:szCs w:val="36"/>
        </w:rPr>
        <w:tab/>
        <w:t>15. husa</w:t>
      </w:r>
    </w:p>
    <w:p w:rsidR="00C92CB9" w:rsidRDefault="00C92CB9" w:rsidP="006034D7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8. slepice</w:t>
      </w:r>
      <w:r>
        <w:rPr>
          <w:sz w:val="36"/>
          <w:szCs w:val="36"/>
        </w:rPr>
        <w:tab/>
        <w:t>16. motýl</w:t>
      </w:r>
    </w:p>
    <w:p w:rsidR="00C92CB9" w:rsidRDefault="00C92CB9" w:rsidP="00C93431">
      <w:pPr>
        <w:pStyle w:val="Bezmezer"/>
        <w:rPr>
          <w:sz w:val="36"/>
          <w:szCs w:val="36"/>
        </w:rPr>
      </w:pPr>
    </w:p>
    <w:p w:rsidR="00C92CB9" w:rsidRDefault="00C92CB9" w:rsidP="00C93431">
      <w:pPr>
        <w:pStyle w:val="Bezmezer"/>
        <w:rPr>
          <w:sz w:val="36"/>
          <w:szCs w:val="36"/>
        </w:rPr>
      </w:pPr>
    </w:p>
    <w:p w:rsidR="00C92CB9" w:rsidRDefault="00C92CB9" w:rsidP="00C93431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  <w:r>
        <w:rPr>
          <w:b/>
          <w:bCs/>
          <w:sz w:val="40"/>
          <w:szCs w:val="40"/>
        </w:rPr>
        <w:t xml:space="preserve">       ŘEŠENÍ</w:t>
      </w:r>
    </w:p>
    <w:p w:rsidR="00C92CB9" w:rsidRDefault="00C92CB9" w:rsidP="00C9343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C92CB9" w:rsidRDefault="00C92CB9" w:rsidP="00C9343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Farm animals </w:t>
      </w:r>
    </w:p>
    <w:p w:rsidR="00C92CB9" w:rsidRDefault="00C92CB9" w:rsidP="00C9343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</w:t>
      </w:r>
    </w:p>
    <w:p w:rsidR="00C92CB9" w:rsidRDefault="00C92CB9" w:rsidP="00C93431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Je jich 16.                                             </w:t>
      </w:r>
    </w:p>
    <w:p w:rsidR="00C92CB9" w:rsidRPr="00E65BD2" w:rsidRDefault="00C92CB9" w:rsidP="00C93431">
      <w:pPr>
        <w:pStyle w:val="Bezmezer"/>
        <w:ind w:left="708" w:hanging="708"/>
        <w:rPr>
          <w:b/>
          <w:bCs/>
          <w:sz w:val="40"/>
          <w:szCs w:val="40"/>
        </w:rPr>
      </w:pPr>
    </w:p>
    <w:p w:rsidR="00C92CB9" w:rsidRPr="00854B5E" w:rsidRDefault="00C92CB9" w:rsidP="00C93431">
      <w:pPr>
        <w:rPr>
          <w:b/>
          <w:bCs/>
        </w:rPr>
      </w:pPr>
    </w:p>
    <w:tbl>
      <w:tblPr>
        <w:tblW w:w="96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6"/>
        <w:gridCol w:w="766"/>
        <w:gridCol w:w="833"/>
        <w:gridCol w:w="833"/>
        <w:gridCol w:w="766"/>
        <w:gridCol w:w="766"/>
        <w:gridCol w:w="834"/>
        <w:gridCol w:w="834"/>
        <w:gridCol w:w="834"/>
        <w:gridCol w:w="834"/>
        <w:gridCol w:w="834"/>
        <w:gridCol w:w="766"/>
      </w:tblGrid>
      <w:tr w:rsidR="00C92CB9" w:rsidRPr="00152266">
        <w:trPr>
          <w:trHeight w:val="445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G     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  <w:tr w:rsidR="00C92CB9" w:rsidRPr="00152266">
        <w:trPr>
          <w:trHeight w:val="472"/>
        </w:trPr>
        <w:tc>
          <w:tcPr>
            <w:tcW w:w="766" w:type="dxa"/>
          </w:tcPr>
          <w:p w:rsidR="00C92CB9" w:rsidRPr="00394AE2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33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834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  <w:tc>
          <w:tcPr>
            <w:tcW w:w="766" w:type="dxa"/>
          </w:tcPr>
          <w:p w:rsidR="00C92CB9" w:rsidRPr="00152266" w:rsidRDefault="00C92CB9" w:rsidP="008B5013">
            <w:pPr>
              <w:rPr>
                <w:sz w:val="40"/>
                <w:szCs w:val="40"/>
              </w:rPr>
            </w:pPr>
          </w:p>
        </w:tc>
      </w:tr>
    </w:tbl>
    <w:p w:rsidR="00C92CB9" w:rsidRDefault="00C92CB9" w:rsidP="00C93431">
      <w:pPr>
        <w:pStyle w:val="Bezmezer"/>
      </w:pPr>
    </w:p>
    <w:p w:rsidR="00C92CB9" w:rsidRDefault="00C92CB9" w:rsidP="00C93431">
      <w:pPr>
        <w:pStyle w:val="Bezmezer"/>
      </w:pPr>
    </w:p>
    <w:p w:rsidR="00C92CB9" w:rsidRDefault="00C92CB9" w:rsidP="002621CB">
      <w:pPr>
        <w:pStyle w:val="Bezmezer"/>
      </w:pPr>
    </w:p>
    <w:p w:rsidR="00C92CB9" w:rsidRDefault="00C92CB9" w:rsidP="002621CB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1. myš</w:t>
      </w:r>
      <w:r>
        <w:rPr>
          <w:sz w:val="36"/>
          <w:szCs w:val="36"/>
        </w:rPr>
        <w:tab/>
        <w:t>9. králík</w:t>
      </w:r>
    </w:p>
    <w:p w:rsidR="00C92CB9" w:rsidRDefault="00C92CB9" w:rsidP="002621CB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2. osel</w:t>
      </w:r>
      <w:r>
        <w:rPr>
          <w:sz w:val="36"/>
          <w:szCs w:val="36"/>
        </w:rPr>
        <w:tab/>
        <w:t>10.  kačenka</w:t>
      </w:r>
    </w:p>
    <w:p w:rsidR="00C92CB9" w:rsidRDefault="00C92CB9" w:rsidP="002621CB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3. prase</w:t>
      </w:r>
      <w:r>
        <w:rPr>
          <w:sz w:val="36"/>
          <w:szCs w:val="36"/>
        </w:rPr>
        <w:tab/>
        <w:t>11. kráva</w:t>
      </w:r>
    </w:p>
    <w:p w:rsidR="00C92CB9" w:rsidRDefault="00C92CB9" w:rsidP="002621CB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4. kůň</w:t>
      </w:r>
      <w:r>
        <w:rPr>
          <w:sz w:val="36"/>
          <w:szCs w:val="36"/>
        </w:rPr>
        <w:tab/>
        <w:t>12. kohout</w:t>
      </w:r>
    </w:p>
    <w:p w:rsidR="00C92CB9" w:rsidRDefault="00C92CB9" w:rsidP="002621CB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5. koza</w:t>
      </w:r>
      <w:r>
        <w:rPr>
          <w:sz w:val="36"/>
          <w:szCs w:val="36"/>
        </w:rPr>
        <w:tab/>
        <w:t>13. kuře</w:t>
      </w:r>
    </w:p>
    <w:p w:rsidR="00C92CB9" w:rsidRDefault="00C92CB9" w:rsidP="002621CB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6. pes</w:t>
      </w:r>
      <w:r>
        <w:rPr>
          <w:sz w:val="36"/>
          <w:szCs w:val="36"/>
        </w:rPr>
        <w:tab/>
        <w:t>14. ovce</w:t>
      </w:r>
    </w:p>
    <w:p w:rsidR="00C92CB9" w:rsidRDefault="00C92CB9" w:rsidP="002621CB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7. kočka</w:t>
      </w:r>
      <w:r>
        <w:rPr>
          <w:sz w:val="36"/>
          <w:szCs w:val="36"/>
        </w:rPr>
        <w:tab/>
        <w:t>15. husa</w:t>
      </w:r>
    </w:p>
    <w:p w:rsidR="00C92CB9" w:rsidRDefault="00C92CB9" w:rsidP="002621CB">
      <w:pPr>
        <w:pStyle w:val="Bezmezer"/>
        <w:tabs>
          <w:tab w:val="left" w:pos="2268"/>
          <w:tab w:val="left" w:pos="5103"/>
        </w:tabs>
        <w:ind w:left="283"/>
        <w:rPr>
          <w:sz w:val="36"/>
          <w:szCs w:val="36"/>
        </w:rPr>
      </w:pPr>
      <w:r>
        <w:rPr>
          <w:sz w:val="36"/>
          <w:szCs w:val="36"/>
        </w:rPr>
        <w:tab/>
        <w:t>8. slepice</w:t>
      </w:r>
      <w:r>
        <w:rPr>
          <w:sz w:val="36"/>
          <w:szCs w:val="36"/>
        </w:rPr>
        <w:tab/>
        <w:t>16. motýl</w:t>
      </w:r>
    </w:p>
    <w:p w:rsidR="00C92CB9" w:rsidRDefault="00C92CB9" w:rsidP="002621CB">
      <w:pPr>
        <w:pStyle w:val="Bezmezer"/>
        <w:rPr>
          <w:sz w:val="36"/>
          <w:szCs w:val="36"/>
        </w:rPr>
      </w:pPr>
    </w:p>
    <w:p w:rsidR="00C92CB9" w:rsidRDefault="00C92CB9" w:rsidP="002621CB">
      <w:pPr>
        <w:pStyle w:val="Bezmezer"/>
        <w:rPr>
          <w:sz w:val="36"/>
          <w:szCs w:val="36"/>
        </w:rPr>
      </w:pPr>
    </w:p>
    <w:p w:rsidR="00C92CB9" w:rsidRDefault="00C92CB9" w:rsidP="00C93431">
      <w:pPr>
        <w:pStyle w:val="Bezmezer"/>
      </w:pPr>
    </w:p>
    <w:sectPr w:rsidR="00C92CB9" w:rsidSect="0041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CB9" w:rsidRDefault="00C92CB9">
      <w:r>
        <w:separator/>
      </w:r>
    </w:p>
  </w:endnote>
  <w:endnote w:type="continuationSeparator" w:id="0">
    <w:p w:rsidR="00C92CB9" w:rsidRDefault="00C92C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CB9" w:rsidRDefault="00C92CB9">
    <w:pPr>
      <w:pStyle w:val="Footer"/>
    </w:pPr>
  </w:p>
  <w:p w:rsidR="00C92CB9" w:rsidRDefault="00C92CB9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CB9" w:rsidRDefault="00C92CB9">
      <w:r>
        <w:separator/>
      </w:r>
    </w:p>
  </w:footnote>
  <w:footnote w:type="continuationSeparator" w:id="0">
    <w:p w:rsidR="00C92CB9" w:rsidRDefault="00C92C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2E4"/>
    <w:multiLevelType w:val="hybridMultilevel"/>
    <w:tmpl w:val="23C46690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3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73E030D2"/>
    <w:multiLevelType w:val="hybridMultilevel"/>
    <w:tmpl w:val="E9C85160"/>
    <w:lvl w:ilvl="0" w:tplc="3684AFF6">
      <w:start w:val="3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77A"/>
    <w:rsid w:val="00006139"/>
    <w:rsid w:val="00015EAE"/>
    <w:rsid w:val="00026170"/>
    <w:rsid w:val="00026957"/>
    <w:rsid w:val="00034531"/>
    <w:rsid w:val="00034BB6"/>
    <w:rsid w:val="00035116"/>
    <w:rsid w:val="00044D31"/>
    <w:rsid w:val="00050323"/>
    <w:rsid w:val="00064AC5"/>
    <w:rsid w:val="000813E0"/>
    <w:rsid w:val="000B2F3F"/>
    <w:rsid w:val="000B3EA1"/>
    <w:rsid w:val="000B4DDB"/>
    <w:rsid w:val="000B7547"/>
    <w:rsid w:val="000C48DE"/>
    <w:rsid w:val="000D0628"/>
    <w:rsid w:val="000F192C"/>
    <w:rsid w:val="00100C22"/>
    <w:rsid w:val="00116677"/>
    <w:rsid w:val="00152266"/>
    <w:rsid w:val="00152524"/>
    <w:rsid w:val="00194087"/>
    <w:rsid w:val="001B40C2"/>
    <w:rsid w:val="001C5539"/>
    <w:rsid w:val="001D0959"/>
    <w:rsid w:val="00204362"/>
    <w:rsid w:val="00225E75"/>
    <w:rsid w:val="00242846"/>
    <w:rsid w:val="002621CB"/>
    <w:rsid w:val="00263180"/>
    <w:rsid w:val="002709E3"/>
    <w:rsid w:val="002A5651"/>
    <w:rsid w:val="002C16B0"/>
    <w:rsid w:val="002D04F6"/>
    <w:rsid w:val="002D2624"/>
    <w:rsid w:val="0030428F"/>
    <w:rsid w:val="00307A05"/>
    <w:rsid w:val="0031774D"/>
    <w:rsid w:val="0034343F"/>
    <w:rsid w:val="003630D7"/>
    <w:rsid w:val="0036414F"/>
    <w:rsid w:val="00376E8E"/>
    <w:rsid w:val="003827E8"/>
    <w:rsid w:val="00394AE2"/>
    <w:rsid w:val="00397C13"/>
    <w:rsid w:val="003A2F15"/>
    <w:rsid w:val="003B25AD"/>
    <w:rsid w:val="003B2BA8"/>
    <w:rsid w:val="003B7221"/>
    <w:rsid w:val="003B7EAB"/>
    <w:rsid w:val="003E1320"/>
    <w:rsid w:val="003F3137"/>
    <w:rsid w:val="003F60AB"/>
    <w:rsid w:val="0041169C"/>
    <w:rsid w:val="0046147E"/>
    <w:rsid w:val="00472637"/>
    <w:rsid w:val="004B369F"/>
    <w:rsid w:val="004B4019"/>
    <w:rsid w:val="004D57AD"/>
    <w:rsid w:val="004D5B96"/>
    <w:rsid w:val="004E5A12"/>
    <w:rsid w:val="004E5DCA"/>
    <w:rsid w:val="004F36C3"/>
    <w:rsid w:val="00515FA1"/>
    <w:rsid w:val="005204DE"/>
    <w:rsid w:val="005362D8"/>
    <w:rsid w:val="00542461"/>
    <w:rsid w:val="005435A2"/>
    <w:rsid w:val="00550D6A"/>
    <w:rsid w:val="00551B20"/>
    <w:rsid w:val="00553F50"/>
    <w:rsid w:val="00564B6B"/>
    <w:rsid w:val="00576C2A"/>
    <w:rsid w:val="005824B9"/>
    <w:rsid w:val="00587C47"/>
    <w:rsid w:val="005903FC"/>
    <w:rsid w:val="00591C27"/>
    <w:rsid w:val="005A2E66"/>
    <w:rsid w:val="005A7515"/>
    <w:rsid w:val="005C0F2D"/>
    <w:rsid w:val="005D33B5"/>
    <w:rsid w:val="005F6FF3"/>
    <w:rsid w:val="006034D7"/>
    <w:rsid w:val="006433D5"/>
    <w:rsid w:val="006569C2"/>
    <w:rsid w:val="006624AA"/>
    <w:rsid w:val="006713F1"/>
    <w:rsid w:val="006C4F82"/>
    <w:rsid w:val="006D0D21"/>
    <w:rsid w:val="006D6771"/>
    <w:rsid w:val="006E691A"/>
    <w:rsid w:val="006F25E5"/>
    <w:rsid w:val="006F7349"/>
    <w:rsid w:val="00742FFA"/>
    <w:rsid w:val="0076203B"/>
    <w:rsid w:val="00765AC2"/>
    <w:rsid w:val="0078058A"/>
    <w:rsid w:val="007A0D09"/>
    <w:rsid w:val="007A2C08"/>
    <w:rsid w:val="007A3A78"/>
    <w:rsid w:val="007B3F0C"/>
    <w:rsid w:val="007B455D"/>
    <w:rsid w:val="007C0D53"/>
    <w:rsid w:val="007C57EA"/>
    <w:rsid w:val="007D720F"/>
    <w:rsid w:val="007F09C9"/>
    <w:rsid w:val="007F4F2B"/>
    <w:rsid w:val="0081446A"/>
    <w:rsid w:val="00826629"/>
    <w:rsid w:val="0083698E"/>
    <w:rsid w:val="00854B5E"/>
    <w:rsid w:val="008B5013"/>
    <w:rsid w:val="008D63F2"/>
    <w:rsid w:val="008E5E0E"/>
    <w:rsid w:val="0090134D"/>
    <w:rsid w:val="00932073"/>
    <w:rsid w:val="00934FA6"/>
    <w:rsid w:val="00937F36"/>
    <w:rsid w:val="00954136"/>
    <w:rsid w:val="009A1C62"/>
    <w:rsid w:val="009C0468"/>
    <w:rsid w:val="009D4FCD"/>
    <w:rsid w:val="00A014D1"/>
    <w:rsid w:val="00A12DC5"/>
    <w:rsid w:val="00A17883"/>
    <w:rsid w:val="00A44E88"/>
    <w:rsid w:val="00A63F1B"/>
    <w:rsid w:val="00A80905"/>
    <w:rsid w:val="00A9196B"/>
    <w:rsid w:val="00AA2ED7"/>
    <w:rsid w:val="00AB45B6"/>
    <w:rsid w:val="00AC39CC"/>
    <w:rsid w:val="00AF284B"/>
    <w:rsid w:val="00AF6178"/>
    <w:rsid w:val="00B30F4E"/>
    <w:rsid w:val="00B4616D"/>
    <w:rsid w:val="00B46306"/>
    <w:rsid w:val="00B506FF"/>
    <w:rsid w:val="00B55274"/>
    <w:rsid w:val="00B57166"/>
    <w:rsid w:val="00B628CA"/>
    <w:rsid w:val="00B6299A"/>
    <w:rsid w:val="00B65ED2"/>
    <w:rsid w:val="00B77900"/>
    <w:rsid w:val="00B80098"/>
    <w:rsid w:val="00B8275D"/>
    <w:rsid w:val="00BB296F"/>
    <w:rsid w:val="00BB4A69"/>
    <w:rsid w:val="00BE3CE4"/>
    <w:rsid w:val="00C008D7"/>
    <w:rsid w:val="00C142E4"/>
    <w:rsid w:val="00C34BD1"/>
    <w:rsid w:val="00C375B4"/>
    <w:rsid w:val="00C7475A"/>
    <w:rsid w:val="00C77A38"/>
    <w:rsid w:val="00C85110"/>
    <w:rsid w:val="00C91F6D"/>
    <w:rsid w:val="00C92CB9"/>
    <w:rsid w:val="00C93431"/>
    <w:rsid w:val="00CA0811"/>
    <w:rsid w:val="00CB72AC"/>
    <w:rsid w:val="00CC0DFD"/>
    <w:rsid w:val="00CC14DB"/>
    <w:rsid w:val="00CD552A"/>
    <w:rsid w:val="00D05EDB"/>
    <w:rsid w:val="00D2044F"/>
    <w:rsid w:val="00D23544"/>
    <w:rsid w:val="00D32956"/>
    <w:rsid w:val="00D35C49"/>
    <w:rsid w:val="00D46AC5"/>
    <w:rsid w:val="00D53046"/>
    <w:rsid w:val="00D95458"/>
    <w:rsid w:val="00DB347C"/>
    <w:rsid w:val="00DD0F70"/>
    <w:rsid w:val="00DD648A"/>
    <w:rsid w:val="00DF7319"/>
    <w:rsid w:val="00E24734"/>
    <w:rsid w:val="00E33D5A"/>
    <w:rsid w:val="00E34C64"/>
    <w:rsid w:val="00E632E7"/>
    <w:rsid w:val="00E65BD2"/>
    <w:rsid w:val="00EB2B61"/>
    <w:rsid w:val="00EB36BB"/>
    <w:rsid w:val="00EC7A7C"/>
    <w:rsid w:val="00ED4BA3"/>
    <w:rsid w:val="00EE22DD"/>
    <w:rsid w:val="00EF59DA"/>
    <w:rsid w:val="00F066CC"/>
    <w:rsid w:val="00F1462A"/>
    <w:rsid w:val="00F26391"/>
    <w:rsid w:val="00F4475E"/>
    <w:rsid w:val="00F70B7B"/>
    <w:rsid w:val="00F76CA1"/>
    <w:rsid w:val="00F84D33"/>
    <w:rsid w:val="00F87EE6"/>
    <w:rsid w:val="00F970CB"/>
    <w:rsid w:val="00FA1299"/>
    <w:rsid w:val="00FB0642"/>
    <w:rsid w:val="00FC1F98"/>
    <w:rsid w:val="00FD0220"/>
    <w:rsid w:val="00FF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4</Pages>
  <Words>286</Words>
  <Characters>1692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8</cp:revision>
  <cp:lastPrinted>2011-12-20T13:01:00Z</cp:lastPrinted>
  <dcterms:created xsi:type="dcterms:W3CDTF">2012-01-11T12:36:00Z</dcterms:created>
  <dcterms:modified xsi:type="dcterms:W3CDTF">2012-04-26T05:18:00Z</dcterms:modified>
</cp:coreProperties>
</file>