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7E1" w:rsidRDefault="009717E1" w:rsidP="007B3F0C">
      <w:pPr>
        <w:pStyle w:val="Title"/>
      </w:pPr>
    </w:p>
    <w:p w:rsidR="009717E1" w:rsidRDefault="009717E1" w:rsidP="003A0515">
      <w:pPr>
        <w:pStyle w:val="Title"/>
      </w:pPr>
    </w:p>
    <w:p w:rsidR="009717E1" w:rsidRDefault="009717E1" w:rsidP="003A0515">
      <w:pPr>
        <w:jc w:val="center"/>
      </w:pPr>
    </w:p>
    <w:p w:rsidR="009717E1" w:rsidRDefault="009717E1" w:rsidP="003A0515">
      <w:pPr>
        <w:jc w:val="center"/>
      </w:pPr>
    </w:p>
    <w:p w:rsidR="009717E1" w:rsidRDefault="009717E1" w:rsidP="003A0515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717E1" w:rsidRDefault="009717E1" w:rsidP="003A0515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VY_22_INOVACE_01-72</w:t>
      </w:r>
    </w:p>
    <w:p w:rsidR="009717E1" w:rsidRPr="00C821AD" w:rsidRDefault="009717E1" w:rsidP="003A0515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Vyhledej – ZOO animals</w:t>
      </w:r>
    </w:p>
    <w:p w:rsidR="009717E1" w:rsidRPr="001B40C2" w:rsidRDefault="009717E1" w:rsidP="003A0515">
      <w:pPr>
        <w:jc w:val="center"/>
        <w:rPr>
          <w:rFonts w:ascii="Calibri" w:hAnsi="Calibri" w:cs="Calibri"/>
          <w:sz w:val="56"/>
          <w:szCs w:val="56"/>
        </w:rPr>
      </w:pPr>
    </w:p>
    <w:p w:rsidR="009717E1" w:rsidRDefault="009717E1" w:rsidP="001B40C2">
      <w:pPr>
        <w:rPr>
          <w:rFonts w:ascii="Calibri" w:hAnsi="Calibri" w:cs="Calibri"/>
          <w:sz w:val="56"/>
          <w:szCs w:val="56"/>
        </w:rPr>
      </w:pPr>
    </w:p>
    <w:p w:rsidR="009717E1" w:rsidRPr="001B40C2" w:rsidRDefault="009717E1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Animals                                             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Animals in the ZOO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9717E1" w:rsidRPr="00B30F4E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25. 9. 2011</w:t>
            </w:r>
          </w:p>
        </w:tc>
      </w:tr>
      <w:tr w:rsidR="009717E1" w:rsidTr="00A3520C">
        <w:trPr>
          <w:jc w:val="center"/>
        </w:trPr>
        <w:tc>
          <w:tcPr>
            <w:tcW w:w="2376" w:type="dxa"/>
          </w:tcPr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717E1" w:rsidRPr="00B30F4E" w:rsidRDefault="009717E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9717E1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základní slovní zásoby, vizuální podoba angl. slov - spelling</w:t>
            </w:r>
          </w:p>
          <w:p w:rsidR="009717E1" w:rsidRPr="00ED4BA3" w:rsidRDefault="009717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9717E1" w:rsidRPr="001B40C2" w:rsidRDefault="009717E1" w:rsidP="001B40C2">
      <w:pPr>
        <w:rPr>
          <w:rFonts w:ascii="Calibri" w:hAnsi="Calibri" w:cs="Calibri"/>
          <w:sz w:val="56"/>
          <w:szCs w:val="56"/>
        </w:rPr>
      </w:pPr>
    </w:p>
    <w:p w:rsidR="009717E1" w:rsidRPr="001B40C2" w:rsidRDefault="009717E1" w:rsidP="001B40C2">
      <w:pPr>
        <w:rPr>
          <w:rFonts w:ascii="Calibri" w:hAnsi="Calibri" w:cs="Calibri"/>
          <w:sz w:val="56"/>
          <w:szCs w:val="56"/>
        </w:rPr>
      </w:pPr>
    </w:p>
    <w:p w:rsidR="009717E1" w:rsidRPr="001B40C2" w:rsidRDefault="009717E1" w:rsidP="001B40C2">
      <w:pPr>
        <w:rPr>
          <w:rFonts w:ascii="Calibri" w:hAnsi="Calibri" w:cs="Calibri"/>
          <w:sz w:val="56"/>
          <w:szCs w:val="56"/>
        </w:rPr>
      </w:pPr>
    </w:p>
    <w:p w:rsidR="009717E1" w:rsidRDefault="009717E1" w:rsidP="001B40C2">
      <w:pPr>
        <w:rPr>
          <w:rFonts w:ascii="Calibri" w:hAnsi="Calibri" w:cs="Calibri"/>
          <w:sz w:val="56"/>
          <w:szCs w:val="56"/>
        </w:rPr>
      </w:pPr>
    </w:p>
    <w:p w:rsidR="009717E1" w:rsidRDefault="009717E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</w:p>
    <w:p w:rsidR="009717E1" w:rsidRDefault="009717E1" w:rsidP="0090134D">
      <w:pPr>
        <w:rPr>
          <w:rFonts w:ascii="Calibri" w:hAnsi="Calibri" w:cs="Calibri"/>
          <w:b/>
          <w:bCs/>
          <w:sz w:val="52"/>
          <w:szCs w:val="52"/>
        </w:rPr>
      </w:pPr>
      <w:r w:rsidRPr="00050323">
        <w:rPr>
          <w:sz w:val="32"/>
          <w:szCs w:val="32"/>
        </w:rPr>
        <w:t xml:space="preserve"> </w:t>
      </w:r>
    </w:p>
    <w:p w:rsidR="009717E1" w:rsidRDefault="009717E1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9717E1" w:rsidRPr="0081446A" w:rsidRDefault="009717E1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Animals in the ZOO</w:t>
      </w:r>
      <w:r>
        <w:rPr>
          <w:rFonts w:ascii="Calibri" w:hAnsi="Calibri" w:cs="Calibri"/>
          <w:sz w:val="52"/>
          <w:szCs w:val="52"/>
        </w:rPr>
        <w:t xml:space="preserve">                  c</w:t>
      </w:r>
      <w:r w:rsidRPr="0081446A">
        <w:rPr>
          <w:rFonts w:ascii="Calibri" w:hAnsi="Calibri" w:cs="Calibri"/>
          <w:sz w:val="52"/>
          <w:szCs w:val="52"/>
        </w:rPr>
        <w:t>hapter</w:t>
      </w:r>
      <w:r>
        <w:rPr>
          <w:rFonts w:ascii="Calibri" w:hAnsi="Calibri" w:cs="Calibri"/>
          <w:sz w:val="52"/>
          <w:szCs w:val="52"/>
        </w:rPr>
        <w:t xml:space="preserve">  29</w:t>
      </w:r>
      <w:r w:rsidRPr="0081446A">
        <w:rPr>
          <w:rFonts w:ascii="Calibri" w:hAnsi="Calibri" w:cs="Calibri"/>
          <w:sz w:val="52"/>
          <w:szCs w:val="52"/>
        </w:rPr>
        <w:t xml:space="preserve"> </w:t>
      </w:r>
    </w:p>
    <w:p w:rsidR="009717E1" w:rsidRDefault="009717E1" w:rsidP="0090134D">
      <w:pPr>
        <w:rPr>
          <w:rFonts w:ascii="Calibri" w:hAnsi="Calibri" w:cs="Calibri"/>
          <w:sz w:val="32"/>
          <w:szCs w:val="32"/>
        </w:rPr>
      </w:pPr>
    </w:p>
    <w:p w:rsidR="009717E1" w:rsidRDefault="009717E1" w:rsidP="0090134D">
      <w:pPr>
        <w:rPr>
          <w:rFonts w:ascii="Calibri" w:hAnsi="Calibri" w:cs="Calibri"/>
          <w:sz w:val="32"/>
          <w:szCs w:val="32"/>
        </w:rPr>
      </w:pPr>
    </w:p>
    <w:p w:rsidR="009717E1" w:rsidRPr="00050323" w:rsidRDefault="009717E1" w:rsidP="0090134D">
      <w:pPr>
        <w:rPr>
          <w:rFonts w:ascii="Calibri" w:hAnsi="Calibri" w:cs="Calibri"/>
          <w:sz w:val="32"/>
          <w:szCs w:val="32"/>
        </w:rPr>
      </w:pPr>
    </w:p>
    <w:p w:rsidR="009717E1" w:rsidRPr="00050323" w:rsidRDefault="009717E1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9717E1" w:rsidRPr="00050323" w:rsidRDefault="009717E1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9717E1" w:rsidRPr="00050323" w:rsidRDefault="009717E1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9717E1" w:rsidRPr="00050323" w:rsidRDefault="009717E1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9717E1" w:rsidRDefault="009717E1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9717E1" w:rsidRDefault="009717E1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9717E1" w:rsidRDefault="009717E1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9717E1" w:rsidRDefault="009717E1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9717E1" w:rsidRPr="00FA1299" w:rsidRDefault="009717E1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9717E1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717E1" w:rsidRDefault="009717E1" w:rsidP="00AA6498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9717E1" w:rsidRDefault="009717E1" w:rsidP="00AA6498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KOLIK SLOV NAJDEŠ?                                               Animals in the ZOO  </w:t>
      </w:r>
    </w:p>
    <w:p w:rsidR="009717E1" w:rsidRDefault="009717E1" w:rsidP="00AA6498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Chapter  29</w:t>
      </w:r>
    </w:p>
    <w:p w:rsidR="009717E1" w:rsidRPr="00E65BD2" w:rsidRDefault="009717E1" w:rsidP="00AA6498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13.                                             </w:t>
      </w:r>
    </w:p>
    <w:p w:rsidR="009717E1" w:rsidRPr="00854B5E" w:rsidRDefault="009717E1" w:rsidP="00AA6498">
      <w:pPr>
        <w:rPr>
          <w:b/>
          <w:bCs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774"/>
        <w:gridCol w:w="843"/>
        <w:gridCol w:w="843"/>
        <w:gridCol w:w="774"/>
        <w:gridCol w:w="774"/>
        <w:gridCol w:w="844"/>
        <w:gridCol w:w="844"/>
        <w:gridCol w:w="844"/>
        <w:gridCol w:w="844"/>
        <w:gridCol w:w="844"/>
        <w:gridCol w:w="774"/>
      </w:tblGrid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</w:tr>
      <w:tr w:rsidR="009717E1" w:rsidRPr="00152266" w:rsidTr="00A3520C">
        <w:trPr>
          <w:trHeight w:val="500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</w:tr>
      <w:tr w:rsidR="009717E1" w:rsidRPr="00152266" w:rsidTr="00A3520C">
        <w:trPr>
          <w:trHeight w:val="482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9717E1" w:rsidRPr="00152266" w:rsidTr="00A3520C">
        <w:trPr>
          <w:trHeight w:val="500"/>
          <w:jc w:val="center"/>
        </w:trPr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</w:t>
            </w:r>
          </w:p>
        </w:tc>
        <w:tc>
          <w:tcPr>
            <w:tcW w:w="843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74" w:type="dxa"/>
          </w:tcPr>
          <w:p w:rsidR="009717E1" w:rsidRPr="00152266" w:rsidRDefault="009717E1" w:rsidP="005E2B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</w:tbl>
    <w:p w:rsidR="009717E1" w:rsidRDefault="009717E1" w:rsidP="00AA6498">
      <w:pPr>
        <w:pStyle w:val="Bezmezer"/>
      </w:pPr>
    </w:p>
    <w:p w:rsidR="009717E1" w:rsidRDefault="009717E1" w:rsidP="00AA6498">
      <w:pPr>
        <w:pStyle w:val="Bezmezer"/>
      </w:pPr>
    </w:p>
    <w:p w:rsidR="009717E1" w:rsidRDefault="009717E1" w:rsidP="00AA6498">
      <w:pPr>
        <w:pStyle w:val="Bezmezer"/>
      </w:pPr>
    </w:p>
    <w:p w:rsidR="009717E1" w:rsidRDefault="009717E1" w:rsidP="00AA6498">
      <w:pPr>
        <w:pStyle w:val="Bezmezer"/>
      </w:pPr>
    </w:p>
    <w:p w:rsidR="009717E1" w:rsidRDefault="009717E1" w:rsidP="00A3520C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1. žirafa</w:t>
      </w:r>
      <w:r>
        <w:rPr>
          <w:sz w:val="36"/>
          <w:szCs w:val="36"/>
        </w:rPr>
        <w:tab/>
        <w:t>10. krokodýl</w:t>
      </w:r>
    </w:p>
    <w:p w:rsidR="009717E1" w:rsidRDefault="009717E1" w:rsidP="00A3520C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2. had</w:t>
      </w:r>
      <w:r>
        <w:rPr>
          <w:sz w:val="36"/>
          <w:szCs w:val="36"/>
        </w:rPr>
        <w:tab/>
        <w:t>11. medvěd</w:t>
      </w:r>
    </w:p>
    <w:p w:rsidR="009717E1" w:rsidRDefault="009717E1" w:rsidP="00A3520C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3.klokan</w:t>
      </w:r>
      <w:r>
        <w:rPr>
          <w:sz w:val="36"/>
          <w:szCs w:val="36"/>
        </w:rPr>
        <w:tab/>
        <w:t>12. slon</w:t>
      </w:r>
    </w:p>
    <w:p w:rsidR="009717E1" w:rsidRDefault="009717E1" w:rsidP="00A3520C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4. velbloud</w:t>
      </w:r>
      <w:r>
        <w:rPr>
          <w:sz w:val="36"/>
          <w:szCs w:val="36"/>
        </w:rPr>
        <w:tab/>
        <w:t>13. papoušek</w:t>
      </w:r>
    </w:p>
    <w:p w:rsidR="009717E1" w:rsidRDefault="009717E1" w:rsidP="00A3520C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5. prase</w:t>
      </w:r>
    </w:p>
    <w:p w:rsidR="009717E1" w:rsidRDefault="009717E1" w:rsidP="00A3520C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6. tygr</w:t>
      </w:r>
    </w:p>
    <w:p w:rsidR="009717E1" w:rsidRDefault="009717E1" w:rsidP="00A3520C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7. papoušek</w:t>
      </w:r>
    </w:p>
    <w:p w:rsidR="009717E1" w:rsidRDefault="009717E1" w:rsidP="00A3520C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8. lev</w:t>
      </w:r>
    </w:p>
    <w:p w:rsidR="009717E1" w:rsidRDefault="009717E1" w:rsidP="00A3520C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9. opice</w:t>
      </w:r>
    </w:p>
    <w:p w:rsidR="009717E1" w:rsidRPr="00E65BD2" w:rsidRDefault="009717E1" w:rsidP="00EA6E8F">
      <w:pPr>
        <w:rPr>
          <w:sz w:val="40"/>
          <w:szCs w:val="40"/>
        </w:rPr>
      </w:pPr>
    </w:p>
    <w:p w:rsidR="009717E1" w:rsidRDefault="009717E1" w:rsidP="00EA6E8F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  <w:r>
        <w:rPr>
          <w:b/>
          <w:bCs/>
          <w:sz w:val="40"/>
          <w:szCs w:val="40"/>
        </w:rPr>
        <w:t xml:space="preserve">             ŘEŠENÍ</w:t>
      </w:r>
    </w:p>
    <w:p w:rsidR="009717E1" w:rsidRDefault="009717E1" w:rsidP="00EA6E8F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9717E1" w:rsidRDefault="009717E1" w:rsidP="00EA6E8F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Animals in the ZOO</w:t>
      </w:r>
    </w:p>
    <w:p w:rsidR="009717E1" w:rsidRDefault="009717E1" w:rsidP="00EA6E8F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Chapter  29</w:t>
      </w:r>
    </w:p>
    <w:p w:rsidR="009717E1" w:rsidRPr="00E65BD2" w:rsidRDefault="009717E1" w:rsidP="00EA6E8F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13.                                             </w:t>
      </w:r>
    </w:p>
    <w:p w:rsidR="009717E1" w:rsidRPr="00854B5E" w:rsidRDefault="009717E1" w:rsidP="00EA6E8F">
      <w:pPr>
        <w:rPr>
          <w:b/>
          <w:bCs/>
        </w:rPr>
      </w:pPr>
    </w:p>
    <w:tbl>
      <w:tblPr>
        <w:tblW w:w="977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774"/>
        <w:gridCol w:w="843"/>
        <w:gridCol w:w="843"/>
        <w:gridCol w:w="774"/>
        <w:gridCol w:w="774"/>
        <w:gridCol w:w="844"/>
        <w:gridCol w:w="844"/>
        <w:gridCol w:w="844"/>
        <w:gridCol w:w="844"/>
        <w:gridCol w:w="844"/>
        <w:gridCol w:w="774"/>
      </w:tblGrid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55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  <w:tr w:rsidR="009717E1" w:rsidRPr="00152266">
        <w:trPr>
          <w:trHeight w:val="477"/>
        </w:trPr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  <w:tc>
          <w:tcPr>
            <w:tcW w:w="774" w:type="dxa"/>
          </w:tcPr>
          <w:p w:rsidR="009717E1" w:rsidRPr="00152266" w:rsidRDefault="009717E1" w:rsidP="00C57779">
            <w:pPr>
              <w:rPr>
                <w:sz w:val="40"/>
                <w:szCs w:val="40"/>
              </w:rPr>
            </w:pPr>
          </w:p>
        </w:tc>
      </w:tr>
    </w:tbl>
    <w:p w:rsidR="009717E1" w:rsidRDefault="009717E1" w:rsidP="00EA6E8F">
      <w:pPr>
        <w:pStyle w:val="Bezmezer"/>
      </w:pPr>
    </w:p>
    <w:p w:rsidR="009717E1" w:rsidRDefault="009717E1" w:rsidP="00B43E67">
      <w:pPr>
        <w:pStyle w:val="Bezmezer"/>
      </w:pPr>
    </w:p>
    <w:p w:rsidR="009717E1" w:rsidRDefault="009717E1" w:rsidP="00B43E67">
      <w:pPr>
        <w:pStyle w:val="Bezmezer"/>
      </w:pPr>
    </w:p>
    <w:p w:rsidR="009717E1" w:rsidRDefault="009717E1" w:rsidP="00B43E67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1. žirafa</w:t>
      </w:r>
      <w:r>
        <w:rPr>
          <w:sz w:val="36"/>
          <w:szCs w:val="36"/>
        </w:rPr>
        <w:tab/>
        <w:t>10. krokodýl</w:t>
      </w:r>
    </w:p>
    <w:p w:rsidR="009717E1" w:rsidRDefault="009717E1" w:rsidP="00B43E67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2. had</w:t>
      </w:r>
      <w:r>
        <w:rPr>
          <w:sz w:val="36"/>
          <w:szCs w:val="36"/>
        </w:rPr>
        <w:tab/>
        <w:t>11. medvěd</w:t>
      </w:r>
    </w:p>
    <w:p w:rsidR="009717E1" w:rsidRDefault="009717E1" w:rsidP="00B43E67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3.klokan</w:t>
      </w:r>
      <w:r>
        <w:rPr>
          <w:sz w:val="36"/>
          <w:szCs w:val="36"/>
        </w:rPr>
        <w:tab/>
        <w:t>12. slon</w:t>
      </w:r>
    </w:p>
    <w:p w:rsidR="009717E1" w:rsidRDefault="009717E1" w:rsidP="00B43E67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4. velbloud</w:t>
      </w:r>
      <w:r>
        <w:rPr>
          <w:sz w:val="36"/>
          <w:szCs w:val="36"/>
        </w:rPr>
        <w:tab/>
        <w:t>13. papoušek</w:t>
      </w:r>
    </w:p>
    <w:p w:rsidR="009717E1" w:rsidRDefault="009717E1" w:rsidP="00B43E67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5. prase</w:t>
      </w:r>
    </w:p>
    <w:p w:rsidR="009717E1" w:rsidRDefault="009717E1" w:rsidP="00B43E67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6. tygr</w:t>
      </w:r>
    </w:p>
    <w:p w:rsidR="009717E1" w:rsidRDefault="009717E1" w:rsidP="00B43E67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7. papoušek</w:t>
      </w:r>
    </w:p>
    <w:p w:rsidR="009717E1" w:rsidRDefault="009717E1" w:rsidP="00B43E67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8. lev</w:t>
      </w:r>
    </w:p>
    <w:p w:rsidR="009717E1" w:rsidRDefault="009717E1" w:rsidP="00B43E67">
      <w:pPr>
        <w:pStyle w:val="Bezmezer"/>
        <w:tabs>
          <w:tab w:val="left" w:pos="2268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9. opice</w:t>
      </w:r>
    </w:p>
    <w:p w:rsidR="009717E1" w:rsidRPr="00E65BD2" w:rsidRDefault="009717E1" w:rsidP="00B43E67">
      <w:pPr>
        <w:rPr>
          <w:sz w:val="40"/>
          <w:szCs w:val="40"/>
        </w:rPr>
      </w:pPr>
    </w:p>
    <w:p w:rsidR="009717E1" w:rsidRDefault="009717E1" w:rsidP="00EA6E8F">
      <w:pPr>
        <w:pStyle w:val="Bezmezer"/>
      </w:pPr>
    </w:p>
    <w:sectPr w:rsidR="009717E1" w:rsidSect="0041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7E1" w:rsidRDefault="009717E1">
      <w:r>
        <w:separator/>
      </w:r>
    </w:p>
  </w:endnote>
  <w:endnote w:type="continuationSeparator" w:id="0">
    <w:p w:rsidR="009717E1" w:rsidRDefault="00971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7E1" w:rsidRDefault="009717E1">
    <w:pPr>
      <w:pStyle w:val="Footer"/>
    </w:pPr>
  </w:p>
  <w:p w:rsidR="009717E1" w:rsidRDefault="009717E1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7E1" w:rsidRDefault="009717E1">
      <w:r>
        <w:separator/>
      </w:r>
    </w:p>
  </w:footnote>
  <w:footnote w:type="continuationSeparator" w:id="0">
    <w:p w:rsidR="009717E1" w:rsidRDefault="009717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3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67976893"/>
    <w:multiLevelType w:val="hybridMultilevel"/>
    <w:tmpl w:val="D5D00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77A"/>
    <w:rsid w:val="00006139"/>
    <w:rsid w:val="00015EAE"/>
    <w:rsid w:val="00026170"/>
    <w:rsid w:val="00026957"/>
    <w:rsid w:val="00034531"/>
    <w:rsid w:val="00035116"/>
    <w:rsid w:val="00050323"/>
    <w:rsid w:val="00064AC5"/>
    <w:rsid w:val="000813E0"/>
    <w:rsid w:val="000B2F3F"/>
    <w:rsid w:val="000B3EA1"/>
    <w:rsid w:val="000B4DDB"/>
    <w:rsid w:val="000B7547"/>
    <w:rsid w:val="000B7617"/>
    <w:rsid w:val="000C48DE"/>
    <w:rsid w:val="000D0628"/>
    <w:rsid w:val="000E34CE"/>
    <w:rsid w:val="000F192C"/>
    <w:rsid w:val="00100C22"/>
    <w:rsid w:val="00116677"/>
    <w:rsid w:val="00135269"/>
    <w:rsid w:val="00152266"/>
    <w:rsid w:val="00172983"/>
    <w:rsid w:val="00194087"/>
    <w:rsid w:val="001B40C2"/>
    <w:rsid w:val="001C5539"/>
    <w:rsid w:val="001D0959"/>
    <w:rsid w:val="001D6621"/>
    <w:rsid w:val="00204362"/>
    <w:rsid w:val="00225E75"/>
    <w:rsid w:val="00242846"/>
    <w:rsid w:val="00263180"/>
    <w:rsid w:val="002709E3"/>
    <w:rsid w:val="002A5651"/>
    <w:rsid w:val="002B18F4"/>
    <w:rsid w:val="002C16B0"/>
    <w:rsid w:val="002D04F6"/>
    <w:rsid w:val="002D2624"/>
    <w:rsid w:val="0030428F"/>
    <w:rsid w:val="00307A05"/>
    <w:rsid w:val="0031774D"/>
    <w:rsid w:val="0034343F"/>
    <w:rsid w:val="003630D7"/>
    <w:rsid w:val="0036414F"/>
    <w:rsid w:val="00376E8E"/>
    <w:rsid w:val="003827E8"/>
    <w:rsid w:val="00394AE2"/>
    <w:rsid w:val="003A0515"/>
    <w:rsid w:val="003A2F15"/>
    <w:rsid w:val="003B2BA8"/>
    <w:rsid w:val="003B7221"/>
    <w:rsid w:val="003E0692"/>
    <w:rsid w:val="003E1320"/>
    <w:rsid w:val="003F60AB"/>
    <w:rsid w:val="0041169C"/>
    <w:rsid w:val="0046147E"/>
    <w:rsid w:val="00472637"/>
    <w:rsid w:val="004B369F"/>
    <w:rsid w:val="004B4019"/>
    <w:rsid w:val="004D57AD"/>
    <w:rsid w:val="004D5B96"/>
    <w:rsid w:val="004E5A12"/>
    <w:rsid w:val="004E5DCA"/>
    <w:rsid w:val="004F36C3"/>
    <w:rsid w:val="00515FA1"/>
    <w:rsid w:val="005204DE"/>
    <w:rsid w:val="005362D8"/>
    <w:rsid w:val="00542461"/>
    <w:rsid w:val="005435A2"/>
    <w:rsid w:val="00550D6A"/>
    <w:rsid w:val="00551B20"/>
    <w:rsid w:val="00553F50"/>
    <w:rsid w:val="00564B6B"/>
    <w:rsid w:val="00576C2A"/>
    <w:rsid w:val="005824B9"/>
    <w:rsid w:val="005903FC"/>
    <w:rsid w:val="00591C27"/>
    <w:rsid w:val="005A1177"/>
    <w:rsid w:val="005A2E66"/>
    <w:rsid w:val="005A7515"/>
    <w:rsid w:val="005C0F2D"/>
    <w:rsid w:val="005D33B5"/>
    <w:rsid w:val="005D3CDE"/>
    <w:rsid w:val="005D466C"/>
    <w:rsid w:val="005E2B40"/>
    <w:rsid w:val="005F6FF3"/>
    <w:rsid w:val="006569C2"/>
    <w:rsid w:val="006624AA"/>
    <w:rsid w:val="006713F1"/>
    <w:rsid w:val="006C4F82"/>
    <w:rsid w:val="006D0D21"/>
    <w:rsid w:val="006D6771"/>
    <w:rsid w:val="006F25E5"/>
    <w:rsid w:val="006F7349"/>
    <w:rsid w:val="00742FFA"/>
    <w:rsid w:val="0074631C"/>
    <w:rsid w:val="00765AC2"/>
    <w:rsid w:val="0078058A"/>
    <w:rsid w:val="007A0D09"/>
    <w:rsid w:val="007A3A78"/>
    <w:rsid w:val="007B3F0C"/>
    <w:rsid w:val="007B455D"/>
    <w:rsid w:val="007C0D53"/>
    <w:rsid w:val="007C41E3"/>
    <w:rsid w:val="007C57EA"/>
    <w:rsid w:val="007D720F"/>
    <w:rsid w:val="007F09C9"/>
    <w:rsid w:val="007F405E"/>
    <w:rsid w:val="007F4F2B"/>
    <w:rsid w:val="0081446A"/>
    <w:rsid w:val="0083698E"/>
    <w:rsid w:val="00854B5E"/>
    <w:rsid w:val="008D63F2"/>
    <w:rsid w:val="008E5E0E"/>
    <w:rsid w:val="0090134D"/>
    <w:rsid w:val="00932073"/>
    <w:rsid w:val="00934FA6"/>
    <w:rsid w:val="00937793"/>
    <w:rsid w:val="00937F36"/>
    <w:rsid w:val="00954136"/>
    <w:rsid w:val="009717E1"/>
    <w:rsid w:val="009A1C62"/>
    <w:rsid w:val="009C0468"/>
    <w:rsid w:val="009D4FCD"/>
    <w:rsid w:val="009D7D3E"/>
    <w:rsid w:val="00A014D1"/>
    <w:rsid w:val="00A12DC5"/>
    <w:rsid w:val="00A17883"/>
    <w:rsid w:val="00A3520C"/>
    <w:rsid w:val="00A44E88"/>
    <w:rsid w:val="00A63F1B"/>
    <w:rsid w:val="00A9196B"/>
    <w:rsid w:val="00AA2ED7"/>
    <w:rsid w:val="00AA6498"/>
    <w:rsid w:val="00AB45B6"/>
    <w:rsid w:val="00AC39CC"/>
    <w:rsid w:val="00AF284B"/>
    <w:rsid w:val="00AF6178"/>
    <w:rsid w:val="00B30F4E"/>
    <w:rsid w:val="00B43E67"/>
    <w:rsid w:val="00B4616D"/>
    <w:rsid w:val="00B46306"/>
    <w:rsid w:val="00B506FF"/>
    <w:rsid w:val="00B54D92"/>
    <w:rsid w:val="00B55274"/>
    <w:rsid w:val="00B57166"/>
    <w:rsid w:val="00B628CA"/>
    <w:rsid w:val="00B65ED2"/>
    <w:rsid w:val="00B77900"/>
    <w:rsid w:val="00B80098"/>
    <w:rsid w:val="00B8275D"/>
    <w:rsid w:val="00BB296F"/>
    <w:rsid w:val="00BB4A69"/>
    <w:rsid w:val="00BE3CE4"/>
    <w:rsid w:val="00C008D7"/>
    <w:rsid w:val="00C142E4"/>
    <w:rsid w:val="00C34BD1"/>
    <w:rsid w:val="00C375B4"/>
    <w:rsid w:val="00C57779"/>
    <w:rsid w:val="00C72630"/>
    <w:rsid w:val="00C7475A"/>
    <w:rsid w:val="00C77A38"/>
    <w:rsid w:val="00C821AD"/>
    <w:rsid w:val="00C91F6D"/>
    <w:rsid w:val="00CA0811"/>
    <w:rsid w:val="00CB72AC"/>
    <w:rsid w:val="00CC0DFD"/>
    <w:rsid w:val="00CC14DB"/>
    <w:rsid w:val="00CC7899"/>
    <w:rsid w:val="00CD552A"/>
    <w:rsid w:val="00D05EDB"/>
    <w:rsid w:val="00D2044F"/>
    <w:rsid w:val="00D23544"/>
    <w:rsid w:val="00D32956"/>
    <w:rsid w:val="00D35C49"/>
    <w:rsid w:val="00D46AC5"/>
    <w:rsid w:val="00D53046"/>
    <w:rsid w:val="00D643CC"/>
    <w:rsid w:val="00D8405B"/>
    <w:rsid w:val="00D95458"/>
    <w:rsid w:val="00DB347C"/>
    <w:rsid w:val="00DD0F70"/>
    <w:rsid w:val="00DD14DE"/>
    <w:rsid w:val="00DF7319"/>
    <w:rsid w:val="00E24734"/>
    <w:rsid w:val="00E33D5A"/>
    <w:rsid w:val="00E34C64"/>
    <w:rsid w:val="00E4260D"/>
    <w:rsid w:val="00E632E7"/>
    <w:rsid w:val="00E65BD2"/>
    <w:rsid w:val="00EA6E8F"/>
    <w:rsid w:val="00EB36BB"/>
    <w:rsid w:val="00EC7A7C"/>
    <w:rsid w:val="00ED29A3"/>
    <w:rsid w:val="00ED4BA3"/>
    <w:rsid w:val="00EF59DA"/>
    <w:rsid w:val="00F066CC"/>
    <w:rsid w:val="00F1462A"/>
    <w:rsid w:val="00F17143"/>
    <w:rsid w:val="00F26391"/>
    <w:rsid w:val="00F4289E"/>
    <w:rsid w:val="00F4475E"/>
    <w:rsid w:val="00F70B7B"/>
    <w:rsid w:val="00F76CA1"/>
    <w:rsid w:val="00F84D33"/>
    <w:rsid w:val="00F87EE6"/>
    <w:rsid w:val="00F970CB"/>
    <w:rsid w:val="00FA1299"/>
    <w:rsid w:val="00FA3C8C"/>
    <w:rsid w:val="00FB0642"/>
    <w:rsid w:val="00FC1F98"/>
    <w:rsid w:val="00FC5A0E"/>
    <w:rsid w:val="00FC7B41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4</Pages>
  <Words>295</Words>
  <Characters>1747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8</cp:revision>
  <cp:lastPrinted>2011-12-20T13:01:00Z</cp:lastPrinted>
  <dcterms:created xsi:type="dcterms:W3CDTF">2012-01-11T12:49:00Z</dcterms:created>
  <dcterms:modified xsi:type="dcterms:W3CDTF">2012-04-26T05:23:00Z</dcterms:modified>
</cp:coreProperties>
</file>