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C86" w:rsidRDefault="00126C86" w:rsidP="001674C8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126C86" w:rsidRPr="002960FE">
        <w:tc>
          <w:tcPr>
            <w:tcW w:w="280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VY_12_INOVACE_ČJ_08 </w:t>
            </w: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C86" w:rsidRPr="002960FE">
        <w:tc>
          <w:tcPr>
            <w:tcW w:w="280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126C86" w:rsidRPr="002960FE">
        <w:tc>
          <w:tcPr>
            <w:tcW w:w="280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Mgr. Jolana Vaněčková</w:t>
            </w:r>
          </w:p>
        </w:tc>
      </w:tr>
      <w:tr w:rsidR="00126C86" w:rsidRPr="002960FE">
        <w:tc>
          <w:tcPr>
            <w:tcW w:w="280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126C86" w:rsidRPr="002960FE">
        <w:tc>
          <w:tcPr>
            <w:tcW w:w="280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C86" w:rsidRPr="002960FE">
        <w:tc>
          <w:tcPr>
            <w:tcW w:w="280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C86" w:rsidRPr="002960FE">
        <w:tc>
          <w:tcPr>
            <w:tcW w:w="280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C86" w:rsidRPr="002960FE">
        <w:tc>
          <w:tcPr>
            <w:tcW w:w="280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Čtenářská dílna je určena pro žáky 6. ročníku, ve výuce je zařazena po přečtení článku v Čítance FRAUS 6.</w:t>
            </w: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Žáci budou pracovat samostatně, jedná se o tiché čtení s porozuměním.</w:t>
            </w: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C86" w:rsidRPr="002960FE">
        <w:tc>
          <w:tcPr>
            <w:tcW w:w="280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126C86" w:rsidRDefault="00126C86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126C86" w:rsidRDefault="00126C86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126C86" w:rsidRDefault="00126C86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126C86" w:rsidRDefault="00126C86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126C86" w:rsidRPr="00124B55" w:rsidRDefault="00126C86" w:rsidP="00CF2837"/>
    <w:p w:rsidR="00126C86" w:rsidRDefault="00126C86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26C86" w:rsidRDefault="00126C86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26C86" w:rsidRDefault="00126C86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26C86" w:rsidRDefault="00126C86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26C86" w:rsidRPr="005014D5" w:rsidRDefault="00126C86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26C86" w:rsidRDefault="00126C86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C678FF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52.25pt;height:96pt;visibility:visible">
            <v:imagedata r:id="rId4" o:title=""/>
          </v:shape>
        </w:pict>
      </w:r>
    </w:p>
    <w:p w:rsidR="00126C86" w:rsidRDefault="00126C86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26C86" w:rsidRPr="00FC5E60" w:rsidRDefault="00126C86" w:rsidP="00E520F4">
      <w:pPr>
        <w:jc w:val="center"/>
        <w:rPr>
          <w:b/>
          <w:bCs/>
          <w:i/>
          <w:iCs/>
          <w:sz w:val="56"/>
          <w:szCs w:val="56"/>
          <w:u w:val="single"/>
        </w:rPr>
      </w:pPr>
      <w:r w:rsidRPr="00FC5E60">
        <w:rPr>
          <w:b/>
          <w:bCs/>
          <w:i/>
          <w:iCs/>
          <w:sz w:val="56"/>
          <w:szCs w:val="56"/>
          <w:u w:val="single"/>
        </w:rPr>
        <w:t>Dílna čtení</w:t>
      </w:r>
    </w:p>
    <w:p w:rsidR="00126C86" w:rsidRDefault="00126C86" w:rsidP="00E520F4">
      <w:pPr>
        <w:rPr>
          <w:b/>
          <w:bCs/>
          <w:color w:val="FF0000"/>
        </w:rPr>
      </w:pPr>
      <w:r w:rsidRPr="00E520F4">
        <w:rPr>
          <w:rFonts w:ascii="Times New Roman" w:hAnsi="Times New Roman" w:cs="Times New Roman"/>
          <w:sz w:val="32"/>
          <w:szCs w:val="32"/>
        </w:rPr>
        <w:t>Jméno čtenáře:</w:t>
      </w:r>
      <w:r>
        <w:rPr>
          <w:sz w:val="32"/>
          <w:szCs w:val="32"/>
        </w:rPr>
        <w:t xml:space="preserve"> ___________________________________________</w:t>
      </w:r>
    </w:p>
    <w:p w:rsidR="00126C86" w:rsidRPr="00E520F4" w:rsidRDefault="00126C86" w:rsidP="00E520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520F4">
        <w:rPr>
          <w:rFonts w:ascii="Times New Roman" w:hAnsi="Times New Roman" w:cs="Times New Roman"/>
          <w:b/>
          <w:bCs/>
          <w:sz w:val="28"/>
          <w:szCs w:val="28"/>
        </w:rPr>
        <w:t>Jarmila Turnovská</w:t>
      </w:r>
    </w:p>
    <w:p w:rsidR="00126C86" w:rsidRPr="004B6403" w:rsidRDefault="00126C86" w:rsidP="00E520F4">
      <w:pPr>
        <w:rPr>
          <w:b/>
          <w:bCs/>
          <w:sz w:val="48"/>
          <w:szCs w:val="48"/>
        </w:rPr>
      </w:pPr>
      <w:r w:rsidRPr="004B6403">
        <w:rPr>
          <w:b/>
          <w:bCs/>
          <w:sz w:val="48"/>
          <w:szCs w:val="48"/>
        </w:rPr>
        <w:t>Kamarádi</w:t>
      </w:r>
    </w:p>
    <w:p w:rsidR="00126C86" w:rsidRPr="00E520F4" w:rsidRDefault="00126C86" w:rsidP="00E520F4">
      <w:pPr>
        <w:rPr>
          <w:rFonts w:ascii="Times New Roman" w:hAnsi="Times New Roman" w:cs="Times New Roman"/>
          <w:sz w:val="24"/>
          <w:szCs w:val="24"/>
        </w:rPr>
      </w:pPr>
      <w:r w:rsidRPr="00E520F4">
        <w:rPr>
          <w:rFonts w:ascii="Times New Roman" w:hAnsi="Times New Roman" w:cs="Times New Roman"/>
          <w:sz w:val="24"/>
          <w:szCs w:val="24"/>
        </w:rPr>
        <w:t>Čítanka FRAUS 6 str. 136 - 138</w:t>
      </w:r>
    </w:p>
    <w:p w:rsidR="00126C86" w:rsidRPr="00E520F4" w:rsidRDefault="00126C86" w:rsidP="00E520F4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520F4">
        <w:rPr>
          <w:rFonts w:ascii="Times New Roman" w:hAnsi="Times New Roman" w:cs="Times New Roman"/>
          <w:b/>
          <w:bCs/>
          <w:sz w:val="24"/>
          <w:szCs w:val="24"/>
          <w:u w:val="single"/>
        </w:rPr>
        <w:t>Otázky a úkoly</w:t>
      </w:r>
      <w:bookmarkStart w:id="0" w:name="_GoBack"/>
      <w:bookmarkEnd w:id="0"/>
    </w:p>
    <w:p w:rsidR="00126C86" w:rsidRPr="00E520F4" w:rsidRDefault="00126C86" w:rsidP="00E520F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520F4">
        <w:rPr>
          <w:rFonts w:ascii="Times New Roman" w:hAnsi="Times New Roman" w:cs="Times New Roman"/>
          <w:b/>
          <w:bCs/>
          <w:sz w:val="24"/>
          <w:szCs w:val="24"/>
        </w:rPr>
        <w:t>1. Jak se jmenovali kamarádi z této ukázky?</w:t>
      </w:r>
    </w:p>
    <w:p w:rsidR="00126C86" w:rsidRPr="00E520F4" w:rsidRDefault="00126C86" w:rsidP="00E520F4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</w:p>
    <w:p w:rsidR="00126C86" w:rsidRPr="00E520F4" w:rsidRDefault="00126C86" w:rsidP="00E520F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26C86" w:rsidRPr="00E520F4" w:rsidRDefault="00126C86" w:rsidP="00E520F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520F4">
        <w:rPr>
          <w:rFonts w:ascii="Times New Roman" w:hAnsi="Times New Roman" w:cs="Times New Roman"/>
          <w:b/>
          <w:bCs/>
          <w:sz w:val="24"/>
          <w:szCs w:val="24"/>
        </w:rPr>
        <w:t>2. Napiš v bodech osnovu příběhu:</w:t>
      </w:r>
    </w:p>
    <w:p w:rsidR="00126C86" w:rsidRPr="00E520F4" w:rsidRDefault="00126C86" w:rsidP="00E520F4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126C86" w:rsidRPr="002960FE">
        <w:tc>
          <w:tcPr>
            <w:tcW w:w="921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</w:tr>
      <w:tr w:rsidR="00126C86" w:rsidRPr="002960FE">
        <w:tc>
          <w:tcPr>
            <w:tcW w:w="921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</w:tr>
      <w:tr w:rsidR="00126C86" w:rsidRPr="002960FE">
        <w:tc>
          <w:tcPr>
            <w:tcW w:w="921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</w:tr>
      <w:tr w:rsidR="00126C86" w:rsidRPr="002960FE">
        <w:tc>
          <w:tcPr>
            <w:tcW w:w="921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</w:tr>
      <w:tr w:rsidR="00126C86" w:rsidRPr="002960FE">
        <w:tc>
          <w:tcPr>
            <w:tcW w:w="921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</w:tr>
      <w:tr w:rsidR="00126C86" w:rsidRPr="002960FE">
        <w:tc>
          <w:tcPr>
            <w:tcW w:w="921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</w:tr>
      <w:tr w:rsidR="00126C86" w:rsidRPr="002960FE">
        <w:tc>
          <w:tcPr>
            <w:tcW w:w="9212" w:type="dxa"/>
          </w:tcPr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26C86" w:rsidRPr="002960FE" w:rsidRDefault="00126C86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</w:tr>
    </w:tbl>
    <w:p w:rsidR="00126C86" w:rsidRPr="00E520F4" w:rsidRDefault="00126C86" w:rsidP="00E520F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26C86" w:rsidRPr="00E520F4" w:rsidRDefault="00126C86" w:rsidP="00E520F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520F4">
        <w:rPr>
          <w:rFonts w:ascii="Times New Roman" w:hAnsi="Times New Roman" w:cs="Times New Roman"/>
          <w:b/>
          <w:bCs/>
          <w:sz w:val="24"/>
          <w:szCs w:val="24"/>
        </w:rPr>
        <w:t>3. Namaluj obrázek k příběhu:</w:t>
      </w:r>
    </w:p>
    <w:p w:rsidR="00126C86" w:rsidRDefault="00126C86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6C86" w:rsidRDefault="00126C86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6C86" w:rsidRDefault="00126C86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6C86" w:rsidRDefault="00126C86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6C86" w:rsidRDefault="00126C86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6C86" w:rsidRDefault="00126C86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6C86" w:rsidRDefault="00126C86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6C86" w:rsidRDefault="00126C86" w:rsidP="007E46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Použité zdroje: </w:t>
      </w:r>
      <w:r>
        <w:rPr>
          <w:rFonts w:ascii="Times New Roman" w:hAnsi="Times New Roman" w:cs="Times New Roman"/>
          <w:sz w:val="24"/>
          <w:szCs w:val="24"/>
        </w:rPr>
        <w:t>Vlastní archiv autorky.</w:t>
      </w:r>
    </w:p>
    <w:sectPr w:rsidR="00126C86" w:rsidSect="007E4682">
      <w:pgSz w:w="11906" w:h="16838"/>
      <w:pgMar w:top="1417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4C8"/>
    <w:rsid w:val="000927B0"/>
    <w:rsid w:val="000C3BD1"/>
    <w:rsid w:val="00124B55"/>
    <w:rsid w:val="00126C86"/>
    <w:rsid w:val="001674C8"/>
    <w:rsid w:val="002960FE"/>
    <w:rsid w:val="0042540D"/>
    <w:rsid w:val="004B6403"/>
    <w:rsid w:val="004C60CC"/>
    <w:rsid w:val="005014D5"/>
    <w:rsid w:val="005F4B29"/>
    <w:rsid w:val="00664A59"/>
    <w:rsid w:val="007E4682"/>
    <w:rsid w:val="00C10542"/>
    <w:rsid w:val="00C678FF"/>
    <w:rsid w:val="00C962AC"/>
    <w:rsid w:val="00CA3ABF"/>
    <w:rsid w:val="00CF2837"/>
    <w:rsid w:val="00D04708"/>
    <w:rsid w:val="00E00BE2"/>
    <w:rsid w:val="00E520F4"/>
    <w:rsid w:val="00F53819"/>
    <w:rsid w:val="00FC5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AB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74C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86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117</Words>
  <Characters>693</Characters>
  <Application>Microsoft Office Outlook</Application>
  <DocSecurity>0</DocSecurity>
  <Lines>0</Lines>
  <Paragraphs>0</Paragraphs>
  <ScaleCrop>false</ScaleCrop>
  <Company>ZS Chrastice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Jolana Vaněčková</dc:creator>
  <cp:keywords/>
  <dc:description/>
  <cp:lastModifiedBy>jitka.suchanova</cp:lastModifiedBy>
  <cp:revision>3</cp:revision>
  <dcterms:created xsi:type="dcterms:W3CDTF">2012-04-30T11:44:00Z</dcterms:created>
  <dcterms:modified xsi:type="dcterms:W3CDTF">2012-05-04T09:17:00Z</dcterms:modified>
</cp:coreProperties>
</file>