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164" w:rsidRDefault="007A3164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Bejvávalo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15.11.2011</w:t>
            </w: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6. ročníku, ve výuce je zařazena po přečtení článk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ů v 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Čítance FRAUS 6.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164" w:rsidRPr="002960FE">
        <w:tc>
          <w:tcPr>
            <w:tcW w:w="2802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7A3164" w:rsidRPr="002960FE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7A3164" w:rsidRDefault="007A3164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7A3164" w:rsidRDefault="007A3164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7A3164" w:rsidRPr="00124B55" w:rsidRDefault="007A3164" w:rsidP="00CF2837"/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Pr="005014D5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7A3164" w:rsidRPr="00FC5E60" w:rsidRDefault="007A3164" w:rsidP="00E520F4">
      <w:pPr>
        <w:jc w:val="center"/>
        <w:rPr>
          <w:b/>
          <w:bCs/>
          <w:i/>
          <w:iCs/>
          <w:sz w:val="56"/>
          <w:szCs w:val="56"/>
          <w:u w:val="single"/>
        </w:rPr>
      </w:pPr>
      <w:r w:rsidRPr="00FC5E60">
        <w:rPr>
          <w:b/>
          <w:bCs/>
          <w:i/>
          <w:iCs/>
          <w:sz w:val="56"/>
          <w:szCs w:val="56"/>
          <w:u w:val="single"/>
        </w:rPr>
        <w:t>Dílna čtení</w:t>
      </w:r>
    </w:p>
    <w:p w:rsidR="007A3164" w:rsidRDefault="007A3164" w:rsidP="00E520F4">
      <w:pPr>
        <w:rPr>
          <w:sz w:val="32"/>
          <w:szCs w:val="32"/>
        </w:rPr>
      </w:pPr>
      <w:r w:rsidRPr="00E520F4">
        <w:rPr>
          <w:rFonts w:ascii="Times New Roman" w:hAnsi="Times New Roman" w:cs="Times New Roman"/>
          <w:sz w:val="32"/>
          <w:szCs w:val="32"/>
        </w:rPr>
        <w:t>Jméno čtenáře:</w:t>
      </w:r>
      <w:r>
        <w:rPr>
          <w:sz w:val="32"/>
          <w:szCs w:val="32"/>
        </w:rPr>
        <w:t xml:space="preserve"> ___________________________________________</w:t>
      </w:r>
    </w:p>
    <w:p w:rsidR="007A3164" w:rsidRDefault="007A3164" w:rsidP="00E520F4">
      <w:pPr>
        <w:rPr>
          <w:b/>
          <w:bCs/>
          <w:color w:val="FF0000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22E08">
        <w:rPr>
          <w:rFonts w:ascii="Times New Roman" w:hAnsi="Times New Roman" w:cs="Times New Roman"/>
          <w:b/>
          <w:bCs/>
          <w:sz w:val="32"/>
          <w:szCs w:val="32"/>
        </w:rPr>
        <w:t>František Nepil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22E08">
        <w:rPr>
          <w:rFonts w:ascii="Times New Roman" w:hAnsi="Times New Roman" w:cs="Times New Roman"/>
          <w:b/>
          <w:bCs/>
          <w:sz w:val="32"/>
          <w:szCs w:val="32"/>
        </w:rPr>
        <w:t>Střevíce z lýčí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22E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ukázka: Každý jsme odněkud, a všichni z venkova</w:t>
      </w:r>
    </w:p>
    <w:p w:rsidR="007A3164" w:rsidRPr="00B22E08" w:rsidRDefault="007A3164" w:rsidP="00B22E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6 </w:t>
      </w:r>
      <w:r w:rsidRPr="00B22E08">
        <w:rPr>
          <w:rFonts w:ascii="Times New Roman" w:hAnsi="Times New Roman" w:cs="Times New Roman"/>
          <w:sz w:val="24"/>
          <w:szCs w:val="24"/>
        </w:rPr>
        <w:t>str. 46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>1. Má autor pravdu, říká-li, že všichni pocházíme z venkova?</w:t>
      </w:r>
    </w:p>
    <w:p w:rsidR="007A3164" w:rsidRPr="00B22E08" w:rsidRDefault="007A3164" w:rsidP="00B22E08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>2. V jakém významu užívá autor slovo: „dědkové“? Je hanlivé?</w:t>
      </w:r>
    </w:p>
    <w:p w:rsidR="007A3164" w:rsidRPr="00B22E08" w:rsidRDefault="007A3164" w:rsidP="00B22E08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>3. Opravdu se máme lépe, vedeme pohodlnější život než naši předkové?</w:t>
      </w:r>
    </w:p>
    <w:p w:rsidR="007A3164" w:rsidRPr="00B22E08" w:rsidRDefault="007A3164" w:rsidP="00B22E08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B22E08">
        <w:rPr>
          <w:rFonts w:ascii="Times New Roman" w:hAnsi="Times New Roman" w:cs="Times New Roman"/>
          <w:b/>
          <w:bCs/>
          <w:sz w:val="24"/>
          <w:szCs w:val="24"/>
        </w:rPr>
        <w:t>Namaluj obrázek k příběhu:</w:t>
      </w: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B22E0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22E08">
        <w:rPr>
          <w:rFonts w:ascii="Times New Roman" w:hAnsi="Times New Roman" w:cs="Times New Roman"/>
          <w:b/>
          <w:bCs/>
          <w:sz w:val="32"/>
          <w:szCs w:val="32"/>
        </w:rPr>
        <w:t>Marie Ulčová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22E08">
        <w:rPr>
          <w:rFonts w:ascii="Times New Roman" w:hAnsi="Times New Roman" w:cs="Times New Roman"/>
          <w:b/>
          <w:bCs/>
          <w:sz w:val="32"/>
          <w:szCs w:val="32"/>
        </w:rPr>
        <w:t>Moji milí, drazí</w:t>
      </w: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22E08">
        <w:rPr>
          <w:rFonts w:ascii="Times New Roman" w:hAnsi="Times New Roman" w:cs="Times New Roman"/>
          <w:b/>
          <w:bCs/>
          <w:i/>
          <w:iCs/>
          <w:sz w:val="28"/>
          <w:szCs w:val="28"/>
        </w:rPr>
        <w:t>ukázka: Jak se váží povřísla</w:t>
      </w:r>
    </w:p>
    <w:p w:rsidR="007A3164" w:rsidRPr="00B22E08" w:rsidRDefault="007A3164" w:rsidP="00B22E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FRAUS6 </w:t>
      </w:r>
      <w:r w:rsidRPr="00B22E08">
        <w:rPr>
          <w:rFonts w:ascii="Times New Roman" w:hAnsi="Times New Roman" w:cs="Times New Roman"/>
          <w:sz w:val="24"/>
          <w:szCs w:val="24"/>
        </w:rPr>
        <w:t>str. 47 – 48</w:t>
      </w:r>
    </w:p>
    <w:p w:rsidR="007A3164" w:rsidRPr="00B22E08" w:rsidRDefault="007A3164" w:rsidP="00B22E08">
      <w:pPr>
        <w:rPr>
          <w:rFonts w:ascii="Times New Roman" w:hAnsi="Times New Roman" w:cs="Times New Roman"/>
          <w:sz w:val="24"/>
          <w:szCs w:val="24"/>
        </w:rPr>
      </w:pPr>
    </w:p>
    <w:p w:rsidR="007A3164" w:rsidRPr="00B22E08" w:rsidRDefault="007A3164" w:rsidP="00B22E0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7A3164" w:rsidRPr="00B22E08" w:rsidRDefault="007A3164" w:rsidP="00B22E08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>Napiš stručný obsah ukázky</w:t>
      </w:r>
    </w:p>
    <w:p w:rsidR="007A3164" w:rsidRPr="00B22E08" w:rsidRDefault="007A3164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</w:tr>
      <w:tr w:rsidR="007A3164" w:rsidRPr="00B22E08">
        <w:tc>
          <w:tcPr>
            <w:tcW w:w="9212" w:type="dxa"/>
          </w:tcPr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3164" w:rsidRPr="00B22E08" w:rsidRDefault="007A3164" w:rsidP="002960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2E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</w:tr>
    </w:tbl>
    <w:p w:rsidR="007A3164" w:rsidRPr="00B22E08" w:rsidRDefault="007A3164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E520F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22E08">
        <w:rPr>
          <w:rFonts w:ascii="Times New Roman" w:hAnsi="Times New Roman" w:cs="Times New Roman"/>
          <w:b/>
          <w:bCs/>
          <w:sz w:val="24"/>
          <w:szCs w:val="24"/>
        </w:rPr>
        <w:t>. Namaluj obrázek k příběhu:</w:t>
      </w:r>
    </w:p>
    <w:p w:rsidR="007A3164" w:rsidRPr="00B22E08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CF283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A3164" w:rsidRPr="00B22E08" w:rsidRDefault="007A3164" w:rsidP="007E46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2E08"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 w:rsidRPr="00B22E08">
        <w:rPr>
          <w:rFonts w:ascii="Times New Roman" w:hAnsi="Times New Roman" w:cs="Times New Roman"/>
          <w:sz w:val="24"/>
          <w:szCs w:val="24"/>
        </w:rPr>
        <w:t>Vlastní archiv autorky.</w:t>
      </w:r>
    </w:p>
    <w:sectPr w:rsidR="007A3164" w:rsidRPr="00B22E08" w:rsidSect="007E4682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927B0"/>
    <w:rsid w:val="000C04F9"/>
    <w:rsid w:val="000C3BD1"/>
    <w:rsid w:val="00101686"/>
    <w:rsid w:val="00124B55"/>
    <w:rsid w:val="00126C86"/>
    <w:rsid w:val="001674C8"/>
    <w:rsid w:val="00295F33"/>
    <w:rsid w:val="002960FE"/>
    <w:rsid w:val="002B33B7"/>
    <w:rsid w:val="003C36C5"/>
    <w:rsid w:val="0042540D"/>
    <w:rsid w:val="00462DF5"/>
    <w:rsid w:val="004B6403"/>
    <w:rsid w:val="004C60CC"/>
    <w:rsid w:val="005014D5"/>
    <w:rsid w:val="005F4B29"/>
    <w:rsid w:val="00653023"/>
    <w:rsid w:val="00664A59"/>
    <w:rsid w:val="006E0C33"/>
    <w:rsid w:val="007024B0"/>
    <w:rsid w:val="007A3164"/>
    <w:rsid w:val="007E2B88"/>
    <w:rsid w:val="007E4682"/>
    <w:rsid w:val="008518CF"/>
    <w:rsid w:val="00886CB6"/>
    <w:rsid w:val="008D6F57"/>
    <w:rsid w:val="008E049A"/>
    <w:rsid w:val="00970837"/>
    <w:rsid w:val="00AC191C"/>
    <w:rsid w:val="00AC719D"/>
    <w:rsid w:val="00B055BD"/>
    <w:rsid w:val="00B22E08"/>
    <w:rsid w:val="00BA38C7"/>
    <w:rsid w:val="00C10542"/>
    <w:rsid w:val="00C678FF"/>
    <w:rsid w:val="00C962AC"/>
    <w:rsid w:val="00CA3ABF"/>
    <w:rsid w:val="00CD455A"/>
    <w:rsid w:val="00CF2837"/>
    <w:rsid w:val="00D04708"/>
    <w:rsid w:val="00E00BE2"/>
    <w:rsid w:val="00E05876"/>
    <w:rsid w:val="00E520F4"/>
    <w:rsid w:val="00EA5612"/>
    <w:rsid w:val="00F1647D"/>
    <w:rsid w:val="00F47540"/>
    <w:rsid w:val="00F53819"/>
    <w:rsid w:val="00FC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3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168</Words>
  <Characters>995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3</cp:revision>
  <dcterms:created xsi:type="dcterms:W3CDTF">2012-05-07T07:50:00Z</dcterms:created>
  <dcterms:modified xsi:type="dcterms:W3CDTF">2012-05-07T07:57:00Z</dcterms:modified>
</cp:coreProperties>
</file>