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C83" w:rsidRDefault="00DC0C83" w:rsidP="001674C8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DC0C83" w:rsidRPr="002960FE">
        <w:tc>
          <w:tcPr>
            <w:tcW w:w="2802" w:type="dxa"/>
          </w:tcPr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6410" w:type="dxa"/>
          </w:tcPr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VY_12_INOVACE_ČJ_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C83" w:rsidRPr="002960FE">
        <w:tc>
          <w:tcPr>
            <w:tcW w:w="2802" w:type="dxa"/>
          </w:tcPr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ZŠ a MŠ Chraštice, Chraštice 44</w:t>
            </w:r>
          </w:p>
        </w:tc>
      </w:tr>
      <w:tr w:rsidR="00DC0C83" w:rsidRPr="002960FE">
        <w:tc>
          <w:tcPr>
            <w:tcW w:w="2802" w:type="dxa"/>
          </w:tcPr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Mgr. Jolana Vaněčková</w:t>
            </w:r>
          </w:p>
        </w:tc>
      </w:tr>
      <w:tr w:rsidR="00DC0C83" w:rsidRPr="002960FE">
        <w:tc>
          <w:tcPr>
            <w:tcW w:w="2802" w:type="dxa"/>
          </w:tcPr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DC0C83" w:rsidRPr="002960FE">
        <w:tc>
          <w:tcPr>
            <w:tcW w:w="2802" w:type="dxa"/>
          </w:tcPr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Tematický okruh,  předmět: </w:t>
            </w:r>
          </w:p>
        </w:tc>
        <w:tc>
          <w:tcPr>
            <w:tcW w:w="6410" w:type="dxa"/>
          </w:tcPr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Čtenářská a informační gramotnost, Český jazyk </w:t>
            </w:r>
          </w:p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C83" w:rsidRPr="002960FE">
        <w:tc>
          <w:tcPr>
            <w:tcW w:w="2802" w:type="dxa"/>
          </w:tcPr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6410" w:type="dxa"/>
          </w:tcPr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Čtenářská dílna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Ronja</w:t>
            </w:r>
          </w:p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C83" w:rsidRPr="002960FE">
        <w:tc>
          <w:tcPr>
            <w:tcW w:w="2802" w:type="dxa"/>
          </w:tcPr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Datum: </w:t>
            </w:r>
          </w:p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10.1.2012</w:t>
            </w:r>
          </w:p>
        </w:tc>
      </w:tr>
      <w:tr w:rsidR="00DC0C83" w:rsidRPr="002960FE">
        <w:tc>
          <w:tcPr>
            <w:tcW w:w="2802" w:type="dxa"/>
          </w:tcPr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Anotace: </w:t>
            </w:r>
          </w:p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Čtenářská dílna je určena pro žáky 6. ročníku, ve výuce je zařazena po přečtení článk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ů v </w:t>
            </w: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Čítance FRAUS 6.</w:t>
            </w:r>
          </w:p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Žáci budou pracovat samostatně, jedná se o tiché čtení s porozuměním.</w:t>
            </w:r>
          </w:p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C83" w:rsidRPr="002960FE">
        <w:tc>
          <w:tcPr>
            <w:tcW w:w="2802" w:type="dxa"/>
          </w:tcPr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DC0C83" w:rsidRPr="002960FE" w:rsidRDefault="00DC0C8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CZ.1.07/1.4.00/21.2566</w:t>
            </w:r>
          </w:p>
        </w:tc>
      </w:tr>
    </w:tbl>
    <w:p w:rsidR="00DC0C83" w:rsidRDefault="00DC0C83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DC0C83" w:rsidRDefault="00DC0C83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DC0C83" w:rsidRDefault="00DC0C83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DC0C83" w:rsidRDefault="00DC0C83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DC0C83" w:rsidRPr="00124B55" w:rsidRDefault="00DC0C83" w:rsidP="00CF2837"/>
    <w:p w:rsidR="00DC0C83" w:rsidRDefault="00DC0C83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DC0C83" w:rsidRDefault="00DC0C83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DC0C83" w:rsidRDefault="00DC0C83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DC0C83" w:rsidRDefault="00DC0C83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DC0C83" w:rsidRPr="005014D5" w:rsidRDefault="00DC0C83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DC0C83" w:rsidRDefault="00DC0C83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7" o:spid="_x0000_i1025" type="#_x0000_t75" style="width:452.25pt;height:93pt;visibility:visible">
            <v:imagedata r:id="rId5" o:title=""/>
          </v:shape>
        </w:pict>
      </w:r>
    </w:p>
    <w:p w:rsidR="00DC0C83" w:rsidRDefault="00DC0C83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DC0C83" w:rsidRDefault="00DC0C83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DC0C83" w:rsidRDefault="00DC0C83" w:rsidP="00E520F4">
      <w:pPr>
        <w:jc w:val="center"/>
        <w:rPr>
          <w:b/>
          <w:bCs/>
          <w:i/>
          <w:iCs/>
          <w:sz w:val="56"/>
          <w:szCs w:val="56"/>
          <w:u w:val="single"/>
        </w:rPr>
      </w:pPr>
    </w:p>
    <w:p w:rsidR="00DC0C83" w:rsidRPr="00FC5E60" w:rsidRDefault="00DC0C83" w:rsidP="00E520F4">
      <w:pPr>
        <w:jc w:val="center"/>
        <w:rPr>
          <w:b/>
          <w:bCs/>
          <w:i/>
          <w:iCs/>
          <w:sz w:val="56"/>
          <w:szCs w:val="56"/>
          <w:u w:val="single"/>
        </w:rPr>
      </w:pPr>
      <w:r w:rsidRPr="00FC5E60">
        <w:rPr>
          <w:b/>
          <w:bCs/>
          <w:i/>
          <w:iCs/>
          <w:sz w:val="56"/>
          <w:szCs w:val="56"/>
          <w:u w:val="single"/>
        </w:rPr>
        <w:t>Dílna čtení</w:t>
      </w:r>
    </w:p>
    <w:p w:rsidR="00DC0C83" w:rsidRDefault="00DC0C83" w:rsidP="00E520F4">
      <w:pPr>
        <w:rPr>
          <w:sz w:val="32"/>
          <w:szCs w:val="32"/>
        </w:rPr>
      </w:pPr>
      <w:r w:rsidRPr="00E520F4">
        <w:rPr>
          <w:rFonts w:ascii="Times New Roman" w:hAnsi="Times New Roman" w:cs="Times New Roman"/>
          <w:sz w:val="32"/>
          <w:szCs w:val="32"/>
        </w:rPr>
        <w:t>Jméno čtenáře:</w:t>
      </w:r>
      <w:r>
        <w:rPr>
          <w:sz w:val="32"/>
          <w:szCs w:val="32"/>
        </w:rPr>
        <w:t xml:space="preserve"> ___________________________________________</w:t>
      </w:r>
    </w:p>
    <w:p w:rsidR="00DC0C83" w:rsidRDefault="00DC0C83" w:rsidP="00E520F4">
      <w:pPr>
        <w:rPr>
          <w:b/>
          <w:bCs/>
          <w:color w:val="FF0000"/>
        </w:rPr>
      </w:pPr>
    </w:p>
    <w:p w:rsidR="00DC0C83" w:rsidRPr="000A43D6" w:rsidRDefault="00DC0C83" w:rsidP="000A43D6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0A43D6">
        <w:rPr>
          <w:rFonts w:ascii="Times New Roman" w:hAnsi="Times New Roman" w:cs="Times New Roman"/>
          <w:b/>
          <w:bCs/>
          <w:sz w:val="32"/>
          <w:szCs w:val="32"/>
        </w:rPr>
        <w:t>Astrid Lindgrenová</w:t>
      </w:r>
    </w:p>
    <w:p w:rsidR="00DC0C83" w:rsidRPr="000A43D6" w:rsidRDefault="00DC0C83" w:rsidP="000A43D6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0A43D6">
        <w:rPr>
          <w:rFonts w:ascii="Times New Roman" w:hAnsi="Times New Roman" w:cs="Times New Roman"/>
          <w:b/>
          <w:bCs/>
          <w:sz w:val="32"/>
          <w:szCs w:val="32"/>
        </w:rPr>
        <w:t>Ronja, dcera loupežníka</w:t>
      </w:r>
    </w:p>
    <w:p w:rsidR="00DC0C83" w:rsidRPr="000A43D6" w:rsidRDefault="00DC0C83" w:rsidP="000A43D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A43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ukázka: Ronja, dcera loupežníka</w:t>
      </w:r>
    </w:p>
    <w:p w:rsidR="00DC0C83" w:rsidRPr="000A43D6" w:rsidRDefault="00DC0C83" w:rsidP="000A43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Čítanka FRAUS 6 </w:t>
      </w:r>
      <w:r w:rsidRPr="000A43D6">
        <w:rPr>
          <w:rFonts w:ascii="Times New Roman" w:hAnsi="Times New Roman" w:cs="Times New Roman"/>
          <w:sz w:val="24"/>
          <w:szCs w:val="24"/>
        </w:rPr>
        <w:t>str. 67 – 69</w:t>
      </w:r>
    </w:p>
    <w:p w:rsidR="00DC0C83" w:rsidRPr="000A43D6" w:rsidRDefault="00DC0C83" w:rsidP="000A43D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A43D6">
        <w:rPr>
          <w:rFonts w:ascii="Times New Roman" w:hAnsi="Times New Roman" w:cs="Times New Roman"/>
          <w:b/>
          <w:bCs/>
          <w:sz w:val="24"/>
          <w:szCs w:val="24"/>
          <w:u w:val="single"/>
        </w:rPr>
        <w:t>Otázky a úkoly</w:t>
      </w:r>
    </w:p>
    <w:p w:rsidR="00DC0C83" w:rsidRPr="000A43D6" w:rsidRDefault="00DC0C83" w:rsidP="000A43D6">
      <w:pPr>
        <w:rPr>
          <w:rFonts w:ascii="Times New Roman" w:hAnsi="Times New Roman" w:cs="Times New Roman"/>
          <w:sz w:val="24"/>
          <w:szCs w:val="24"/>
        </w:rPr>
      </w:pPr>
      <w:r w:rsidRPr="000A43D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0A43D6">
        <w:rPr>
          <w:rFonts w:ascii="Times New Roman" w:hAnsi="Times New Roman" w:cs="Times New Roman"/>
          <w:sz w:val="24"/>
          <w:szCs w:val="24"/>
        </w:rPr>
        <w:t>. Kde si Ronja a Birk zařídili svůj domov?</w:t>
      </w:r>
    </w:p>
    <w:p w:rsidR="00DC0C83" w:rsidRPr="000A43D6" w:rsidRDefault="00DC0C83" w:rsidP="000A43D6">
      <w:pPr>
        <w:rPr>
          <w:rFonts w:ascii="Times New Roman" w:hAnsi="Times New Roman" w:cs="Times New Roman"/>
          <w:sz w:val="24"/>
          <w:szCs w:val="24"/>
        </w:rPr>
      </w:pPr>
      <w:r w:rsidRPr="000A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C0C83" w:rsidRPr="000A43D6" w:rsidRDefault="00DC0C83" w:rsidP="000A43D6">
      <w:pPr>
        <w:rPr>
          <w:rFonts w:ascii="Times New Roman" w:hAnsi="Times New Roman" w:cs="Times New Roman"/>
          <w:sz w:val="24"/>
          <w:szCs w:val="24"/>
        </w:rPr>
      </w:pPr>
      <w:r w:rsidRPr="000A43D6">
        <w:rPr>
          <w:rFonts w:ascii="Times New Roman" w:hAnsi="Times New Roman" w:cs="Times New Roman"/>
          <w:sz w:val="24"/>
          <w:szCs w:val="24"/>
        </w:rPr>
        <w:t>2. Co dělala v ukázce Ronja a co dělal Birk?</w:t>
      </w:r>
    </w:p>
    <w:p w:rsidR="00DC0C83" w:rsidRPr="000A43D6" w:rsidRDefault="00DC0C83" w:rsidP="000A43D6">
      <w:pPr>
        <w:rPr>
          <w:rFonts w:ascii="Times New Roman" w:hAnsi="Times New Roman" w:cs="Times New Roman"/>
          <w:sz w:val="24"/>
          <w:szCs w:val="24"/>
        </w:rPr>
      </w:pPr>
      <w:r w:rsidRPr="000A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C0C83" w:rsidRPr="000A43D6" w:rsidRDefault="00DC0C83" w:rsidP="000A43D6">
      <w:pPr>
        <w:rPr>
          <w:rFonts w:ascii="Times New Roman" w:hAnsi="Times New Roman" w:cs="Times New Roman"/>
          <w:sz w:val="24"/>
          <w:szCs w:val="24"/>
        </w:rPr>
      </w:pPr>
      <w:r w:rsidRPr="000A43D6">
        <w:rPr>
          <w:rFonts w:ascii="Times New Roman" w:hAnsi="Times New Roman" w:cs="Times New Roman"/>
          <w:sz w:val="24"/>
          <w:szCs w:val="24"/>
        </w:rPr>
        <w:t>3. Stýsk</w:t>
      </w:r>
      <w:r>
        <w:rPr>
          <w:rFonts w:ascii="Times New Roman" w:hAnsi="Times New Roman" w:cs="Times New Roman"/>
          <w:sz w:val="24"/>
          <w:szCs w:val="24"/>
        </w:rPr>
        <w:t>alo</w:t>
      </w:r>
      <w:r w:rsidRPr="000A43D6">
        <w:rPr>
          <w:rFonts w:ascii="Times New Roman" w:hAnsi="Times New Roman" w:cs="Times New Roman"/>
          <w:sz w:val="24"/>
          <w:szCs w:val="24"/>
        </w:rPr>
        <w:t xml:space="preserve"> se jim?</w:t>
      </w:r>
    </w:p>
    <w:p w:rsidR="00DC0C83" w:rsidRPr="000A43D6" w:rsidRDefault="00DC0C83" w:rsidP="000A43D6">
      <w:pPr>
        <w:rPr>
          <w:rFonts w:ascii="Times New Roman" w:hAnsi="Times New Roman" w:cs="Times New Roman"/>
          <w:sz w:val="24"/>
          <w:szCs w:val="24"/>
        </w:rPr>
      </w:pPr>
      <w:r w:rsidRPr="000A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C0C83" w:rsidRPr="000A43D6" w:rsidRDefault="00DC0C83" w:rsidP="000A43D6">
      <w:pPr>
        <w:rPr>
          <w:rFonts w:ascii="Times New Roman" w:hAnsi="Times New Roman" w:cs="Times New Roman"/>
          <w:sz w:val="24"/>
          <w:szCs w:val="24"/>
        </w:rPr>
      </w:pPr>
      <w:r w:rsidRPr="000A43D6">
        <w:rPr>
          <w:rFonts w:ascii="Times New Roman" w:hAnsi="Times New Roman" w:cs="Times New Roman"/>
          <w:sz w:val="24"/>
          <w:szCs w:val="24"/>
        </w:rPr>
        <w:t>4. Jsou zde popisovány kouzelné bytosti. Jsou takové jak je známe z pohádek?</w:t>
      </w:r>
    </w:p>
    <w:p w:rsidR="00DC0C83" w:rsidRPr="000A43D6" w:rsidRDefault="00DC0C83" w:rsidP="000A43D6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DC0C83" w:rsidRPr="000A43D6" w:rsidRDefault="00DC0C83" w:rsidP="000A43D6">
      <w:pPr>
        <w:rPr>
          <w:rFonts w:ascii="Times New Roman" w:hAnsi="Times New Roman" w:cs="Times New Roman"/>
          <w:sz w:val="24"/>
          <w:szCs w:val="24"/>
        </w:rPr>
      </w:pPr>
      <w:r w:rsidRPr="000A43D6">
        <w:rPr>
          <w:rFonts w:ascii="Times New Roman" w:hAnsi="Times New Roman" w:cs="Times New Roman"/>
          <w:sz w:val="24"/>
          <w:szCs w:val="24"/>
        </w:rPr>
        <w:t>5. Namaluj obrázek k textu:</w:t>
      </w:r>
    </w:p>
    <w:p w:rsidR="00DC0C83" w:rsidRPr="000A43D6" w:rsidRDefault="00DC0C83" w:rsidP="000A43D6">
      <w:pPr>
        <w:rPr>
          <w:rFonts w:ascii="Times New Roman" w:hAnsi="Times New Roman" w:cs="Times New Roman"/>
          <w:sz w:val="24"/>
          <w:szCs w:val="24"/>
        </w:rPr>
      </w:pPr>
    </w:p>
    <w:p w:rsidR="00DC0C83" w:rsidRDefault="00DC0C83" w:rsidP="00E520F4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DC0C83" w:rsidRDefault="00DC0C83" w:rsidP="00E520F4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DC0C83" w:rsidRDefault="00DC0C83" w:rsidP="00E520F4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DC0C83" w:rsidRDefault="00DC0C83" w:rsidP="00E520F4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DC0C83" w:rsidRDefault="00DC0C83" w:rsidP="00E520F4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DC0C83" w:rsidRDefault="00DC0C83" w:rsidP="00E520F4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DC0C83" w:rsidRDefault="00DC0C83" w:rsidP="00E520F4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DC0C83" w:rsidRDefault="00DC0C83" w:rsidP="00E520F4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DC0C83" w:rsidRDefault="00DC0C83" w:rsidP="00E520F4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DC0C83" w:rsidRPr="00B22E08" w:rsidRDefault="00DC0C83" w:rsidP="000A43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2E08">
        <w:rPr>
          <w:rFonts w:ascii="Times New Roman" w:hAnsi="Times New Roman" w:cs="Times New Roman"/>
          <w:b/>
          <w:bCs/>
          <w:sz w:val="24"/>
          <w:szCs w:val="24"/>
        </w:rPr>
        <w:t xml:space="preserve">Použité zdroje: </w:t>
      </w:r>
      <w:r w:rsidRPr="00B22E08">
        <w:rPr>
          <w:rFonts w:ascii="Times New Roman" w:hAnsi="Times New Roman" w:cs="Times New Roman"/>
          <w:sz w:val="24"/>
          <w:szCs w:val="24"/>
        </w:rPr>
        <w:t>Vlastní archiv autorky.</w:t>
      </w:r>
    </w:p>
    <w:sectPr w:rsidR="00DC0C83" w:rsidRPr="00B22E08" w:rsidSect="000A43D6">
      <w:pgSz w:w="11906" w:h="16838"/>
      <w:pgMar w:top="89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86172"/>
    <w:multiLevelType w:val="hybridMultilevel"/>
    <w:tmpl w:val="404E81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DC8375D"/>
    <w:multiLevelType w:val="hybridMultilevel"/>
    <w:tmpl w:val="A64423B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4C8"/>
    <w:rsid w:val="000927B0"/>
    <w:rsid w:val="000A43D6"/>
    <w:rsid w:val="000C04F9"/>
    <w:rsid w:val="000C3BD1"/>
    <w:rsid w:val="00101686"/>
    <w:rsid w:val="00124B55"/>
    <w:rsid w:val="00124BD1"/>
    <w:rsid w:val="00126C86"/>
    <w:rsid w:val="001674C8"/>
    <w:rsid w:val="00295F33"/>
    <w:rsid w:val="002960FE"/>
    <w:rsid w:val="002B33B7"/>
    <w:rsid w:val="003C36C5"/>
    <w:rsid w:val="0042540D"/>
    <w:rsid w:val="00462DF5"/>
    <w:rsid w:val="004B6403"/>
    <w:rsid w:val="004C60CC"/>
    <w:rsid w:val="005014D5"/>
    <w:rsid w:val="005F4B29"/>
    <w:rsid w:val="00653023"/>
    <w:rsid w:val="00664A59"/>
    <w:rsid w:val="0068135E"/>
    <w:rsid w:val="006E0C33"/>
    <w:rsid w:val="006E185A"/>
    <w:rsid w:val="007024B0"/>
    <w:rsid w:val="007A3164"/>
    <w:rsid w:val="007E2B88"/>
    <w:rsid w:val="007E4682"/>
    <w:rsid w:val="008518CF"/>
    <w:rsid w:val="00886CB6"/>
    <w:rsid w:val="008D6F57"/>
    <w:rsid w:val="008E049A"/>
    <w:rsid w:val="0095074E"/>
    <w:rsid w:val="00970837"/>
    <w:rsid w:val="009D6CF3"/>
    <w:rsid w:val="00AC191C"/>
    <w:rsid w:val="00AC719D"/>
    <w:rsid w:val="00B055BD"/>
    <w:rsid w:val="00B22E08"/>
    <w:rsid w:val="00BA38C7"/>
    <w:rsid w:val="00C10542"/>
    <w:rsid w:val="00C678FF"/>
    <w:rsid w:val="00C93B9A"/>
    <w:rsid w:val="00C962AC"/>
    <w:rsid w:val="00CA3ABF"/>
    <w:rsid w:val="00CD455A"/>
    <w:rsid w:val="00CF2837"/>
    <w:rsid w:val="00D04708"/>
    <w:rsid w:val="00DC0C83"/>
    <w:rsid w:val="00E00BE2"/>
    <w:rsid w:val="00E05876"/>
    <w:rsid w:val="00E520F4"/>
    <w:rsid w:val="00EA5612"/>
    <w:rsid w:val="00F1647D"/>
    <w:rsid w:val="00F47540"/>
    <w:rsid w:val="00F53819"/>
    <w:rsid w:val="00FC5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AB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674C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F2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F28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443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169</Words>
  <Characters>1003</Characters>
  <Application>Microsoft Office Outlook</Application>
  <DocSecurity>0</DocSecurity>
  <Lines>0</Lines>
  <Paragraphs>0</Paragraphs>
  <ScaleCrop>false</ScaleCrop>
  <Company>ZS Chrastice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Název:</dc:title>
  <dc:subject/>
  <dc:creator>Jolana Vaněčková</dc:creator>
  <cp:keywords/>
  <dc:description/>
  <cp:lastModifiedBy>jitka.suchanova</cp:lastModifiedBy>
  <cp:revision>3</cp:revision>
  <dcterms:created xsi:type="dcterms:W3CDTF">2012-05-07T07:57:00Z</dcterms:created>
  <dcterms:modified xsi:type="dcterms:W3CDTF">2012-05-07T08:02:00Z</dcterms:modified>
</cp:coreProperties>
</file>