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B23" w:rsidRDefault="000E6B23" w:rsidP="00A97C52">
      <w:pPr>
        <w:rPr>
          <w:rFonts w:ascii="Times New Roman" w:hAnsi="Times New Roman"/>
          <w:noProof/>
          <w:sz w:val="24"/>
          <w:szCs w:val="24"/>
          <w:lang w:eastAsia="cs-CZ"/>
        </w:rPr>
      </w:pPr>
    </w:p>
    <w:p w:rsidR="000E6B23" w:rsidRDefault="000E6B23" w:rsidP="00A97C52">
      <w:pPr>
        <w:rPr>
          <w:rFonts w:ascii="Times New Roman" w:hAnsi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6" o:spid="_x0000_s1026" type="#_x0000_t75" style="position:absolute;left:0;text-align:left;margin-left:64.15pt;margin-top:6.5pt;width:367.55pt;height:71.25pt;z-index:-251658240;visibility:visible" wrapcoords="-44 0 -44 21373 21600 21373 21600 0 -44 0">
            <v:imagedata r:id="rId5" o:title=""/>
            <w10:wrap type="tight"/>
          </v:shape>
        </w:pict>
      </w:r>
    </w:p>
    <w:p w:rsidR="000E6B23" w:rsidRDefault="000E6B23" w:rsidP="00A97C52">
      <w:pPr>
        <w:rPr>
          <w:rFonts w:ascii="Times New Roman" w:hAnsi="Times New Roman"/>
          <w:noProof/>
          <w:sz w:val="24"/>
          <w:szCs w:val="24"/>
          <w:lang w:eastAsia="cs-CZ"/>
        </w:rPr>
      </w:pPr>
    </w:p>
    <w:p w:rsidR="000E6B23" w:rsidRDefault="000E6B23" w:rsidP="00A97C52">
      <w:pPr>
        <w:jc w:val="right"/>
        <w:rPr>
          <w:rFonts w:ascii="Times New Roman" w:hAnsi="Times New Roman"/>
          <w:noProof/>
          <w:sz w:val="24"/>
          <w:szCs w:val="24"/>
          <w:lang w:eastAsia="cs-CZ"/>
        </w:rPr>
      </w:pPr>
    </w:p>
    <w:p w:rsidR="000E6B23" w:rsidRDefault="000E6B23" w:rsidP="00A97C52">
      <w:pPr>
        <w:jc w:val="center"/>
        <w:rPr>
          <w:rFonts w:ascii="Times New Roman" w:hAnsi="Times New Roman"/>
          <w:noProof/>
          <w:sz w:val="24"/>
          <w:szCs w:val="24"/>
          <w:lang w:eastAsia="cs-CZ"/>
        </w:rPr>
      </w:pPr>
    </w:p>
    <w:p w:rsidR="000E6B23" w:rsidRDefault="000E6B23" w:rsidP="003170DE">
      <w:pPr>
        <w:rPr>
          <w:rFonts w:ascii="Times New Roman" w:hAnsi="Times New Roman"/>
          <w:noProof/>
          <w:sz w:val="24"/>
          <w:szCs w:val="24"/>
          <w:lang w:eastAsia="cs-CZ"/>
        </w:rPr>
      </w:pPr>
    </w:p>
    <w:p w:rsidR="000E6B23" w:rsidRPr="00D2392E" w:rsidRDefault="000E6B23" w:rsidP="003170DE">
      <w:pPr>
        <w:rPr>
          <w:sz w:val="28"/>
          <w:szCs w:val="28"/>
        </w:rPr>
      </w:pPr>
    </w:p>
    <w:p w:rsidR="000E6B23" w:rsidRPr="00D2392E" w:rsidRDefault="000E6B23" w:rsidP="00827587">
      <w:pPr>
        <w:jc w:val="center"/>
        <w:rPr>
          <w:rFonts w:ascii="Times New Roman" w:hAnsi="Times New Roman"/>
          <w:b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0E6B23" w:rsidRPr="00D2392E" w:rsidRDefault="000E6B23" w:rsidP="00827587">
      <w:pPr>
        <w:jc w:val="center"/>
        <w:rPr>
          <w:rFonts w:ascii="Times New Roman" w:hAnsi="Times New Roman"/>
          <w:b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D2392E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D2392E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0E6B23" w:rsidRPr="00D2392E" w:rsidRDefault="000E6B23" w:rsidP="00827587">
      <w:pPr>
        <w:jc w:val="center"/>
        <w:rPr>
          <w:rFonts w:ascii="Times New Roman" w:hAnsi="Times New Roman"/>
          <w:b/>
          <w:sz w:val="28"/>
          <w:szCs w:val="28"/>
        </w:rPr>
      </w:pPr>
    </w:p>
    <w:p w:rsidR="000E6B23" w:rsidRPr="00D2392E" w:rsidRDefault="000E6B23" w:rsidP="00827587">
      <w:pPr>
        <w:jc w:val="center"/>
        <w:rPr>
          <w:rFonts w:ascii="Times New Roman" w:hAnsi="Times New Roman"/>
          <w:b/>
          <w:sz w:val="28"/>
          <w:szCs w:val="28"/>
        </w:rPr>
      </w:pPr>
    </w:p>
    <w:p w:rsidR="000E6B23" w:rsidRDefault="000E6B23" w:rsidP="00827587">
      <w:pPr>
        <w:jc w:val="center"/>
        <w:rPr>
          <w:rFonts w:ascii="Times New Roman" w:hAnsi="Times New Roman"/>
          <w:b/>
          <w:sz w:val="48"/>
          <w:szCs w:val="48"/>
        </w:rPr>
      </w:pPr>
      <w:r w:rsidRPr="00D2392E">
        <w:rPr>
          <w:rFonts w:ascii="Times New Roman" w:hAnsi="Times New Roman"/>
          <w:b/>
          <w:sz w:val="48"/>
          <w:szCs w:val="48"/>
        </w:rPr>
        <w:t>Pověsti</w:t>
      </w:r>
    </w:p>
    <w:p w:rsidR="000E6B23" w:rsidRPr="00D2392E" w:rsidRDefault="000E6B23" w:rsidP="00827587">
      <w:pPr>
        <w:jc w:val="center"/>
        <w:rPr>
          <w:rFonts w:ascii="Times New Roman" w:hAnsi="Times New Roman"/>
          <w:b/>
          <w:sz w:val="48"/>
          <w:szCs w:val="48"/>
        </w:rPr>
      </w:pPr>
    </w:p>
    <w:p w:rsidR="000E6B23" w:rsidRDefault="000E6B23" w:rsidP="00800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0E6B23" w:rsidRDefault="000E6B23" w:rsidP="00800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0E6B23" w:rsidRDefault="000E6B23" w:rsidP="00800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gramotnosti</w:t>
      </w:r>
    </w:p>
    <w:p w:rsidR="000E6B23" w:rsidRDefault="000E6B23" w:rsidP="00800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>
        <w:rPr>
          <w:rFonts w:ascii="Times New Roman" w:hAnsi="Times New Roman"/>
          <w:sz w:val="28"/>
          <w:szCs w:val="28"/>
        </w:rPr>
        <w:t>VY_12_ INOVACE_36_ POVĚSTI</w:t>
      </w: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 xml:space="preserve">Sada:  </w:t>
      </w:r>
      <w:r w:rsidRPr="00D2392E">
        <w:rPr>
          <w:rFonts w:ascii="Times New Roman" w:hAnsi="Times New Roman"/>
          <w:sz w:val="28"/>
          <w:szCs w:val="28"/>
        </w:rPr>
        <w:t>2</w:t>
      </w: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D2392E">
        <w:rPr>
          <w:rFonts w:ascii="Times New Roman" w:hAnsi="Times New Roman"/>
          <w:sz w:val="28"/>
          <w:szCs w:val="28"/>
        </w:rPr>
        <w:t>ČJ č.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2392E">
        <w:rPr>
          <w:rFonts w:ascii="Times New Roman" w:hAnsi="Times New Roman"/>
          <w:sz w:val="28"/>
          <w:szCs w:val="28"/>
        </w:rPr>
        <w:t xml:space="preserve">36 </w:t>
      </w: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>Jméno autora: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2392E">
        <w:rPr>
          <w:rFonts w:ascii="Times New Roman" w:hAnsi="Times New Roman"/>
          <w:sz w:val="28"/>
          <w:szCs w:val="28"/>
        </w:rPr>
        <w:t xml:space="preserve"> Mgr. Jana Sedláčková</w:t>
      </w: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>Škola:</w:t>
      </w:r>
      <w:r w:rsidRPr="00D2392E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0E6B23" w:rsidRDefault="000E6B23" w:rsidP="00827587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 xml:space="preserve">             </w:t>
      </w:r>
      <w:r w:rsidRPr="00D2392E">
        <w:rPr>
          <w:rFonts w:ascii="Times New Roman" w:hAnsi="Times New Roman"/>
          <w:sz w:val="28"/>
          <w:szCs w:val="28"/>
        </w:rPr>
        <w:t>Cholina 35, 783 22</w:t>
      </w: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</w:p>
    <w:p w:rsidR="000E6B23" w:rsidRPr="009D203A" w:rsidRDefault="000E6B23" w:rsidP="00800C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30.8. 2011</w:t>
      </w: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 xml:space="preserve">Předmět:  </w:t>
      </w:r>
      <w:r w:rsidRPr="00D2392E">
        <w:rPr>
          <w:rFonts w:ascii="Times New Roman" w:hAnsi="Times New Roman"/>
          <w:sz w:val="28"/>
          <w:szCs w:val="28"/>
        </w:rPr>
        <w:t>Český jazyk</w:t>
      </w: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>Ročník:</w:t>
      </w:r>
      <w:r w:rsidRPr="00D2392E">
        <w:rPr>
          <w:rFonts w:ascii="Times New Roman" w:hAnsi="Times New Roman"/>
          <w:sz w:val="28"/>
          <w:szCs w:val="28"/>
        </w:rPr>
        <w:t xml:space="preserve"> druhý a třetí</w:t>
      </w:r>
    </w:p>
    <w:p w:rsidR="000E6B23" w:rsidRPr="00D2392E" w:rsidRDefault="000E6B23" w:rsidP="00800C94">
      <w:pPr>
        <w:rPr>
          <w:rFonts w:ascii="Times New Roman" w:hAnsi="Times New Roman"/>
          <w:sz w:val="28"/>
          <w:szCs w:val="28"/>
        </w:rPr>
      </w:pPr>
    </w:p>
    <w:p w:rsidR="000E6B23" w:rsidRPr="006E13E8" w:rsidRDefault="000E6B23" w:rsidP="006E13E8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6E13E8">
        <w:rPr>
          <w:rFonts w:ascii="Times New Roman" w:hAnsi="Times New Roman"/>
          <w:sz w:val="28"/>
          <w:szCs w:val="28"/>
        </w:rPr>
        <w:t>Materiál (pracovní list) slouží k</w:t>
      </w:r>
      <w:r>
        <w:rPr>
          <w:rFonts w:ascii="Times New Roman" w:hAnsi="Times New Roman"/>
          <w:sz w:val="28"/>
          <w:szCs w:val="28"/>
        </w:rPr>
        <w:t> </w:t>
      </w:r>
      <w:r w:rsidRPr="006E13E8">
        <w:rPr>
          <w:rFonts w:ascii="Times New Roman" w:hAnsi="Times New Roman"/>
          <w:sz w:val="28"/>
          <w:szCs w:val="28"/>
        </w:rPr>
        <w:t>procvičení</w:t>
      </w:r>
      <w:r>
        <w:rPr>
          <w:rFonts w:ascii="Times New Roman" w:hAnsi="Times New Roman"/>
          <w:sz w:val="28"/>
          <w:szCs w:val="28"/>
        </w:rPr>
        <w:t xml:space="preserve"> učiva.</w:t>
      </w:r>
    </w:p>
    <w:p w:rsidR="000E6B23" w:rsidRPr="006E13E8" w:rsidRDefault="000E6B23" w:rsidP="006E13E8">
      <w:pPr>
        <w:rPr>
          <w:rFonts w:ascii="Times New Roman" w:hAnsi="Times New Roman"/>
          <w:b/>
          <w:sz w:val="28"/>
          <w:szCs w:val="28"/>
        </w:rPr>
      </w:pPr>
      <w:r w:rsidRPr="006E13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6E13E8">
        <w:rPr>
          <w:rFonts w:ascii="Times New Roman" w:hAnsi="Times New Roman"/>
          <w:sz w:val="28"/>
          <w:szCs w:val="28"/>
        </w:rPr>
        <w:t xml:space="preserve">Je určen pro samostatnou práci žáků i společné debatě k tématu. </w:t>
      </w:r>
    </w:p>
    <w:p w:rsidR="000E6B23" w:rsidRDefault="000E6B23" w:rsidP="006E13E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bookmarkStart w:id="0" w:name="_GoBack"/>
      <w:bookmarkEnd w:id="0"/>
      <w:r w:rsidRPr="006E13E8">
        <w:rPr>
          <w:rFonts w:ascii="Times New Roman" w:hAnsi="Times New Roman"/>
          <w:sz w:val="28"/>
          <w:szCs w:val="28"/>
        </w:rPr>
        <w:t xml:space="preserve">Společná kontrola proběhne na interaktivní tabuli.   </w:t>
      </w:r>
    </w:p>
    <w:p w:rsidR="000E6B23" w:rsidRDefault="000E6B23" w:rsidP="006E13E8">
      <w:pPr>
        <w:rPr>
          <w:rFonts w:ascii="Times New Roman" w:hAnsi="Times New Roman"/>
          <w:sz w:val="28"/>
          <w:szCs w:val="28"/>
        </w:rPr>
      </w:pPr>
    </w:p>
    <w:p w:rsidR="000E6B23" w:rsidRPr="0080003C" w:rsidRDefault="000E6B23" w:rsidP="006E13E8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Báje, pověsti, skutečnost, </w:t>
      </w:r>
    </w:p>
    <w:p w:rsidR="000E6B23" w:rsidRPr="00D2392E" w:rsidRDefault="000E6B23" w:rsidP="00827587">
      <w:pPr>
        <w:rPr>
          <w:rFonts w:ascii="Times New Roman" w:hAnsi="Times New Roman"/>
          <w:b/>
          <w:sz w:val="28"/>
          <w:szCs w:val="28"/>
        </w:rPr>
      </w:pPr>
    </w:p>
    <w:p w:rsidR="000E6B23" w:rsidRDefault="000E6B23" w:rsidP="00B65A0D">
      <w:pPr>
        <w:rPr>
          <w:rFonts w:ascii="Times New Roman" w:hAnsi="Times New Roman"/>
          <w:sz w:val="28"/>
          <w:szCs w:val="28"/>
        </w:rPr>
      </w:pPr>
      <w:r w:rsidRPr="00D2392E">
        <w:rPr>
          <w:rFonts w:ascii="Times New Roman" w:hAnsi="Times New Roman"/>
          <w:b/>
          <w:sz w:val="28"/>
          <w:szCs w:val="28"/>
        </w:rPr>
        <w:t xml:space="preserve">Zdroje: </w:t>
      </w:r>
      <w:r w:rsidRPr="00D2392E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BE6C64">
          <w:rPr>
            <w:rStyle w:val="Hyperlink"/>
            <w:rFonts w:ascii="Times New Roman" w:hAnsi="Times New Roman"/>
            <w:sz w:val="28"/>
            <w:szCs w:val="28"/>
          </w:rPr>
          <w:t>www.office.microsoft.com</w:t>
        </w:r>
      </w:hyperlink>
    </w:p>
    <w:p w:rsidR="000E6B23" w:rsidRPr="00D2392E" w:rsidRDefault="000E6B23" w:rsidP="00B65A0D">
      <w:pPr>
        <w:rPr>
          <w:rFonts w:ascii="Times New Roman" w:hAnsi="Times New Roman"/>
          <w:sz w:val="28"/>
          <w:szCs w:val="28"/>
        </w:rPr>
      </w:pPr>
    </w:p>
    <w:p w:rsidR="000E6B23" w:rsidRPr="00D2392E" w:rsidRDefault="000E6B23" w:rsidP="00827587">
      <w:pPr>
        <w:rPr>
          <w:rFonts w:ascii="Times New Roman" w:hAnsi="Times New Roman"/>
          <w:b/>
          <w:sz w:val="28"/>
          <w:szCs w:val="28"/>
        </w:rPr>
      </w:pP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</w:p>
    <w:p w:rsidR="000E6B23" w:rsidRPr="00D2392E" w:rsidRDefault="000E6B23" w:rsidP="00827587">
      <w:pPr>
        <w:rPr>
          <w:rFonts w:ascii="Times New Roman" w:hAnsi="Times New Roman"/>
          <w:sz w:val="28"/>
          <w:szCs w:val="28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827587">
      <w:pPr>
        <w:rPr>
          <w:rFonts w:ascii="Times New Roman" w:hAnsi="Times New Roman"/>
          <w:sz w:val="32"/>
          <w:szCs w:val="32"/>
        </w:rPr>
      </w:pPr>
    </w:p>
    <w:p w:rsidR="000E6B23" w:rsidRDefault="000E6B23" w:rsidP="009F3637">
      <w:pPr>
        <w:jc w:val="center"/>
        <w:rPr>
          <w:rFonts w:ascii="Times New Roman" w:hAnsi="Times New Roman"/>
          <w:sz w:val="28"/>
          <w:szCs w:val="28"/>
        </w:rPr>
      </w:pPr>
      <w:r w:rsidRPr="009F3637">
        <w:rPr>
          <w:rFonts w:ascii="Times New Roman" w:hAnsi="Times New Roman"/>
          <w:sz w:val="28"/>
          <w:szCs w:val="28"/>
        </w:rPr>
        <w:t xml:space="preserve">Jméno:  ___________________________________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9F3637">
        <w:rPr>
          <w:rFonts w:ascii="Times New Roman" w:hAnsi="Times New Roman"/>
          <w:sz w:val="28"/>
          <w:szCs w:val="28"/>
        </w:rPr>
        <w:t xml:space="preserve">       Třída:_______</w:t>
      </w:r>
      <w:r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</w:r>
      <w:r>
        <w:rPr>
          <w:rFonts w:ascii="Times New Roman" w:hAnsi="Times New Roman"/>
          <w:sz w:val="28"/>
          <w:szCs w:val="28"/>
        </w:rPr>
        <w:softHyphen/>
        <w:t>______</w:t>
      </w:r>
    </w:p>
    <w:p w:rsidR="000E6B23" w:rsidRDefault="000E6B23" w:rsidP="004A4831">
      <w:pPr>
        <w:jc w:val="right"/>
        <w:rPr>
          <w:rFonts w:ascii="Times New Roman" w:hAnsi="Times New Roman"/>
          <w:sz w:val="28"/>
          <w:szCs w:val="28"/>
        </w:rPr>
      </w:pPr>
    </w:p>
    <w:p w:rsidR="000E6B23" w:rsidRDefault="000E6B23" w:rsidP="004A4831">
      <w:pPr>
        <w:jc w:val="right"/>
        <w:rPr>
          <w:rFonts w:ascii="Times New Roman" w:hAnsi="Times New Roman"/>
          <w:sz w:val="28"/>
          <w:szCs w:val="28"/>
        </w:rPr>
      </w:pPr>
    </w:p>
    <w:p w:rsidR="000E6B23" w:rsidRDefault="000E6B23" w:rsidP="009F36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Pověsti</w:t>
      </w:r>
    </w:p>
    <w:p w:rsidR="000E6B23" w:rsidRDefault="000E6B23" w:rsidP="009F3637">
      <w:pPr>
        <w:jc w:val="center"/>
        <w:rPr>
          <w:rFonts w:ascii="Times New Roman" w:hAnsi="Times New Roman"/>
          <w:sz w:val="28"/>
          <w:szCs w:val="28"/>
        </w:rPr>
      </w:pPr>
    </w:p>
    <w:p w:rsidR="000E6B23" w:rsidRDefault="000E6B23" w:rsidP="004A4831">
      <w:pPr>
        <w:rPr>
          <w:rFonts w:ascii="Times New Roman" w:hAnsi="Times New Roman"/>
          <w:sz w:val="28"/>
          <w:szCs w:val="28"/>
        </w:rPr>
      </w:pPr>
    </w:p>
    <w:p w:rsidR="000E6B23" w:rsidRDefault="000E6B23" w:rsidP="004A48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Pověst</w:t>
      </w:r>
      <w:r>
        <w:rPr>
          <w:rFonts w:ascii="Times New Roman" w:hAnsi="Times New Roman"/>
          <w:sz w:val="28"/>
          <w:szCs w:val="28"/>
        </w:rPr>
        <w:t xml:space="preserve">  je slohový útvar, ve kterém je část pravdivá a část vymyšlená. Pověst  nás může v mnohém poučit. Například o minulosti, o tom, jak lidé kdysi dávno žili v</w:t>
      </w:r>
    </w:p>
    <w:p w:rsidR="000E6B23" w:rsidRPr="0080003C" w:rsidRDefault="000E6B23" w:rsidP="004A48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místech, kde žijeme nyní my. Jiným slovem jim říkáme </w:t>
      </w:r>
      <w:r>
        <w:rPr>
          <w:rFonts w:ascii="Times New Roman" w:hAnsi="Times New Roman"/>
          <w:sz w:val="28"/>
          <w:szCs w:val="28"/>
          <w:u w:val="single"/>
        </w:rPr>
        <w:t>báje</w:t>
      </w:r>
      <w:r>
        <w:rPr>
          <w:rFonts w:ascii="Times New Roman" w:hAnsi="Times New Roman"/>
          <w:sz w:val="28"/>
          <w:szCs w:val="28"/>
        </w:rPr>
        <w:t>.</w:t>
      </w:r>
    </w:p>
    <w:p w:rsidR="000E6B23" w:rsidRDefault="000E6B23" w:rsidP="004A48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Pověsti z našeho kraje psali například pánové </w:t>
      </w:r>
      <w:r w:rsidRPr="0080003C">
        <w:rPr>
          <w:rFonts w:ascii="Times New Roman" w:hAnsi="Times New Roman"/>
          <w:sz w:val="28"/>
          <w:szCs w:val="28"/>
          <w:u w:val="single"/>
        </w:rPr>
        <w:t>Oldřich Sirovátka</w:t>
      </w:r>
      <w:r>
        <w:rPr>
          <w:rFonts w:ascii="Times New Roman" w:hAnsi="Times New Roman"/>
          <w:sz w:val="28"/>
          <w:szCs w:val="28"/>
        </w:rPr>
        <w:t xml:space="preserve"> a </w:t>
      </w:r>
      <w:r w:rsidRPr="0080003C">
        <w:rPr>
          <w:rFonts w:ascii="Times New Roman" w:hAnsi="Times New Roman"/>
          <w:sz w:val="28"/>
          <w:szCs w:val="28"/>
          <w:u w:val="single"/>
        </w:rPr>
        <w:t>Martin Strouhal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E6B23" w:rsidRDefault="000E6B23" w:rsidP="004A4831">
      <w:pPr>
        <w:rPr>
          <w:rFonts w:ascii="Times New Roman" w:hAnsi="Times New Roman"/>
          <w:sz w:val="28"/>
          <w:szCs w:val="28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</w:rPr>
        <w:t>V pověstech častokrát vystupují různá strašidla, duchové, skřítci a čerti a podobně.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</w:p>
    <w:p w:rsidR="000E6B23" w:rsidRDefault="000E6B23" w:rsidP="00072ACD">
      <w:pPr>
        <w:ind w:left="0"/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ind w:left="0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</w:t>
      </w:r>
      <w:r w:rsidRPr="006A77C0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7" o:spid="_x0000_i1025" type="#_x0000_t75" style="width:108pt;height:108pt;visibility:visible">
            <v:imagedata r:id="rId7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</w:t>
      </w:r>
      <w:r w:rsidRPr="006A77C0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2" o:spid="_x0000_i1026" type="#_x0000_t75" style="width:97.5pt;height:93pt;visibility:visible">
            <v:imagedata r:id="rId8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</w:t>
      </w:r>
      <w:r w:rsidRPr="006A77C0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4" o:spid="_x0000_i1027" type="#_x0000_t75" style="width:73.5pt;height:117pt;visibility:visible">
            <v:imagedata r:id="rId9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</w:t>
      </w:r>
      <w:r w:rsidRPr="006A77C0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" o:spid="_x0000_i1028" type="#_x0000_t75" style="width:66.75pt;height:110.25pt;visibility:visible">
            <v:imagedata r:id="rId10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Protože velmi dobře známe místo, kterému se říká </w:t>
      </w: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Svatá voda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, seznámíme se i s pověstí, kterou o ní vypráví </w:t>
      </w: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Martin Strouhal</w:t>
      </w:r>
      <w:r>
        <w:rPr>
          <w:rFonts w:ascii="Times New Roman" w:hAnsi="Times New Roman"/>
          <w:noProof/>
          <w:sz w:val="28"/>
          <w:szCs w:val="28"/>
          <w:lang w:eastAsia="cs-CZ"/>
        </w:rPr>
        <w:t>.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KDO JAKO PRVNÍ PŘIŠEL NA TO, ŽE TATO STUDÁNKA JE LÉČIVÁ?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KOHO VODA ZE STUDÁNKY TEHDY UZDRAVILA?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ZNÁŠ NĚJAKOU JINOU POVĚST?    ____________________________________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VYPIŠ POSTAVY, KTERÉ V NÍ VYSTUPUJÍ: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KTERÁ ČÁST TÉTO POVĚSTI BY MOHLA BÝT TA PRAVDIVÁ?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  <w:r>
        <w:rPr>
          <w:rFonts w:ascii="Times New Roman" w:hAnsi="Times New Roman"/>
          <w:noProof/>
          <w:sz w:val="28"/>
          <w:szCs w:val="28"/>
          <w:lang w:eastAsia="cs-CZ"/>
        </w:rPr>
        <w:br/>
      </w:r>
      <w:r>
        <w:rPr>
          <w:rFonts w:ascii="Times New Roman" w:hAnsi="Times New Roman"/>
          <w:noProof/>
          <w:sz w:val="28"/>
          <w:szCs w:val="28"/>
          <w:lang w:eastAsia="cs-CZ"/>
        </w:rPr>
        <w:br/>
        <w:t>____________________________________________________________________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____________________________________________________________________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POJMENUJ TUTO POVĚST A ILUSTRUJ JI:</w: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noProof/>
          <w:lang w:eastAsia="cs-CZ"/>
        </w:rPr>
        <w:pict>
          <v:rect id="Obdélník 3" o:spid="_x0000_s1027" style="position:absolute;left:0;text-align:left;margin-left:-14.6pt;margin-top:1.1pt;width:490.5pt;height:31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" strokecolor="#4e6128" strokeweight="2pt"/>
        </w:pict>
      </w: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Pr="003F7174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Default="000E6B23" w:rsidP="00072ACD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0E6B23" w:rsidRPr="009F3637" w:rsidRDefault="000E6B23" w:rsidP="009F3637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u w:val="single"/>
        </w:rPr>
      </w:pPr>
      <w:r>
        <w:t xml:space="preserve">     </w:t>
      </w:r>
    </w:p>
    <w:p w:rsidR="000E6B23" w:rsidRDefault="000E6B23" w:rsidP="003170DE">
      <w:pPr>
        <w:rPr>
          <w:u w:val="single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Pokyny pro učitele: </w:t>
      </w:r>
      <w:r>
        <w:rPr>
          <w:rFonts w:ascii="Times New Roman" w:hAnsi="Times New Roman"/>
          <w:sz w:val="28"/>
          <w:szCs w:val="28"/>
        </w:rPr>
        <w:t xml:space="preserve"> Kniha pověstí Martina Strouhala</w:t>
      </w: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Pr="009D203A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Řešení</w:t>
      </w:r>
      <w:r>
        <w:rPr>
          <w:rFonts w:ascii="Times New Roman" w:hAnsi="Times New Roman"/>
          <w:sz w:val="28"/>
          <w:szCs w:val="28"/>
        </w:rPr>
        <w:t>:  Zázračnou moc vody objevil jeden cholinský hospodář.</w:t>
      </w:r>
    </w:p>
    <w:p w:rsidR="000E6B23" w:rsidRDefault="000E6B23" w:rsidP="003170DE">
      <w:pPr>
        <w:rPr>
          <w:rFonts w:ascii="Times New Roman" w:hAnsi="Times New Roman"/>
          <w:sz w:val="28"/>
          <w:szCs w:val="28"/>
        </w:rPr>
      </w:pPr>
    </w:p>
    <w:p w:rsidR="000E6B23" w:rsidRPr="00631AC1" w:rsidRDefault="000E6B23" w:rsidP="003170D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Léčivá voda uzdravila nejprve koně a potom ruku jeho ženy.</w:t>
      </w:r>
    </w:p>
    <w:sectPr w:rsidR="000E6B23" w:rsidRPr="00631AC1" w:rsidSect="00FF19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05708"/>
    <w:multiLevelType w:val="hybridMultilevel"/>
    <w:tmpl w:val="399C7EAE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FD0"/>
    <w:rsid w:val="000137DE"/>
    <w:rsid w:val="00072ACD"/>
    <w:rsid w:val="000844AB"/>
    <w:rsid w:val="00092DA8"/>
    <w:rsid w:val="000E6B23"/>
    <w:rsid w:val="00100E23"/>
    <w:rsid w:val="002B3A88"/>
    <w:rsid w:val="003170DE"/>
    <w:rsid w:val="003767F2"/>
    <w:rsid w:val="003F7174"/>
    <w:rsid w:val="00495C95"/>
    <w:rsid w:val="004A4831"/>
    <w:rsid w:val="005328C1"/>
    <w:rsid w:val="005E4B1C"/>
    <w:rsid w:val="00631AC1"/>
    <w:rsid w:val="0064227C"/>
    <w:rsid w:val="006A77C0"/>
    <w:rsid w:val="006E13E8"/>
    <w:rsid w:val="007932EC"/>
    <w:rsid w:val="007A4BF2"/>
    <w:rsid w:val="0080003C"/>
    <w:rsid w:val="00800C94"/>
    <w:rsid w:val="00827587"/>
    <w:rsid w:val="00834B5B"/>
    <w:rsid w:val="009D203A"/>
    <w:rsid w:val="009F3637"/>
    <w:rsid w:val="00A03FD0"/>
    <w:rsid w:val="00A84867"/>
    <w:rsid w:val="00A97C52"/>
    <w:rsid w:val="00B451F1"/>
    <w:rsid w:val="00B54807"/>
    <w:rsid w:val="00B65A0D"/>
    <w:rsid w:val="00BE6C64"/>
    <w:rsid w:val="00C63BA1"/>
    <w:rsid w:val="00D2392E"/>
    <w:rsid w:val="00FF1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87"/>
    <w:pPr>
      <w:ind w:left="-567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34B5B"/>
    <w:rPr>
      <w:rFonts w:ascii="Tahoma" w:hAnsi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B5B"/>
    <w:rPr>
      <w:rFonts w:ascii="Tahoma" w:hAnsi="Tahoma"/>
      <w:sz w:val="16"/>
    </w:rPr>
  </w:style>
  <w:style w:type="character" w:styleId="Hyperlink">
    <w:name w:val="Hyperlink"/>
    <w:basedOn w:val="DefaultParagraphFont"/>
    <w:uiPriority w:val="99"/>
    <w:rsid w:val="007932E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655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5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5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361</Words>
  <Characters>2130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PC-1SKW</dc:creator>
  <cp:keywords/>
  <dc:description/>
  <cp:lastModifiedBy>DUM</cp:lastModifiedBy>
  <cp:revision>2</cp:revision>
  <cp:lastPrinted>2012-05-10T12:35:00Z</cp:lastPrinted>
  <dcterms:created xsi:type="dcterms:W3CDTF">2012-05-24T18:59:00Z</dcterms:created>
  <dcterms:modified xsi:type="dcterms:W3CDTF">2012-05-24T18:59:00Z</dcterms:modified>
</cp:coreProperties>
</file>