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hAnsi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21"/>
        <w:gridCol w:w="5993"/>
      </w:tblGrid>
      <w:tr w:rsidR="004E4A3C" w:rsidRPr="00F04584" w:rsidTr="00F04584">
        <w:tc>
          <w:tcPr>
            <w:tcW w:w="3888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Číslo projektu:</w:t>
            </w:r>
          </w:p>
        </w:tc>
        <w:tc>
          <w:tcPr>
            <w:tcW w:w="6152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CZ.1.07/1.4.00/21.2772</w:t>
            </w:r>
          </w:p>
        </w:tc>
      </w:tr>
      <w:tr w:rsidR="004E4A3C" w:rsidRPr="00F04584" w:rsidTr="00F04584">
        <w:tc>
          <w:tcPr>
            <w:tcW w:w="3888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Název školy:</w:t>
            </w:r>
          </w:p>
        </w:tc>
        <w:tc>
          <w:tcPr>
            <w:tcW w:w="6152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Základní škola Rokytnice nad Jizerou</w:t>
            </w:r>
          </w:p>
        </w:tc>
      </w:tr>
      <w:tr w:rsidR="004E4A3C" w:rsidRPr="00F04584" w:rsidTr="00F04584">
        <w:tc>
          <w:tcPr>
            <w:tcW w:w="3888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Autor:</w:t>
            </w:r>
          </w:p>
        </w:tc>
        <w:tc>
          <w:tcPr>
            <w:tcW w:w="6152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Ivana Gebrtová</w:t>
            </w:r>
          </w:p>
        </w:tc>
      </w:tr>
      <w:tr w:rsidR="004E4A3C" w:rsidRPr="00F04584" w:rsidTr="00F04584">
        <w:tc>
          <w:tcPr>
            <w:tcW w:w="3888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Název šablony:</w:t>
            </w:r>
          </w:p>
        </w:tc>
        <w:tc>
          <w:tcPr>
            <w:tcW w:w="6152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III/2 Inovace a zkvalitnění výuky prostřednictvím ICT</w:t>
            </w:r>
          </w:p>
        </w:tc>
      </w:tr>
      <w:tr w:rsidR="004E4A3C" w:rsidRPr="00F04584" w:rsidTr="00F04584">
        <w:tc>
          <w:tcPr>
            <w:tcW w:w="3888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Název:</w:t>
            </w:r>
          </w:p>
        </w:tc>
        <w:tc>
          <w:tcPr>
            <w:tcW w:w="6152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VY_32_INOVACE_05_Př.7</w:t>
            </w:r>
          </w:p>
        </w:tc>
      </w:tr>
      <w:tr w:rsidR="004E4A3C" w:rsidRPr="00F04584" w:rsidTr="00F04584">
        <w:tc>
          <w:tcPr>
            <w:tcW w:w="3888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Téma:</w:t>
            </w:r>
          </w:p>
        </w:tc>
        <w:tc>
          <w:tcPr>
            <w:tcW w:w="6152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2"/>
                <w:szCs w:val="32"/>
                <w:u w:val="single"/>
                <w:lang w:eastAsia="cs-CZ"/>
              </w:rPr>
              <w:t>Př - bezobratlí</w:t>
            </w:r>
          </w:p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Mikroskop</w:t>
            </w:r>
          </w:p>
        </w:tc>
      </w:tr>
      <w:tr w:rsidR="004E4A3C" w:rsidRPr="00F04584" w:rsidTr="00F04584">
        <w:tc>
          <w:tcPr>
            <w:tcW w:w="3888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Ověřeno dne :</w:t>
            </w:r>
          </w:p>
        </w:tc>
        <w:tc>
          <w:tcPr>
            <w:tcW w:w="6152" w:type="dxa"/>
          </w:tcPr>
          <w:p w:rsidR="004E4A3C" w:rsidRPr="00F04584" w:rsidRDefault="004E4A3C" w:rsidP="00F045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F04584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15. 9. 2011 – 7. třída</w:t>
            </w:r>
          </w:p>
        </w:tc>
      </w:tr>
    </w:tbl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rPr>
          <w:rFonts w:ascii="Times New Roman" w:hAnsi="Times New Roman"/>
          <w:b/>
          <w:sz w:val="36"/>
          <w:szCs w:val="36"/>
          <w:lang w:eastAsia="cs-CZ"/>
        </w:rPr>
      </w:pPr>
      <w:r w:rsidRPr="00930129">
        <w:rPr>
          <w:rFonts w:ascii="Times New Roman" w:hAnsi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hAnsi="Times New Roman"/>
          <w:b/>
          <w:sz w:val="36"/>
          <w:szCs w:val="36"/>
          <w:lang w:eastAsia="cs-CZ"/>
        </w:rPr>
        <w:t xml:space="preserve">Pracovní list je určen pro žáky 7. třídy jako materiál pro samostatnou práci s učebnicí přírodopisu a práci s textem. Slouží jako příprava na práci s mikroskopem při laboratorní práci. </w:t>
      </w: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s1026" type="#_x0000_t75" style="position:absolute;left:0;text-align:left;margin-left:68.25pt;margin-top:9pt;width:361pt;height:79pt;z-index:-251658240;visibility:visible" wrapcoords="-45 0 -45 21394 21600 21394 21600 0 -45 0">
            <v:imagedata r:id="rId5" o:title=""/>
            <w10:wrap type="tight"/>
          </v:shape>
        </w:pict>
      </w:r>
    </w:p>
    <w:p w:rsidR="004E4A3C" w:rsidRPr="00930129" w:rsidRDefault="004E4A3C" w:rsidP="008062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4E4A3C" w:rsidRPr="00B90E3F" w:rsidRDefault="004E4A3C" w:rsidP="00FA29DB">
      <w:pPr>
        <w:rPr>
          <w:b/>
          <w:sz w:val="28"/>
          <w:szCs w:val="28"/>
        </w:rPr>
      </w:pPr>
      <w:r w:rsidRPr="00852E09">
        <w:rPr>
          <w:b/>
          <w:color w:val="E36C0A"/>
          <w:sz w:val="36"/>
          <w:szCs w:val="36"/>
        </w:rPr>
        <w:t xml:space="preserve">MIKROSKOP    </w:t>
      </w:r>
      <w:r>
        <w:rPr>
          <w:b/>
          <w:sz w:val="36"/>
          <w:szCs w:val="36"/>
        </w:rPr>
        <w:t xml:space="preserve">                                                    </w:t>
      </w:r>
    </w:p>
    <w:p w:rsidR="004E4A3C" w:rsidRPr="00DB7783" w:rsidRDefault="004E4A3C" w:rsidP="00DB7783">
      <w:pPr>
        <w:rPr>
          <w:b/>
          <w:sz w:val="28"/>
          <w:szCs w:val="28"/>
        </w:rPr>
      </w:pPr>
    </w:p>
    <w:p w:rsidR="004E4A3C" w:rsidRPr="00852E09" w:rsidRDefault="004E4A3C" w:rsidP="00852E09">
      <w:pPr>
        <w:pStyle w:val="ListParagraph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 </w:t>
      </w:r>
      <w:r w:rsidRPr="00852E09">
        <w:rPr>
          <w:b/>
          <w:sz w:val="32"/>
          <w:szCs w:val="32"/>
        </w:rPr>
        <w:t xml:space="preserve">pomocí učebnice popiš </w:t>
      </w:r>
      <w:r w:rsidRPr="00852E09">
        <w:rPr>
          <w:b/>
          <w:sz w:val="32"/>
          <w:szCs w:val="32"/>
        </w:rPr>
        <w:br/>
        <w:t xml:space="preserve"> jednotlivé části mikroskopu </w:t>
      </w:r>
    </w:p>
    <w:p w:rsidR="004E4A3C" w:rsidRPr="00DB7783" w:rsidRDefault="004E4A3C" w:rsidP="00DB7783">
      <w:pPr>
        <w:rPr>
          <w:b/>
          <w:sz w:val="36"/>
          <w:szCs w:val="36"/>
        </w:rPr>
      </w:pPr>
    </w:p>
    <w:p w:rsidR="004E4A3C" w:rsidRDefault="004E4A3C">
      <w:pPr>
        <w:rPr>
          <w:sz w:val="28"/>
          <w:szCs w:val="28"/>
        </w:rPr>
      </w:pPr>
      <w:r w:rsidRPr="00F04584">
        <w:rPr>
          <w:noProof/>
          <w:sz w:val="28"/>
          <w:szCs w:val="28"/>
          <w:lang w:eastAsia="cs-CZ"/>
        </w:rPr>
        <w:pict>
          <v:shape id="obrázek 1" o:spid="_x0000_i1025" type="#_x0000_t75" style="width:375.75pt;height:501pt;visibility:visible">
            <v:imagedata r:id="rId6" o:title=""/>
          </v:shape>
        </w:pict>
      </w:r>
    </w:p>
    <w:p w:rsidR="004E4A3C" w:rsidRDefault="004E4A3C">
      <w:pPr>
        <w:rPr>
          <w:sz w:val="28"/>
          <w:szCs w:val="28"/>
        </w:rPr>
      </w:pPr>
    </w:p>
    <w:p w:rsidR="004E4A3C" w:rsidRDefault="004E4A3C">
      <w:pPr>
        <w:rPr>
          <w:sz w:val="28"/>
          <w:szCs w:val="28"/>
        </w:rPr>
      </w:pPr>
    </w:p>
    <w:p w:rsidR="004E4A3C" w:rsidRPr="00852E09" w:rsidRDefault="004E4A3C" w:rsidP="00852E09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852E09">
        <w:rPr>
          <w:b/>
          <w:sz w:val="28"/>
          <w:szCs w:val="28"/>
        </w:rPr>
        <w:t xml:space="preserve">1 - okulár                                                                   </w:t>
      </w:r>
    </w:p>
    <w:p w:rsidR="004E4A3C" w:rsidRPr="00DB7783" w:rsidRDefault="004E4A3C" w:rsidP="00DB7783">
      <w:pPr>
        <w:numPr>
          <w:ilvl w:val="0"/>
          <w:numId w:val="1"/>
        </w:numPr>
        <w:rPr>
          <w:b/>
          <w:sz w:val="28"/>
          <w:szCs w:val="28"/>
        </w:rPr>
      </w:pPr>
      <w:r w:rsidRPr="00DB7783">
        <w:rPr>
          <w:b/>
          <w:sz w:val="28"/>
          <w:szCs w:val="28"/>
        </w:rPr>
        <w:t xml:space="preserve">  2 – tubus okuláru</w:t>
      </w:r>
    </w:p>
    <w:p w:rsidR="004E4A3C" w:rsidRPr="00DB7783" w:rsidRDefault="004E4A3C" w:rsidP="00DB7783">
      <w:pPr>
        <w:numPr>
          <w:ilvl w:val="0"/>
          <w:numId w:val="1"/>
        </w:numPr>
        <w:rPr>
          <w:b/>
          <w:sz w:val="28"/>
          <w:szCs w:val="28"/>
        </w:rPr>
      </w:pPr>
      <w:r w:rsidRPr="00DB7783">
        <w:rPr>
          <w:b/>
          <w:sz w:val="28"/>
          <w:szCs w:val="28"/>
        </w:rPr>
        <w:t xml:space="preserve">  3 –  hlavice</w:t>
      </w:r>
    </w:p>
    <w:p w:rsidR="004E4A3C" w:rsidRPr="00DB7783" w:rsidRDefault="004E4A3C" w:rsidP="00DB7783">
      <w:pPr>
        <w:numPr>
          <w:ilvl w:val="0"/>
          <w:numId w:val="1"/>
        </w:numPr>
        <w:rPr>
          <w:b/>
          <w:sz w:val="28"/>
          <w:szCs w:val="28"/>
        </w:rPr>
      </w:pPr>
      <w:r w:rsidRPr="00DB7783">
        <w:rPr>
          <w:b/>
          <w:sz w:val="28"/>
          <w:szCs w:val="28"/>
        </w:rPr>
        <w:t xml:space="preserve">  4 –  rameno mikroskopu</w:t>
      </w:r>
    </w:p>
    <w:p w:rsidR="004E4A3C" w:rsidRPr="00DB7783" w:rsidRDefault="004E4A3C" w:rsidP="00DB7783">
      <w:pPr>
        <w:numPr>
          <w:ilvl w:val="0"/>
          <w:numId w:val="1"/>
        </w:numPr>
        <w:rPr>
          <w:b/>
          <w:sz w:val="28"/>
          <w:szCs w:val="28"/>
        </w:rPr>
      </w:pPr>
      <w:r w:rsidRPr="00DB7783">
        <w:rPr>
          <w:b/>
          <w:sz w:val="28"/>
          <w:szCs w:val="28"/>
        </w:rPr>
        <w:t xml:space="preserve">  5 – svorky</w:t>
      </w:r>
    </w:p>
    <w:p w:rsidR="004E4A3C" w:rsidRPr="00DB7783" w:rsidRDefault="004E4A3C" w:rsidP="00DB7783">
      <w:pPr>
        <w:numPr>
          <w:ilvl w:val="0"/>
          <w:numId w:val="1"/>
        </w:numPr>
        <w:rPr>
          <w:b/>
          <w:sz w:val="28"/>
          <w:szCs w:val="28"/>
        </w:rPr>
      </w:pPr>
      <w:r w:rsidRPr="00DB7783">
        <w:rPr>
          <w:b/>
          <w:sz w:val="28"/>
          <w:szCs w:val="28"/>
        </w:rPr>
        <w:t xml:space="preserve">  6 – zaostřovací šroub</w:t>
      </w:r>
    </w:p>
    <w:p w:rsidR="004E4A3C" w:rsidRPr="00DB7783" w:rsidRDefault="004E4A3C" w:rsidP="00DB7783">
      <w:pPr>
        <w:numPr>
          <w:ilvl w:val="0"/>
          <w:numId w:val="1"/>
        </w:numPr>
        <w:rPr>
          <w:b/>
          <w:sz w:val="28"/>
          <w:szCs w:val="28"/>
        </w:rPr>
      </w:pPr>
      <w:r w:rsidRPr="00DB7783">
        <w:rPr>
          <w:b/>
          <w:sz w:val="28"/>
          <w:szCs w:val="28"/>
        </w:rPr>
        <w:t xml:space="preserve">  7 –  zaostřovací šroub</w:t>
      </w:r>
    </w:p>
    <w:p w:rsidR="004E4A3C" w:rsidRPr="00DB7783" w:rsidRDefault="004E4A3C" w:rsidP="00DB7783">
      <w:pPr>
        <w:numPr>
          <w:ilvl w:val="0"/>
          <w:numId w:val="1"/>
        </w:numPr>
        <w:rPr>
          <w:b/>
          <w:sz w:val="28"/>
          <w:szCs w:val="28"/>
        </w:rPr>
      </w:pPr>
      <w:r w:rsidRPr="00DB7783">
        <w:rPr>
          <w:b/>
          <w:sz w:val="28"/>
          <w:szCs w:val="28"/>
        </w:rPr>
        <w:t xml:space="preserve">  8 – základna mikroskopu</w:t>
      </w:r>
    </w:p>
    <w:p w:rsidR="004E4A3C" w:rsidRPr="00DB7783" w:rsidRDefault="004E4A3C" w:rsidP="00DB7783">
      <w:pPr>
        <w:numPr>
          <w:ilvl w:val="0"/>
          <w:numId w:val="1"/>
        </w:numPr>
        <w:rPr>
          <w:b/>
          <w:sz w:val="28"/>
          <w:szCs w:val="28"/>
        </w:rPr>
      </w:pPr>
      <w:r w:rsidRPr="00DB7783">
        <w:rPr>
          <w:b/>
          <w:sz w:val="28"/>
          <w:szCs w:val="28"/>
        </w:rPr>
        <w:t xml:space="preserve">  9 –  osvětlení</w:t>
      </w:r>
    </w:p>
    <w:p w:rsidR="004E4A3C" w:rsidRPr="00DB7783" w:rsidRDefault="004E4A3C" w:rsidP="00DB7783">
      <w:pPr>
        <w:numPr>
          <w:ilvl w:val="0"/>
          <w:numId w:val="1"/>
        </w:numPr>
        <w:rPr>
          <w:b/>
          <w:sz w:val="28"/>
          <w:szCs w:val="28"/>
        </w:rPr>
      </w:pPr>
      <w:r w:rsidRPr="00DB7783">
        <w:rPr>
          <w:b/>
          <w:sz w:val="28"/>
          <w:szCs w:val="28"/>
        </w:rPr>
        <w:t xml:space="preserve"> 10 – kondenzor</w:t>
      </w:r>
    </w:p>
    <w:p w:rsidR="004E4A3C" w:rsidRPr="00DB7783" w:rsidRDefault="004E4A3C" w:rsidP="00DB7783">
      <w:pPr>
        <w:numPr>
          <w:ilvl w:val="0"/>
          <w:numId w:val="1"/>
        </w:numPr>
        <w:rPr>
          <w:b/>
          <w:sz w:val="28"/>
          <w:szCs w:val="28"/>
        </w:rPr>
      </w:pPr>
      <w:r w:rsidRPr="00DB7783">
        <w:rPr>
          <w:b/>
          <w:sz w:val="28"/>
          <w:szCs w:val="28"/>
        </w:rPr>
        <w:t xml:space="preserve"> 11 – pracovní stolek</w:t>
      </w:r>
    </w:p>
    <w:p w:rsidR="004E4A3C" w:rsidRPr="00DB7783" w:rsidRDefault="004E4A3C" w:rsidP="00DB7783">
      <w:pPr>
        <w:numPr>
          <w:ilvl w:val="0"/>
          <w:numId w:val="1"/>
        </w:numPr>
        <w:rPr>
          <w:b/>
          <w:sz w:val="28"/>
          <w:szCs w:val="28"/>
        </w:rPr>
      </w:pPr>
      <w:r w:rsidRPr="00DB7783">
        <w:rPr>
          <w:b/>
          <w:sz w:val="28"/>
          <w:szCs w:val="28"/>
        </w:rPr>
        <w:t xml:space="preserve"> 12 – objektivy</w:t>
      </w:r>
    </w:p>
    <w:p w:rsidR="004E4A3C" w:rsidRDefault="004E4A3C" w:rsidP="00DB7783">
      <w:pPr>
        <w:numPr>
          <w:ilvl w:val="0"/>
          <w:numId w:val="1"/>
        </w:numPr>
        <w:rPr>
          <w:b/>
          <w:sz w:val="28"/>
          <w:szCs w:val="28"/>
        </w:rPr>
      </w:pPr>
      <w:r w:rsidRPr="00DB7783">
        <w:rPr>
          <w:b/>
          <w:sz w:val="28"/>
          <w:szCs w:val="28"/>
        </w:rPr>
        <w:t xml:space="preserve"> 13 – otočná hlavice s</w:t>
      </w:r>
      <w:r>
        <w:rPr>
          <w:b/>
          <w:sz w:val="28"/>
          <w:szCs w:val="28"/>
        </w:rPr>
        <w:t> </w:t>
      </w:r>
      <w:r w:rsidRPr="00DB7783">
        <w:rPr>
          <w:b/>
          <w:sz w:val="28"/>
          <w:szCs w:val="28"/>
        </w:rPr>
        <w:t>objektivy</w:t>
      </w:r>
    </w:p>
    <w:p w:rsidR="004E4A3C" w:rsidRDefault="004E4A3C" w:rsidP="00852E09">
      <w:pPr>
        <w:rPr>
          <w:b/>
          <w:color w:val="C00000"/>
          <w:sz w:val="28"/>
          <w:szCs w:val="28"/>
        </w:rPr>
      </w:pPr>
    </w:p>
    <w:p w:rsidR="004E4A3C" w:rsidRDefault="004E4A3C" w:rsidP="00852E09">
      <w:pPr>
        <w:rPr>
          <w:b/>
          <w:color w:val="C00000"/>
          <w:sz w:val="28"/>
          <w:szCs w:val="28"/>
        </w:rPr>
      </w:pPr>
    </w:p>
    <w:p w:rsidR="004E4A3C" w:rsidRDefault="004E4A3C" w:rsidP="00852E09">
      <w:pPr>
        <w:rPr>
          <w:b/>
          <w:color w:val="C00000"/>
          <w:sz w:val="28"/>
          <w:szCs w:val="28"/>
        </w:rPr>
      </w:pPr>
    </w:p>
    <w:p w:rsidR="004E4A3C" w:rsidRDefault="004E4A3C" w:rsidP="00852E09">
      <w:pPr>
        <w:rPr>
          <w:b/>
          <w:color w:val="C00000"/>
          <w:sz w:val="28"/>
          <w:szCs w:val="28"/>
        </w:rPr>
      </w:pPr>
    </w:p>
    <w:p w:rsidR="004E4A3C" w:rsidRDefault="004E4A3C" w:rsidP="00852E09">
      <w:pPr>
        <w:rPr>
          <w:b/>
          <w:color w:val="C00000"/>
          <w:sz w:val="28"/>
          <w:szCs w:val="28"/>
        </w:rPr>
      </w:pPr>
    </w:p>
    <w:p w:rsidR="004E4A3C" w:rsidRDefault="004E4A3C" w:rsidP="00852E09">
      <w:pPr>
        <w:rPr>
          <w:b/>
          <w:color w:val="C00000"/>
          <w:sz w:val="28"/>
          <w:szCs w:val="28"/>
        </w:rPr>
      </w:pPr>
    </w:p>
    <w:p w:rsidR="004E4A3C" w:rsidRDefault="004E4A3C" w:rsidP="00852E09">
      <w:pPr>
        <w:rPr>
          <w:b/>
          <w:color w:val="C00000"/>
          <w:sz w:val="28"/>
          <w:szCs w:val="28"/>
        </w:rPr>
      </w:pPr>
    </w:p>
    <w:p w:rsidR="004E4A3C" w:rsidRDefault="004E4A3C" w:rsidP="00852E09">
      <w:pPr>
        <w:rPr>
          <w:b/>
          <w:color w:val="C00000"/>
          <w:sz w:val="28"/>
          <w:szCs w:val="28"/>
        </w:rPr>
      </w:pPr>
    </w:p>
    <w:p w:rsidR="004E4A3C" w:rsidRDefault="004E4A3C" w:rsidP="00852E09">
      <w:pPr>
        <w:rPr>
          <w:b/>
          <w:color w:val="C00000"/>
          <w:sz w:val="28"/>
          <w:szCs w:val="28"/>
        </w:rPr>
      </w:pPr>
    </w:p>
    <w:p w:rsidR="004E4A3C" w:rsidRDefault="004E4A3C" w:rsidP="00852E09">
      <w:pPr>
        <w:rPr>
          <w:b/>
          <w:color w:val="C00000"/>
          <w:sz w:val="28"/>
          <w:szCs w:val="28"/>
        </w:rPr>
      </w:pPr>
    </w:p>
    <w:p w:rsidR="004E4A3C" w:rsidRPr="00852E09" w:rsidRDefault="004E4A3C" w:rsidP="00852E09">
      <w:pPr>
        <w:rPr>
          <w:b/>
          <w:color w:val="C00000"/>
          <w:sz w:val="28"/>
          <w:szCs w:val="28"/>
        </w:rPr>
      </w:pPr>
      <w:r w:rsidRPr="00852E09">
        <w:rPr>
          <w:b/>
          <w:color w:val="C00000"/>
          <w:sz w:val="28"/>
          <w:szCs w:val="28"/>
        </w:rPr>
        <w:t>Doplň s dopomocí učebnice:</w:t>
      </w:r>
    </w:p>
    <w:p w:rsidR="004E4A3C" w:rsidRDefault="004E4A3C">
      <w:pPr>
        <w:rPr>
          <w:b/>
          <w:sz w:val="28"/>
          <w:szCs w:val="28"/>
        </w:rPr>
      </w:pPr>
      <w:r>
        <w:rPr>
          <w:b/>
          <w:sz w:val="28"/>
          <w:szCs w:val="28"/>
        </w:rPr>
        <w:t>Mikroskop zdokonalil a k vědeckým účelům začal používat …………………………………………………………… kolem roku …………. Český vědec ……………………………………… pomocí mikroskopu pozoroval části rostlin a živočichů. Živý obsah buňky pojmenoval………………………………..  Jeho jménem jsou pojmenovány ………………………………………..  nebo v srdci</w:t>
      </w:r>
      <w:r w:rsidRPr="00DB7783">
        <w:rPr>
          <w:b/>
          <w:sz w:val="28"/>
          <w:szCs w:val="28"/>
        </w:rPr>
        <w:t xml:space="preserve">  </w:t>
      </w:r>
    </w:p>
    <w:p w:rsidR="004E4A3C" w:rsidRDefault="004E4A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4E4A3C" w:rsidRPr="000819D8" w:rsidRDefault="004E4A3C">
      <w:pPr>
        <w:rPr>
          <w:b/>
          <w:color w:val="C00000"/>
          <w:sz w:val="28"/>
          <w:szCs w:val="28"/>
        </w:rPr>
      </w:pPr>
      <w:r w:rsidRPr="000819D8">
        <w:rPr>
          <w:b/>
          <w:color w:val="C00000"/>
          <w:sz w:val="28"/>
          <w:szCs w:val="28"/>
        </w:rPr>
        <w:t xml:space="preserve">protoplazma, Antony van Leeuwenhoek, buňky v části mozku, Jan Evangelista Purkyně, Purkyňova vlákna, 1650                                                                                                              </w:t>
      </w:r>
    </w:p>
    <w:p w:rsidR="004E4A3C" w:rsidRDefault="004E4A3C">
      <w:pPr>
        <w:rPr>
          <w:b/>
          <w:sz w:val="28"/>
          <w:szCs w:val="28"/>
        </w:rPr>
      </w:pPr>
    </w:p>
    <w:p w:rsidR="004E4A3C" w:rsidRDefault="004E4A3C" w:rsidP="000819D8">
      <w:pPr>
        <w:rPr>
          <w:b/>
          <w:sz w:val="28"/>
          <w:szCs w:val="28"/>
        </w:rPr>
      </w:pPr>
    </w:p>
    <w:p w:rsidR="004E4A3C" w:rsidRDefault="004E4A3C" w:rsidP="000819D8">
      <w:pPr>
        <w:rPr>
          <w:b/>
          <w:sz w:val="28"/>
          <w:szCs w:val="28"/>
        </w:rPr>
      </w:pPr>
    </w:p>
    <w:p w:rsidR="004E4A3C" w:rsidRDefault="004E4A3C" w:rsidP="000819D8">
      <w:pPr>
        <w:rPr>
          <w:b/>
          <w:sz w:val="28"/>
          <w:szCs w:val="28"/>
        </w:rPr>
      </w:pPr>
    </w:p>
    <w:p w:rsidR="004E4A3C" w:rsidRDefault="004E4A3C" w:rsidP="000819D8">
      <w:pPr>
        <w:rPr>
          <w:b/>
          <w:sz w:val="28"/>
          <w:szCs w:val="28"/>
        </w:rPr>
      </w:pPr>
    </w:p>
    <w:p w:rsidR="004E4A3C" w:rsidRDefault="004E4A3C" w:rsidP="000819D8">
      <w:pPr>
        <w:rPr>
          <w:b/>
          <w:sz w:val="28"/>
          <w:szCs w:val="28"/>
        </w:rPr>
      </w:pPr>
    </w:p>
    <w:p w:rsidR="004E4A3C" w:rsidRDefault="004E4A3C" w:rsidP="000819D8">
      <w:pPr>
        <w:rPr>
          <w:b/>
          <w:sz w:val="28"/>
          <w:szCs w:val="28"/>
        </w:rPr>
      </w:pPr>
    </w:p>
    <w:p w:rsidR="004E4A3C" w:rsidRDefault="004E4A3C" w:rsidP="000819D8">
      <w:pPr>
        <w:rPr>
          <w:b/>
          <w:sz w:val="28"/>
          <w:szCs w:val="28"/>
        </w:rPr>
      </w:pPr>
    </w:p>
    <w:p w:rsidR="004E4A3C" w:rsidRDefault="004E4A3C" w:rsidP="000819D8">
      <w:pPr>
        <w:rPr>
          <w:b/>
          <w:sz w:val="28"/>
          <w:szCs w:val="28"/>
        </w:rPr>
      </w:pPr>
    </w:p>
    <w:p w:rsidR="004E4A3C" w:rsidRDefault="004E4A3C" w:rsidP="000819D8">
      <w:pPr>
        <w:rPr>
          <w:b/>
          <w:sz w:val="28"/>
          <w:szCs w:val="28"/>
        </w:rPr>
      </w:pPr>
    </w:p>
    <w:p w:rsidR="004E4A3C" w:rsidRPr="000819D8" w:rsidRDefault="004E4A3C" w:rsidP="000819D8">
      <w:pPr>
        <w:rPr>
          <w:b/>
          <w:color w:val="C00000"/>
          <w:sz w:val="28"/>
          <w:szCs w:val="28"/>
        </w:rPr>
      </w:pPr>
      <w:r>
        <w:rPr>
          <w:b/>
          <w:sz w:val="28"/>
          <w:szCs w:val="28"/>
        </w:rPr>
        <w:t xml:space="preserve">Mikroskop zdokonalil a k vědeckým účelům začal používat </w:t>
      </w:r>
      <w:r>
        <w:rPr>
          <w:b/>
          <w:color w:val="C00000"/>
          <w:sz w:val="28"/>
          <w:szCs w:val="28"/>
        </w:rPr>
        <w:t>Antony van Leeuwenhoek</w:t>
      </w:r>
      <w:r>
        <w:rPr>
          <w:b/>
          <w:sz w:val="28"/>
          <w:szCs w:val="28"/>
        </w:rPr>
        <w:t xml:space="preserve"> kolem roku </w:t>
      </w:r>
      <w:r>
        <w:rPr>
          <w:b/>
          <w:color w:val="C00000"/>
          <w:sz w:val="28"/>
          <w:szCs w:val="28"/>
        </w:rPr>
        <w:t xml:space="preserve">1650. </w:t>
      </w:r>
      <w:r>
        <w:rPr>
          <w:b/>
          <w:sz w:val="28"/>
          <w:szCs w:val="28"/>
        </w:rPr>
        <w:t xml:space="preserve"> Český vědec </w:t>
      </w:r>
      <w:r>
        <w:rPr>
          <w:b/>
          <w:color w:val="C00000"/>
          <w:sz w:val="28"/>
          <w:szCs w:val="28"/>
        </w:rPr>
        <w:t>Jan Evangelista Purkyně</w:t>
      </w:r>
      <w:r>
        <w:rPr>
          <w:b/>
          <w:sz w:val="28"/>
          <w:szCs w:val="28"/>
        </w:rPr>
        <w:t xml:space="preserve"> pomocí mikroskopu pozoroval části rostlin a živočichů. Živý obsah buňky pojmenoval </w:t>
      </w:r>
      <w:r>
        <w:rPr>
          <w:b/>
          <w:color w:val="C00000"/>
          <w:sz w:val="28"/>
          <w:szCs w:val="28"/>
        </w:rPr>
        <w:t xml:space="preserve">protoplazma. </w:t>
      </w:r>
      <w:r>
        <w:rPr>
          <w:b/>
          <w:sz w:val="28"/>
          <w:szCs w:val="28"/>
        </w:rPr>
        <w:t xml:space="preserve">Jeho jménem jsou pojmenovány </w:t>
      </w:r>
      <w:r w:rsidRPr="000819D8">
        <w:rPr>
          <w:b/>
          <w:color w:val="C00000"/>
          <w:sz w:val="28"/>
          <w:szCs w:val="28"/>
        </w:rPr>
        <w:t>buňky v části mozku</w:t>
      </w:r>
      <w:r>
        <w:rPr>
          <w:b/>
          <w:sz w:val="28"/>
          <w:szCs w:val="28"/>
        </w:rPr>
        <w:t xml:space="preserve"> nebo v srdci </w:t>
      </w:r>
      <w:r>
        <w:rPr>
          <w:b/>
          <w:color w:val="C00000"/>
          <w:sz w:val="28"/>
          <w:szCs w:val="28"/>
        </w:rPr>
        <w:t>Purkyňova vlákna</w:t>
      </w:r>
    </w:p>
    <w:p w:rsidR="004E4A3C" w:rsidRDefault="004E4A3C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Citace: </w:t>
      </w:r>
    </w:p>
    <w:p w:rsidR="004E4A3C" w:rsidRPr="00DB7783" w:rsidRDefault="004E4A3C">
      <w:pPr>
        <w:rPr>
          <w:b/>
          <w:sz w:val="28"/>
          <w:szCs w:val="28"/>
        </w:rPr>
      </w:pPr>
      <w:r>
        <w:t xml:space="preserve">"AUTOR NEUVEDEN". </w:t>
      </w:r>
      <w:r>
        <w:rPr>
          <w:i/>
          <w:iCs/>
        </w:rPr>
        <w:t>files.mikroskop-mikroskopy.cz</w:t>
      </w:r>
      <w:r>
        <w:t xml:space="preserve"> [online]. [cit. 9.6.2012]. Dostupný na WWW: &lt;http://files.mikroskop-mikroskopy.cz/200000062-9bfc79cf66/Popis%20mikroskopu%20Motic.PNG&gt;.</w:t>
      </w:r>
    </w:p>
    <w:sectPr w:rsidR="004E4A3C" w:rsidRPr="00DB7783" w:rsidSect="00FA29DB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E51CB"/>
    <w:multiLevelType w:val="hybridMultilevel"/>
    <w:tmpl w:val="6BE213C0"/>
    <w:lvl w:ilvl="0" w:tplc="085E3F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4C501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90869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BC221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C03B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D842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406C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E4A3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7A2C8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B33505F"/>
    <w:multiLevelType w:val="hybridMultilevel"/>
    <w:tmpl w:val="88D6E3BA"/>
    <w:lvl w:ilvl="0" w:tplc="085E3F8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7783"/>
    <w:rsid w:val="000819D8"/>
    <w:rsid w:val="000A7AAE"/>
    <w:rsid w:val="00146D5E"/>
    <w:rsid w:val="002C1353"/>
    <w:rsid w:val="003320F1"/>
    <w:rsid w:val="004E4A3C"/>
    <w:rsid w:val="004F47D3"/>
    <w:rsid w:val="00607E85"/>
    <w:rsid w:val="00806251"/>
    <w:rsid w:val="008227C2"/>
    <w:rsid w:val="00852E09"/>
    <w:rsid w:val="00930129"/>
    <w:rsid w:val="009F6FB9"/>
    <w:rsid w:val="00B25745"/>
    <w:rsid w:val="00B90E3F"/>
    <w:rsid w:val="00C25DFB"/>
    <w:rsid w:val="00DB7783"/>
    <w:rsid w:val="00F04584"/>
    <w:rsid w:val="00FA2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7C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B7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77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852E09"/>
    <w:pPr>
      <w:ind w:left="720"/>
      <w:contextualSpacing/>
    </w:pPr>
  </w:style>
  <w:style w:type="table" w:styleId="TableGrid">
    <w:name w:val="Table Grid"/>
    <w:basedOn w:val="TableNormal"/>
    <w:uiPriority w:val="99"/>
    <w:rsid w:val="00806251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74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295</Words>
  <Characters>1746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Digitální učební materiál</dc:title>
  <dc:subject/>
  <dc:creator>Uzivatel</dc:creator>
  <cp:keywords/>
  <dc:description/>
  <cp:lastModifiedBy>DUM</cp:lastModifiedBy>
  <cp:revision>2</cp:revision>
  <dcterms:created xsi:type="dcterms:W3CDTF">2012-06-09T17:31:00Z</dcterms:created>
  <dcterms:modified xsi:type="dcterms:W3CDTF">2012-06-09T17:31:00Z</dcterms:modified>
</cp:coreProperties>
</file>