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545" w:rsidRDefault="00AC6545" w:rsidP="00505336">
      <w:r>
        <w:t>Škola: Základní škola Trávníky Otrokovice, příspěvková organizace</w:t>
      </w:r>
    </w:p>
    <w:p w:rsidR="00AC6545" w:rsidRDefault="00AC6545" w:rsidP="00505336">
      <w:r>
        <w:t xml:space="preserve">Číslo projektu: </w:t>
      </w:r>
      <w:r w:rsidRPr="00F90BCE">
        <w:t>CZ.1.07/1.4.00/21.2637</w:t>
      </w:r>
    </w:p>
    <w:p w:rsidR="00AC6545" w:rsidRDefault="00AC6545" w:rsidP="009D5342">
      <w:bookmarkStart w:id="0" w:name="_GoBack"/>
      <w:bookmarkEnd w:id="0"/>
      <w:r>
        <w:t>Název výukového materiálu: Question words</w:t>
      </w:r>
    </w:p>
    <w:p w:rsidR="00AC6545" w:rsidRDefault="00AC6545" w:rsidP="00660E95">
      <w:r>
        <w:t>Autor: Mgr. Miluše Šicnerová</w:t>
      </w:r>
    </w:p>
    <w:p w:rsidR="00AC6545" w:rsidRDefault="00AC6545" w:rsidP="00660E95">
      <w:r>
        <w:t>Vytvořeno: 22. listopadu 2011</w:t>
      </w:r>
    </w:p>
    <w:p w:rsidR="00AC6545" w:rsidRDefault="00AC6545" w:rsidP="009D5342">
      <w:r>
        <w:t xml:space="preserve">Ročník:  6. – 7. </w:t>
      </w:r>
    </w:p>
    <w:p w:rsidR="00AC6545" w:rsidRDefault="00AC6545" w:rsidP="00660E95">
      <w:r>
        <w:t>Vzdělávací oblast: Jazyk a jazyková komunikace</w:t>
      </w:r>
    </w:p>
    <w:p w:rsidR="00AC6545" w:rsidRDefault="00AC6545" w:rsidP="00660E95">
      <w:r>
        <w:t>Vzdělávací obor: Anglický jazyk</w:t>
      </w:r>
    </w:p>
    <w:p w:rsidR="00AC6545" w:rsidRDefault="00AC6545" w:rsidP="00660E95">
      <w:r>
        <w:t>Tematický okruh: Produktivní řečové dovednosti - Wh- questions</w:t>
      </w:r>
    </w:p>
    <w:p w:rsidR="00AC6545" w:rsidRDefault="00AC6545" w:rsidP="009D5342">
      <w:r>
        <w:t>Téma: Question words</w:t>
      </w:r>
    </w:p>
    <w:p w:rsidR="00AC6545" w:rsidRDefault="00AC6545" w:rsidP="00660E95">
      <w:r>
        <w:t>Pomůcky: Dataprojektor, kopírovací papíry, psací potřeby, bílá tabule</w:t>
      </w:r>
    </w:p>
    <w:p w:rsidR="00AC6545" w:rsidRDefault="00AC6545" w:rsidP="009D5342">
      <w:pPr>
        <w:jc w:val="both"/>
      </w:pPr>
      <w:r>
        <w:t xml:space="preserve">Anotace: Materiál slouží žákům k procvičení a upevnění tázacích výrazů, které jsou nezbytné při tvoření otázek.  Po zkopírování samotných vět lze využít i jako test. </w:t>
      </w:r>
    </w:p>
    <w:p w:rsidR="00AC6545" w:rsidRDefault="00AC6545" w:rsidP="009D5342">
      <w:pPr>
        <w:jc w:val="both"/>
      </w:pPr>
    </w:p>
    <w:p w:rsidR="00AC6545" w:rsidRPr="005A2CB4" w:rsidRDefault="00AC6545" w:rsidP="009D5342">
      <w:pPr>
        <w:jc w:val="both"/>
        <w:rPr>
          <w:sz w:val="22"/>
        </w:rPr>
      </w:pPr>
      <w:r w:rsidRPr="005A2CB4">
        <w:rPr>
          <w:sz w:val="22"/>
        </w:rPr>
        <w:t xml:space="preserve">Tato práce je šířena pod licencí CC BY-SA 3.0. Odkazy a citace jsou platné k datu vytvoření této práce. </w:t>
      </w:r>
    </w:p>
    <w:p w:rsidR="00AC6545" w:rsidRDefault="00AC6545" w:rsidP="009D5342">
      <w:pPr>
        <w:jc w:val="both"/>
      </w:pPr>
    </w:p>
    <w:p w:rsidR="00AC6545" w:rsidRPr="005A2CB4" w:rsidRDefault="00AC6545" w:rsidP="009D5342">
      <w:pPr>
        <w:jc w:val="both"/>
        <w:rPr>
          <w:sz w:val="22"/>
        </w:rPr>
      </w:pPr>
      <w:r w:rsidRPr="005A2CB4">
        <w:rPr>
          <w:sz w:val="22"/>
        </w:rPr>
        <w:t xml:space="preserve">Texty jsou vlastní originální tvorbou autora. </w:t>
      </w:r>
    </w:p>
    <w:p w:rsidR="00AC6545" w:rsidRDefault="00AC6545" w:rsidP="00660E95"/>
    <w:p w:rsidR="00AC6545" w:rsidRDefault="00AC6545" w:rsidP="009D5342">
      <w:pPr>
        <w:jc w:val="center"/>
        <w:rPr>
          <w:rFonts w:ascii="Bookman Old Style" w:hAnsi="Bookman Old Style"/>
          <w:b/>
          <w:bCs/>
          <w:color w:val="0000FF"/>
          <w:sz w:val="72"/>
          <w:szCs w:val="72"/>
        </w:rPr>
      </w:pPr>
    </w:p>
    <w:p w:rsidR="00AC6545" w:rsidRDefault="00AC6545" w:rsidP="009D5342">
      <w:pPr>
        <w:jc w:val="center"/>
        <w:rPr>
          <w:rFonts w:ascii="Bookman Old Style" w:hAnsi="Bookman Old Style"/>
          <w:b/>
          <w:bCs/>
          <w:color w:val="0000FF"/>
          <w:sz w:val="72"/>
          <w:szCs w:val="72"/>
        </w:rPr>
      </w:pPr>
    </w:p>
    <w:p w:rsidR="00AC6545" w:rsidRDefault="00AC6545" w:rsidP="009D5342">
      <w:pPr>
        <w:jc w:val="center"/>
        <w:rPr>
          <w:rFonts w:ascii="Bookman Old Style" w:hAnsi="Bookman Old Style"/>
          <w:b/>
          <w:bCs/>
          <w:color w:val="0000FF"/>
          <w:sz w:val="72"/>
          <w:szCs w:val="72"/>
        </w:rPr>
      </w:pPr>
    </w:p>
    <w:p w:rsidR="00AC6545" w:rsidRDefault="00AC6545" w:rsidP="009D5342">
      <w:pPr>
        <w:jc w:val="center"/>
        <w:rPr>
          <w:rFonts w:ascii="Bookman Old Style" w:hAnsi="Bookman Old Style"/>
          <w:b/>
          <w:bCs/>
          <w:color w:val="0000FF"/>
          <w:sz w:val="72"/>
          <w:szCs w:val="72"/>
        </w:rPr>
      </w:pPr>
    </w:p>
    <w:p w:rsidR="00AC6545" w:rsidRDefault="00AC6545" w:rsidP="009D5342">
      <w:pPr>
        <w:jc w:val="center"/>
        <w:rPr>
          <w:rFonts w:ascii="Bookman Old Style" w:hAnsi="Bookman Old Style"/>
          <w:b/>
          <w:bCs/>
          <w:color w:val="0000FF"/>
          <w:sz w:val="72"/>
          <w:szCs w:val="72"/>
        </w:rPr>
      </w:pPr>
    </w:p>
    <w:p w:rsidR="00AC6545" w:rsidRDefault="00AC6545" w:rsidP="009D5342">
      <w:pPr>
        <w:jc w:val="center"/>
        <w:rPr>
          <w:rFonts w:ascii="Bookman Old Style" w:hAnsi="Bookman Old Style"/>
          <w:b/>
          <w:bCs/>
          <w:color w:val="0000FF"/>
          <w:sz w:val="72"/>
          <w:szCs w:val="72"/>
        </w:rPr>
      </w:pPr>
    </w:p>
    <w:p w:rsidR="00AC6545" w:rsidRDefault="00AC6545" w:rsidP="009D5342">
      <w:pPr>
        <w:jc w:val="center"/>
        <w:rPr>
          <w:rFonts w:ascii="Bookman Old Style" w:hAnsi="Bookman Old Style"/>
          <w:b/>
          <w:bCs/>
          <w:color w:val="0000FF"/>
          <w:sz w:val="72"/>
          <w:szCs w:val="72"/>
        </w:rPr>
      </w:pPr>
    </w:p>
    <w:p w:rsidR="00AC6545" w:rsidRDefault="00AC6545" w:rsidP="009D5342">
      <w:pPr>
        <w:jc w:val="center"/>
        <w:rPr>
          <w:rFonts w:ascii="Bookman Old Style" w:hAnsi="Bookman Old Style"/>
          <w:b/>
          <w:bCs/>
          <w:color w:val="0000FF"/>
          <w:sz w:val="72"/>
          <w:szCs w:val="72"/>
        </w:rPr>
      </w:pPr>
    </w:p>
    <w:p w:rsidR="00AC6545" w:rsidRDefault="00AC6545" w:rsidP="009D5342">
      <w:pPr>
        <w:jc w:val="center"/>
        <w:rPr>
          <w:rFonts w:ascii="Bookman Old Style" w:hAnsi="Bookman Old Style"/>
          <w:b/>
          <w:bCs/>
          <w:color w:val="0000FF"/>
          <w:sz w:val="72"/>
          <w:szCs w:val="72"/>
        </w:rPr>
      </w:pPr>
    </w:p>
    <w:p w:rsidR="00AC6545" w:rsidRPr="001707C2" w:rsidRDefault="00AC6545" w:rsidP="009D5342">
      <w:pPr>
        <w:jc w:val="center"/>
        <w:rPr>
          <w:rFonts w:ascii="Bookman Old Style" w:hAnsi="Bookman Old Style"/>
          <w:b/>
          <w:bCs/>
          <w:color w:val="0000FF"/>
          <w:sz w:val="72"/>
          <w:szCs w:val="72"/>
        </w:rPr>
      </w:pPr>
      <w:r>
        <w:rPr>
          <w:rFonts w:ascii="Bookman Old Style" w:hAnsi="Bookman Old Style"/>
          <w:b/>
          <w:bCs/>
          <w:color w:val="0000FF"/>
          <w:sz w:val="72"/>
          <w:szCs w:val="72"/>
        </w:rPr>
        <w:t>QUESTION WORDS</w:t>
      </w:r>
    </w:p>
    <w:p w:rsidR="00AC6545" w:rsidRDefault="00AC6545" w:rsidP="00AF065B">
      <w:pPr>
        <w:rPr>
          <w:rFonts w:ascii="Bookman Old Style" w:hAnsi="Bookman Old Style"/>
          <w:b/>
          <w:bCs/>
          <w:sz w:val="48"/>
          <w:szCs w:val="48"/>
        </w:rPr>
      </w:pPr>
      <w:r w:rsidRPr="001707C2">
        <w:rPr>
          <w:rFonts w:ascii="Bookman Old Style" w:hAnsi="Bookman Old Style"/>
          <w:b/>
          <w:bCs/>
          <w:sz w:val="48"/>
          <w:szCs w:val="48"/>
        </w:rPr>
        <w:t xml:space="preserve">Who? </w:t>
      </w:r>
      <w:r w:rsidRPr="002C08E9">
        <w:rPr>
          <w:rFonts w:ascii="Bookman Old Style" w:hAnsi="Bookman Old Style"/>
          <w:b/>
          <w:bCs/>
          <w:color w:val="0000FF"/>
          <w:sz w:val="48"/>
          <w:szCs w:val="48"/>
        </w:rPr>
        <w:t>Kdo?</w:t>
      </w:r>
      <w:r w:rsidRPr="001707C2">
        <w:rPr>
          <w:rFonts w:ascii="Bookman Old Style" w:hAnsi="Bookman Old Style"/>
          <w:b/>
          <w:bCs/>
          <w:sz w:val="48"/>
          <w:szCs w:val="48"/>
        </w:rPr>
        <w:t xml:space="preserve"> </w:t>
      </w:r>
      <w:r>
        <w:rPr>
          <w:rFonts w:ascii="Bookman Old Style" w:hAnsi="Bookman Old Style"/>
          <w:b/>
          <w:bCs/>
          <w:sz w:val="48"/>
          <w:szCs w:val="48"/>
        </w:rPr>
        <w:t xml:space="preserve">        </w:t>
      </w:r>
      <w:r w:rsidRPr="001707C2">
        <w:rPr>
          <w:rFonts w:ascii="Bookman Old Style" w:hAnsi="Bookman Old Style"/>
          <w:b/>
          <w:bCs/>
          <w:sz w:val="48"/>
          <w:szCs w:val="48"/>
        </w:rPr>
        <w:t>What?</w:t>
      </w:r>
      <w:r>
        <w:rPr>
          <w:rFonts w:ascii="Bookman Old Style" w:hAnsi="Bookman Old Style"/>
          <w:b/>
          <w:bCs/>
          <w:sz w:val="48"/>
          <w:szCs w:val="48"/>
        </w:rPr>
        <w:t xml:space="preserve"> </w:t>
      </w:r>
      <w:r w:rsidRPr="002C08E9">
        <w:rPr>
          <w:rFonts w:ascii="Bookman Old Style" w:hAnsi="Bookman Old Style"/>
          <w:b/>
          <w:bCs/>
          <w:color w:val="0000FF"/>
          <w:sz w:val="48"/>
          <w:szCs w:val="48"/>
        </w:rPr>
        <w:t>Co? Ja</w:t>
      </w:r>
      <w:r>
        <w:rPr>
          <w:rFonts w:ascii="Bookman Old Style" w:hAnsi="Bookman Old Style"/>
          <w:b/>
          <w:bCs/>
          <w:color w:val="0000FF"/>
          <w:sz w:val="48"/>
          <w:szCs w:val="48"/>
        </w:rPr>
        <w:t xml:space="preserve">ký? </w:t>
      </w:r>
      <w:r w:rsidRPr="001707C2">
        <w:rPr>
          <w:rFonts w:ascii="Bookman Old Style" w:hAnsi="Bookman Old Style"/>
          <w:b/>
          <w:bCs/>
          <w:sz w:val="48"/>
          <w:szCs w:val="48"/>
        </w:rPr>
        <w:t xml:space="preserve">Where? </w:t>
      </w:r>
      <w:r w:rsidRPr="002C08E9">
        <w:rPr>
          <w:rFonts w:ascii="Bookman Old Style" w:hAnsi="Bookman Old Style"/>
          <w:b/>
          <w:bCs/>
          <w:color w:val="0000FF"/>
          <w:sz w:val="48"/>
          <w:szCs w:val="48"/>
        </w:rPr>
        <w:t>Kde? Kam?</w:t>
      </w:r>
      <w:r>
        <w:rPr>
          <w:rFonts w:ascii="Bookman Old Style" w:hAnsi="Bookman Old Style"/>
          <w:b/>
          <w:bCs/>
          <w:sz w:val="48"/>
          <w:szCs w:val="48"/>
        </w:rPr>
        <w:t xml:space="preserve"> </w:t>
      </w:r>
      <w:r w:rsidRPr="001707C2">
        <w:rPr>
          <w:rFonts w:ascii="Bookman Old Style" w:hAnsi="Bookman Old Style"/>
          <w:b/>
          <w:bCs/>
          <w:sz w:val="48"/>
          <w:szCs w:val="48"/>
        </w:rPr>
        <w:t xml:space="preserve"> </w:t>
      </w:r>
      <w:r>
        <w:rPr>
          <w:rFonts w:ascii="Bookman Old Style" w:hAnsi="Bookman Old Style"/>
          <w:b/>
          <w:bCs/>
          <w:sz w:val="48"/>
          <w:szCs w:val="48"/>
        </w:rPr>
        <w:t xml:space="preserve">  </w:t>
      </w:r>
      <w:r w:rsidRPr="001707C2">
        <w:rPr>
          <w:rFonts w:ascii="Bookman Old Style" w:hAnsi="Bookman Old Style"/>
          <w:b/>
          <w:bCs/>
          <w:sz w:val="48"/>
          <w:szCs w:val="48"/>
        </w:rPr>
        <w:t>When?</w:t>
      </w:r>
      <w:r>
        <w:rPr>
          <w:rFonts w:ascii="Bookman Old Style" w:hAnsi="Bookman Old Style"/>
          <w:b/>
          <w:bCs/>
          <w:sz w:val="48"/>
          <w:szCs w:val="48"/>
        </w:rPr>
        <w:t xml:space="preserve"> </w:t>
      </w:r>
      <w:r w:rsidRPr="002C08E9">
        <w:rPr>
          <w:rFonts w:ascii="Bookman Old Style" w:hAnsi="Bookman Old Style"/>
          <w:b/>
          <w:bCs/>
          <w:color w:val="0000FF"/>
          <w:sz w:val="48"/>
          <w:szCs w:val="48"/>
        </w:rPr>
        <w:t>Kdy?</w:t>
      </w:r>
    </w:p>
    <w:p w:rsidR="00AC6545" w:rsidRDefault="00AC6545" w:rsidP="009D5342">
      <w:pPr>
        <w:jc w:val="center"/>
        <w:rPr>
          <w:rFonts w:ascii="Bookman Old Style" w:hAnsi="Bookman Old Style"/>
          <w:b/>
          <w:bCs/>
          <w:sz w:val="48"/>
          <w:szCs w:val="48"/>
        </w:rPr>
      </w:pPr>
      <w:r>
        <w:rPr>
          <w:rFonts w:ascii="Bookman Old Style" w:hAnsi="Bookman Old Style"/>
          <w:b/>
          <w:bCs/>
          <w:sz w:val="48"/>
          <w:szCs w:val="48"/>
        </w:rPr>
        <w:t xml:space="preserve">How?  </w:t>
      </w:r>
      <w:r w:rsidRPr="002C08E9">
        <w:rPr>
          <w:rFonts w:ascii="Bookman Old Style" w:hAnsi="Bookman Old Style"/>
          <w:b/>
          <w:bCs/>
          <w:color w:val="0000FF"/>
          <w:sz w:val="48"/>
          <w:szCs w:val="48"/>
        </w:rPr>
        <w:t>Jak?</w:t>
      </w:r>
      <w:r>
        <w:rPr>
          <w:rFonts w:ascii="Bookman Old Style" w:hAnsi="Bookman Old Style"/>
          <w:b/>
          <w:bCs/>
          <w:sz w:val="48"/>
          <w:szCs w:val="48"/>
        </w:rPr>
        <w:t xml:space="preserve">    How old? </w:t>
      </w:r>
      <w:r w:rsidRPr="002C08E9">
        <w:rPr>
          <w:rFonts w:ascii="Bookman Old Style" w:hAnsi="Bookman Old Style"/>
          <w:b/>
          <w:bCs/>
          <w:color w:val="0000FF"/>
          <w:sz w:val="48"/>
          <w:szCs w:val="48"/>
        </w:rPr>
        <w:t>Jak starý?</w:t>
      </w:r>
    </w:p>
    <w:p w:rsidR="00AC6545" w:rsidRDefault="00AC6545" w:rsidP="009D5342">
      <w:pPr>
        <w:jc w:val="center"/>
        <w:rPr>
          <w:rFonts w:ascii="Bookman Old Style" w:hAnsi="Bookman Old Style"/>
          <w:b/>
          <w:bCs/>
          <w:color w:val="0000FF"/>
          <w:sz w:val="48"/>
          <w:szCs w:val="48"/>
        </w:rPr>
      </w:pPr>
      <w:r>
        <w:rPr>
          <w:rFonts w:ascii="Bookman Old Style" w:hAnsi="Bookman Old Style"/>
          <w:b/>
          <w:bCs/>
          <w:sz w:val="48"/>
          <w:szCs w:val="48"/>
        </w:rPr>
        <w:t xml:space="preserve">How much?  How many? </w:t>
      </w:r>
      <w:r w:rsidRPr="002C08E9">
        <w:rPr>
          <w:rFonts w:ascii="Bookman Old Style" w:hAnsi="Bookman Old Style"/>
          <w:b/>
          <w:bCs/>
          <w:color w:val="0000FF"/>
          <w:sz w:val="48"/>
          <w:szCs w:val="48"/>
        </w:rPr>
        <w:t>Kolik?</w:t>
      </w:r>
    </w:p>
    <w:p w:rsidR="00AC6545" w:rsidRDefault="00AC6545" w:rsidP="009D5342">
      <w:pPr>
        <w:jc w:val="center"/>
        <w:rPr>
          <w:rFonts w:ascii="Bookman Old Style" w:hAnsi="Bookman Old Style"/>
          <w:b/>
          <w:bCs/>
          <w:sz w:val="48"/>
          <w:szCs w:val="48"/>
        </w:rPr>
      </w:pPr>
      <w:r>
        <w:rPr>
          <w:rFonts w:ascii="Bookman Old Style" w:hAnsi="Bookman Old Style"/>
          <w:b/>
          <w:bCs/>
          <w:sz w:val="48"/>
          <w:szCs w:val="48"/>
        </w:rPr>
        <w:t xml:space="preserve">What time?  </w:t>
      </w:r>
      <w:r w:rsidRPr="002C08E9">
        <w:rPr>
          <w:rFonts w:ascii="Bookman Old Style" w:hAnsi="Bookman Old Style"/>
          <w:b/>
          <w:bCs/>
          <w:color w:val="0000FF"/>
          <w:sz w:val="48"/>
          <w:szCs w:val="48"/>
        </w:rPr>
        <w:t>V kolik hodin?</w:t>
      </w:r>
    </w:p>
    <w:p w:rsidR="00AC6545" w:rsidRPr="00542570" w:rsidRDefault="00AC6545" w:rsidP="009D5342">
      <w:pPr>
        <w:jc w:val="center"/>
        <w:rPr>
          <w:rFonts w:ascii="Bookman Old Style" w:hAnsi="Bookman Old Style"/>
          <w:b/>
          <w:bCs/>
          <w:sz w:val="48"/>
          <w:szCs w:val="48"/>
        </w:rPr>
      </w:pPr>
      <w:r w:rsidRPr="00542570">
        <w:rPr>
          <w:rFonts w:ascii="Bookman Old Style" w:hAnsi="Bookman Old Style"/>
          <w:b/>
          <w:bCs/>
          <w:sz w:val="48"/>
          <w:szCs w:val="48"/>
        </w:rPr>
        <w:t>How many times?</w:t>
      </w:r>
      <w:r>
        <w:rPr>
          <w:rFonts w:ascii="Bookman Old Style" w:hAnsi="Bookman Old Style"/>
          <w:b/>
          <w:bCs/>
          <w:color w:val="0000FF"/>
          <w:sz w:val="48"/>
          <w:szCs w:val="48"/>
        </w:rPr>
        <w:t xml:space="preserve"> Kolikrát?</w:t>
      </w:r>
    </w:p>
    <w:p w:rsidR="00AC6545" w:rsidRPr="002C08E9" w:rsidRDefault="00AC6545" w:rsidP="009D5342">
      <w:pPr>
        <w:rPr>
          <w:rFonts w:ascii="Bookman Old Style" w:hAnsi="Bookman Old Style"/>
          <w:b/>
          <w:bCs/>
        </w:rPr>
      </w:pPr>
    </w:p>
    <w:p w:rsidR="00AC6545" w:rsidRPr="00B16273" w:rsidRDefault="00AC6545" w:rsidP="009D5342">
      <w:pPr>
        <w:rPr>
          <w:b/>
          <w:bCs/>
          <w:sz w:val="28"/>
          <w:szCs w:val="28"/>
        </w:rPr>
      </w:pPr>
      <w:r w:rsidRPr="00B16273">
        <w:rPr>
          <w:b/>
          <w:bCs/>
          <w:sz w:val="28"/>
          <w:szCs w:val="28"/>
        </w:rPr>
        <w:t>1. Do ná</w:t>
      </w:r>
      <w:r>
        <w:rPr>
          <w:b/>
          <w:bCs/>
          <w:sz w:val="28"/>
          <w:szCs w:val="28"/>
        </w:rPr>
        <w:t>sledujících otázek doplň správný tázací výraz</w:t>
      </w:r>
      <w:r w:rsidRPr="00B16273">
        <w:rPr>
          <w:b/>
          <w:bCs/>
          <w:sz w:val="28"/>
          <w:szCs w:val="28"/>
        </w:rPr>
        <w:t>.</w:t>
      </w:r>
    </w:p>
    <w:p w:rsidR="00AC6545" w:rsidRPr="00B16273" w:rsidRDefault="00AC6545" w:rsidP="009D5342">
      <w:pPr>
        <w:ind w:left="540" w:hanging="180"/>
        <w:rPr>
          <w:sz w:val="28"/>
          <w:szCs w:val="28"/>
        </w:rPr>
      </w:pPr>
    </w:p>
    <w:p w:rsidR="00AC6545" w:rsidRPr="00B16273" w:rsidRDefault="00AC6545" w:rsidP="009D5342">
      <w:pPr>
        <w:ind w:left="180" w:hanging="180"/>
        <w:rPr>
          <w:sz w:val="28"/>
          <w:szCs w:val="28"/>
        </w:rPr>
      </w:pPr>
      <w:r w:rsidRPr="00B16273">
        <w:rPr>
          <w:sz w:val="28"/>
          <w:szCs w:val="28"/>
        </w:rPr>
        <w:t xml:space="preserve">1. …………… time is it?                            </w:t>
      </w:r>
      <w:r>
        <w:rPr>
          <w:sz w:val="28"/>
          <w:szCs w:val="28"/>
        </w:rPr>
        <w:t xml:space="preserve">                 </w:t>
      </w:r>
      <w:r w:rsidRPr="00B16273">
        <w:rPr>
          <w:sz w:val="28"/>
          <w:szCs w:val="28"/>
        </w:rPr>
        <w:t>It´s half past six.</w:t>
      </w:r>
    </w:p>
    <w:p w:rsidR="00AC6545" w:rsidRPr="00B16273" w:rsidRDefault="00AC6545" w:rsidP="009D5342">
      <w:pPr>
        <w:ind w:left="540" w:hanging="180"/>
        <w:rPr>
          <w:sz w:val="28"/>
          <w:szCs w:val="28"/>
        </w:rPr>
      </w:pPr>
    </w:p>
    <w:p w:rsidR="00AC6545" w:rsidRPr="00B16273" w:rsidRDefault="00AC6545" w:rsidP="009D5342">
      <w:pPr>
        <w:ind w:left="180" w:hanging="180"/>
        <w:rPr>
          <w:sz w:val="28"/>
          <w:szCs w:val="28"/>
        </w:rPr>
      </w:pPr>
      <w:r w:rsidRPr="00B16273">
        <w:rPr>
          <w:sz w:val="28"/>
          <w:szCs w:val="28"/>
        </w:rPr>
        <w:t xml:space="preserve">2. …………… are the girls?                       </w:t>
      </w:r>
      <w:r>
        <w:rPr>
          <w:sz w:val="28"/>
          <w:szCs w:val="28"/>
        </w:rPr>
        <w:t xml:space="preserve">                </w:t>
      </w:r>
      <w:r w:rsidRPr="00B16273">
        <w:rPr>
          <w:sz w:val="28"/>
          <w:szCs w:val="28"/>
        </w:rPr>
        <w:t>They´re in the garden.</w:t>
      </w:r>
    </w:p>
    <w:p w:rsidR="00AC6545" w:rsidRPr="00B16273" w:rsidRDefault="00AC6545" w:rsidP="009D5342">
      <w:pPr>
        <w:ind w:left="540" w:hanging="180"/>
        <w:rPr>
          <w:sz w:val="28"/>
          <w:szCs w:val="28"/>
        </w:rPr>
      </w:pPr>
    </w:p>
    <w:p w:rsidR="00AC6545" w:rsidRPr="00B16273" w:rsidRDefault="00AC6545" w:rsidP="009D5342">
      <w:pPr>
        <w:ind w:left="180" w:hanging="180"/>
        <w:rPr>
          <w:sz w:val="28"/>
          <w:szCs w:val="28"/>
        </w:rPr>
      </w:pPr>
      <w:r w:rsidRPr="00B16273">
        <w:rPr>
          <w:sz w:val="28"/>
          <w:szCs w:val="28"/>
        </w:rPr>
        <w:t xml:space="preserve">3. …………… are you today?                     </w:t>
      </w:r>
      <w:r>
        <w:rPr>
          <w:sz w:val="28"/>
          <w:szCs w:val="28"/>
        </w:rPr>
        <w:t xml:space="preserve">               </w:t>
      </w:r>
      <w:r w:rsidRPr="00B16273">
        <w:rPr>
          <w:sz w:val="28"/>
          <w:szCs w:val="28"/>
        </w:rPr>
        <w:t>I´m fine, thanks.</w:t>
      </w:r>
    </w:p>
    <w:p w:rsidR="00AC6545" w:rsidRPr="00B16273" w:rsidRDefault="00AC6545" w:rsidP="009D5342">
      <w:pPr>
        <w:ind w:left="540" w:hanging="180"/>
        <w:rPr>
          <w:sz w:val="28"/>
          <w:szCs w:val="28"/>
        </w:rPr>
      </w:pPr>
    </w:p>
    <w:p w:rsidR="00AC6545" w:rsidRPr="00B16273" w:rsidRDefault="00AC6545" w:rsidP="009D5342">
      <w:pPr>
        <w:ind w:left="180" w:hanging="180"/>
        <w:rPr>
          <w:sz w:val="28"/>
          <w:szCs w:val="28"/>
        </w:rPr>
      </w:pPr>
      <w:r w:rsidRPr="00B16273">
        <w:rPr>
          <w:sz w:val="28"/>
          <w:szCs w:val="28"/>
        </w:rPr>
        <w:t xml:space="preserve">4. …………… is this?                                </w:t>
      </w:r>
      <w:r>
        <w:rPr>
          <w:sz w:val="28"/>
          <w:szCs w:val="28"/>
        </w:rPr>
        <w:t xml:space="preserve">                  </w:t>
      </w:r>
      <w:r w:rsidRPr="00B16273">
        <w:rPr>
          <w:sz w:val="28"/>
          <w:szCs w:val="28"/>
        </w:rPr>
        <w:t>It´s my friend.</w:t>
      </w:r>
    </w:p>
    <w:p w:rsidR="00AC6545" w:rsidRPr="00B16273" w:rsidRDefault="00AC6545" w:rsidP="009D5342">
      <w:pPr>
        <w:ind w:left="540" w:hanging="180"/>
        <w:rPr>
          <w:sz w:val="28"/>
          <w:szCs w:val="28"/>
        </w:rPr>
      </w:pPr>
    </w:p>
    <w:p w:rsidR="00AC6545" w:rsidRPr="00B16273" w:rsidRDefault="00AC6545" w:rsidP="009D5342">
      <w:pPr>
        <w:ind w:left="180" w:hanging="180"/>
        <w:rPr>
          <w:sz w:val="28"/>
          <w:szCs w:val="28"/>
        </w:rPr>
      </w:pPr>
      <w:r>
        <w:rPr>
          <w:sz w:val="28"/>
          <w:szCs w:val="28"/>
        </w:rPr>
        <w:t>5. …………………………</w:t>
      </w:r>
      <w:r w:rsidRPr="00B16273">
        <w:rPr>
          <w:sz w:val="28"/>
          <w:szCs w:val="28"/>
        </w:rPr>
        <w:t xml:space="preserve">is this T-shirt?                     </w:t>
      </w:r>
      <w:r>
        <w:rPr>
          <w:sz w:val="28"/>
          <w:szCs w:val="28"/>
        </w:rPr>
        <w:t xml:space="preserve">  </w:t>
      </w:r>
      <w:r w:rsidRPr="00B16273">
        <w:rPr>
          <w:sz w:val="28"/>
          <w:szCs w:val="28"/>
        </w:rPr>
        <w:t>It´s £9.</w:t>
      </w:r>
      <w:r>
        <w:rPr>
          <w:sz w:val="28"/>
          <w:szCs w:val="28"/>
        </w:rPr>
        <w:t xml:space="preserve"> </w:t>
      </w:r>
      <w:r w:rsidRPr="00B16273">
        <w:rPr>
          <w:sz w:val="28"/>
          <w:szCs w:val="28"/>
        </w:rPr>
        <w:t>69.</w:t>
      </w:r>
    </w:p>
    <w:p w:rsidR="00AC6545" w:rsidRPr="00B16273" w:rsidRDefault="00AC6545" w:rsidP="009D5342">
      <w:pPr>
        <w:ind w:left="540" w:hanging="180"/>
        <w:rPr>
          <w:sz w:val="28"/>
          <w:szCs w:val="28"/>
        </w:rPr>
      </w:pPr>
    </w:p>
    <w:p w:rsidR="00AC6545" w:rsidRPr="00B16273" w:rsidRDefault="00AC6545" w:rsidP="009D5342">
      <w:pPr>
        <w:rPr>
          <w:sz w:val="28"/>
          <w:szCs w:val="28"/>
        </w:rPr>
      </w:pPr>
      <w:r w:rsidRPr="00B16273">
        <w:rPr>
          <w:sz w:val="28"/>
          <w:szCs w:val="28"/>
        </w:rPr>
        <w:t>6. ……………</w:t>
      </w:r>
      <w:r>
        <w:rPr>
          <w:sz w:val="28"/>
          <w:szCs w:val="28"/>
        </w:rPr>
        <w:t xml:space="preserve"> is the man over there?                     </w:t>
      </w:r>
      <w:r w:rsidRPr="00B16273">
        <w:rPr>
          <w:sz w:val="28"/>
          <w:szCs w:val="28"/>
        </w:rPr>
        <w:t>It´s our Biology teacher.</w:t>
      </w:r>
    </w:p>
    <w:p w:rsidR="00AC6545" w:rsidRDefault="00AC6545" w:rsidP="009D5342">
      <w:pPr>
        <w:rPr>
          <w:sz w:val="28"/>
          <w:szCs w:val="28"/>
        </w:rPr>
      </w:pPr>
    </w:p>
    <w:p w:rsidR="00AC6545" w:rsidRPr="00B16273" w:rsidRDefault="00AC6545" w:rsidP="009D5342">
      <w:pPr>
        <w:rPr>
          <w:sz w:val="28"/>
          <w:szCs w:val="28"/>
        </w:rPr>
      </w:pPr>
      <w:r w:rsidRPr="00B16273">
        <w:rPr>
          <w:sz w:val="28"/>
          <w:szCs w:val="28"/>
        </w:rPr>
        <w:t>7. ……………</w:t>
      </w:r>
      <w:r>
        <w:rPr>
          <w:sz w:val="28"/>
          <w:szCs w:val="28"/>
        </w:rPr>
        <w:t xml:space="preserve">…….boys are there in your class?   </w:t>
      </w:r>
      <w:r w:rsidRPr="00B16273">
        <w:rPr>
          <w:sz w:val="28"/>
          <w:szCs w:val="28"/>
        </w:rPr>
        <w:t>There are 9 boys</w:t>
      </w:r>
      <w:r>
        <w:rPr>
          <w:sz w:val="28"/>
          <w:szCs w:val="28"/>
        </w:rPr>
        <w:t xml:space="preserve"> in my class</w:t>
      </w:r>
      <w:r w:rsidRPr="00B16273">
        <w:rPr>
          <w:sz w:val="28"/>
          <w:szCs w:val="28"/>
        </w:rPr>
        <w:t>.</w:t>
      </w:r>
    </w:p>
    <w:p w:rsidR="00AC6545" w:rsidRPr="00B16273" w:rsidRDefault="00AC6545" w:rsidP="009D5342">
      <w:pPr>
        <w:ind w:left="540" w:hanging="180"/>
        <w:rPr>
          <w:sz w:val="28"/>
          <w:szCs w:val="28"/>
        </w:rPr>
      </w:pPr>
    </w:p>
    <w:p w:rsidR="00AC6545" w:rsidRPr="00B16273" w:rsidRDefault="00AC6545" w:rsidP="00B16273">
      <w:pPr>
        <w:ind w:left="180" w:hanging="180"/>
        <w:rPr>
          <w:sz w:val="28"/>
          <w:szCs w:val="28"/>
        </w:rPr>
      </w:pPr>
      <w:r w:rsidRPr="00B16273">
        <w:rPr>
          <w:sz w:val="28"/>
          <w:szCs w:val="28"/>
        </w:rPr>
        <w:t xml:space="preserve">8. …………… is your birthday?                   </w:t>
      </w:r>
      <w:r>
        <w:rPr>
          <w:sz w:val="28"/>
          <w:szCs w:val="28"/>
        </w:rPr>
        <w:t xml:space="preserve">            </w:t>
      </w:r>
      <w:r w:rsidRPr="00B16273">
        <w:rPr>
          <w:sz w:val="28"/>
          <w:szCs w:val="28"/>
        </w:rPr>
        <w:t>It´s in February.</w:t>
      </w:r>
    </w:p>
    <w:p w:rsidR="00AC6545" w:rsidRPr="00B16273" w:rsidRDefault="00AC6545" w:rsidP="009D5342">
      <w:pPr>
        <w:ind w:left="540" w:hanging="180"/>
        <w:rPr>
          <w:sz w:val="28"/>
          <w:szCs w:val="28"/>
        </w:rPr>
      </w:pPr>
    </w:p>
    <w:p w:rsidR="00AC6545" w:rsidRPr="00B16273" w:rsidRDefault="00AC6545" w:rsidP="00B3495A">
      <w:pPr>
        <w:ind w:left="180" w:hanging="180"/>
        <w:rPr>
          <w:sz w:val="28"/>
          <w:szCs w:val="28"/>
        </w:rPr>
      </w:pPr>
      <w:r w:rsidRPr="00B16273">
        <w:rPr>
          <w:sz w:val="28"/>
          <w:szCs w:val="28"/>
        </w:rPr>
        <w:t>9. ……………</w:t>
      </w:r>
      <w:r>
        <w:rPr>
          <w:sz w:val="28"/>
          <w:szCs w:val="28"/>
        </w:rPr>
        <w:t>……</w:t>
      </w:r>
      <w:r w:rsidRPr="00B16273">
        <w:rPr>
          <w:sz w:val="28"/>
          <w:szCs w:val="28"/>
        </w:rPr>
        <w:t xml:space="preserve">are your parents?                  </w:t>
      </w:r>
      <w:r>
        <w:rPr>
          <w:sz w:val="28"/>
          <w:szCs w:val="28"/>
        </w:rPr>
        <w:t xml:space="preserve">  </w:t>
      </w:r>
      <w:r w:rsidRPr="00B1627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Pr="00B16273">
        <w:rPr>
          <w:sz w:val="28"/>
          <w:szCs w:val="28"/>
        </w:rPr>
        <w:t>They´re 38 years old.</w:t>
      </w:r>
    </w:p>
    <w:p w:rsidR="00AC6545" w:rsidRPr="00B16273" w:rsidRDefault="00AC6545" w:rsidP="009D5342">
      <w:pPr>
        <w:rPr>
          <w:sz w:val="28"/>
          <w:szCs w:val="28"/>
        </w:rPr>
      </w:pPr>
    </w:p>
    <w:p w:rsidR="00AC6545" w:rsidRPr="00B16273" w:rsidRDefault="00AC6545" w:rsidP="009D5342">
      <w:pPr>
        <w:rPr>
          <w:sz w:val="28"/>
          <w:szCs w:val="28"/>
        </w:rPr>
      </w:pPr>
      <w:r w:rsidRPr="00B16273">
        <w:rPr>
          <w:sz w:val="28"/>
          <w:szCs w:val="28"/>
        </w:rPr>
        <w:t xml:space="preserve">10. …………… is mum now?                        </w:t>
      </w:r>
      <w:r>
        <w:rPr>
          <w:sz w:val="28"/>
          <w:szCs w:val="28"/>
        </w:rPr>
        <w:t xml:space="preserve">           She´s at the market</w:t>
      </w:r>
      <w:r w:rsidRPr="00B16273">
        <w:rPr>
          <w:sz w:val="28"/>
          <w:szCs w:val="28"/>
        </w:rPr>
        <w:t>.</w:t>
      </w:r>
    </w:p>
    <w:p w:rsidR="00AC6545" w:rsidRPr="00B16273" w:rsidRDefault="00AC6545" w:rsidP="009D5342">
      <w:pPr>
        <w:ind w:left="540" w:hanging="180"/>
        <w:rPr>
          <w:sz w:val="28"/>
          <w:szCs w:val="28"/>
        </w:rPr>
      </w:pPr>
    </w:p>
    <w:p w:rsidR="00AC6545" w:rsidRPr="00B16273" w:rsidRDefault="00AC6545" w:rsidP="00B16273">
      <w:pPr>
        <w:ind w:left="180" w:hanging="180"/>
        <w:rPr>
          <w:sz w:val="28"/>
          <w:szCs w:val="28"/>
        </w:rPr>
      </w:pPr>
      <w:r w:rsidRPr="00B16273">
        <w:rPr>
          <w:sz w:val="28"/>
          <w:szCs w:val="28"/>
        </w:rPr>
        <w:t xml:space="preserve">11. …………… is the girl crying?                  </w:t>
      </w:r>
      <w:r>
        <w:rPr>
          <w:sz w:val="28"/>
          <w:szCs w:val="28"/>
        </w:rPr>
        <w:t xml:space="preserve">           </w:t>
      </w:r>
      <w:r w:rsidRPr="00B16273">
        <w:rPr>
          <w:sz w:val="28"/>
          <w:szCs w:val="28"/>
        </w:rPr>
        <w:t>Because she´s  unhappy.</w:t>
      </w:r>
    </w:p>
    <w:p w:rsidR="00AC6545" w:rsidRPr="00B16273" w:rsidRDefault="00AC6545" w:rsidP="009D5342">
      <w:pPr>
        <w:ind w:left="540" w:hanging="180"/>
        <w:rPr>
          <w:sz w:val="28"/>
          <w:szCs w:val="28"/>
        </w:rPr>
      </w:pPr>
    </w:p>
    <w:p w:rsidR="00AC6545" w:rsidRPr="00B16273" w:rsidRDefault="00AC6545" w:rsidP="009D5342">
      <w:pPr>
        <w:ind w:left="180" w:hanging="180"/>
        <w:rPr>
          <w:sz w:val="28"/>
          <w:szCs w:val="28"/>
        </w:rPr>
      </w:pPr>
      <w:r w:rsidRPr="00B16273">
        <w:rPr>
          <w:sz w:val="28"/>
          <w:szCs w:val="28"/>
        </w:rPr>
        <w:t xml:space="preserve">12. …………… day is it tomorrow?               </w:t>
      </w:r>
      <w:r>
        <w:rPr>
          <w:sz w:val="28"/>
          <w:szCs w:val="28"/>
        </w:rPr>
        <w:t xml:space="preserve">         </w:t>
      </w:r>
      <w:r w:rsidRPr="00B16273">
        <w:rPr>
          <w:sz w:val="28"/>
          <w:szCs w:val="28"/>
        </w:rPr>
        <w:t>It´s Tuesday.</w:t>
      </w:r>
    </w:p>
    <w:p w:rsidR="00AC6545" w:rsidRPr="00B16273" w:rsidRDefault="00AC6545" w:rsidP="009D5342">
      <w:pPr>
        <w:ind w:left="540" w:hanging="180"/>
        <w:rPr>
          <w:sz w:val="28"/>
          <w:szCs w:val="28"/>
        </w:rPr>
      </w:pPr>
    </w:p>
    <w:p w:rsidR="00AC6545" w:rsidRPr="00B16273" w:rsidRDefault="00AC6545" w:rsidP="009D5342">
      <w:pPr>
        <w:ind w:left="180" w:hanging="180"/>
        <w:rPr>
          <w:sz w:val="28"/>
          <w:szCs w:val="28"/>
        </w:rPr>
      </w:pPr>
      <w:r w:rsidRPr="00B16273">
        <w:rPr>
          <w:sz w:val="28"/>
          <w:szCs w:val="28"/>
        </w:rPr>
        <w:t xml:space="preserve">13. …………… time is the party?                  </w:t>
      </w:r>
      <w:r>
        <w:rPr>
          <w:sz w:val="28"/>
          <w:szCs w:val="28"/>
        </w:rPr>
        <w:t xml:space="preserve">         </w:t>
      </w:r>
      <w:r w:rsidRPr="00B16273">
        <w:rPr>
          <w:sz w:val="28"/>
          <w:szCs w:val="28"/>
        </w:rPr>
        <w:t>At 6 o´clock.</w:t>
      </w:r>
    </w:p>
    <w:p w:rsidR="00AC6545" w:rsidRPr="00B16273" w:rsidRDefault="00AC6545" w:rsidP="009D5342">
      <w:pPr>
        <w:ind w:left="540" w:hanging="180"/>
        <w:rPr>
          <w:sz w:val="28"/>
          <w:szCs w:val="28"/>
        </w:rPr>
      </w:pPr>
    </w:p>
    <w:p w:rsidR="00AC6545" w:rsidRPr="00B16273" w:rsidRDefault="00AC6545" w:rsidP="009D5342">
      <w:pPr>
        <w:ind w:left="180" w:hanging="180"/>
        <w:rPr>
          <w:sz w:val="28"/>
          <w:szCs w:val="28"/>
        </w:rPr>
      </w:pPr>
      <w:r w:rsidRPr="00B16273">
        <w:rPr>
          <w:sz w:val="28"/>
          <w:szCs w:val="28"/>
        </w:rPr>
        <w:t xml:space="preserve">14. …………… do you get to school?             </w:t>
      </w:r>
      <w:r>
        <w:rPr>
          <w:sz w:val="28"/>
          <w:szCs w:val="28"/>
        </w:rPr>
        <w:t xml:space="preserve">       </w:t>
      </w:r>
      <w:r w:rsidRPr="00B16273">
        <w:rPr>
          <w:sz w:val="28"/>
          <w:szCs w:val="28"/>
        </w:rPr>
        <w:t>I usually walk.</w:t>
      </w:r>
    </w:p>
    <w:p w:rsidR="00AC6545" w:rsidRPr="00B16273" w:rsidRDefault="00AC6545" w:rsidP="00057E1C">
      <w:pPr>
        <w:rPr>
          <w:sz w:val="28"/>
          <w:szCs w:val="28"/>
        </w:rPr>
      </w:pPr>
      <w:r w:rsidRPr="00B16273">
        <w:rPr>
          <w:sz w:val="28"/>
          <w:szCs w:val="28"/>
        </w:rPr>
        <w:t xml:space="preserve">15. …………… is my bag?                            </w:t>
      </w:r>
      <w:r>
        <w:rPr>
          <w:sz w:val="28"/>
          <w:szCs w:val="28"/>
        </w:rPr>
        <w:t xml:space="preserve">           </w:t>
      </w:r>
      <w:r w:rsidRPr="00B16273">
        <w:rPr>
          <w:sz w:val="28"/>
          <w:szCs w:val="28"/>
        </w:rPr>
        <w:t xml:space="preserve"> It´s in the hall.</w:t>
      </w:r>
    </w:p>
    <w:p w:rsidR="00AC6545" w:rsidRPr="00B16273" w:rsidRDefault="00AC6545" w:rsidP="009D5342">
      <w:pPr>
        <w:ind w:left="540" w:hanging="180"/>
        <w:rPr>
          <w:sz w:val="28"/>
          <w:szCs w:val="28"/>
        </w:rPr>
      </w:pPr>
    </w:p>
    <w:p w:rsidR="00AC6545" w:rsidRPr="00B16273" w:rsidRDefault="00AC6545" w:rsidP="00B16273">
      <w:pPr>
        <w:ind w:left="180" w:hanging="180"/>
        <w:rPr>
          <w:sz w:val="28"/>
          <w:szCs w:val="28"/>
        </w:rPr>
      </w:pPr>
      <w:r w:rsidRPr="00B16273">
        <w:rPr>
          <w:sz w:val="28"/>
          <w:szCs w:val="28"/>
        </w:rPr>
        <w:t xml:space="preserve">16. …………… are you late?                        </w:t>
      </w:r>
      <w:r>
        <w:rPr>
          <w:sz w:val="28"/>
          <w:szCs w:val="28"/>
        </w:rPr>
        <w:t xml:space="preserve">          </w:t>
      </w:r>
      <w:r w:rsidRPr="00B16273">
        <w:rPr>
          <w:sz w:val="28"/>
          <w:szCs w:val="28"/>
        </w:rPr>
        <w:t xml:space="preserve"> </w:t>
      </w:r>
      <w:r>
        <w:rPr>
          <w:sz w:val="28"/>
          <w:szCs w:val="28"/>
        </w:rPr>
        <w:t>Because I missed the</w:t>
      </w:r>
      <w:r w:rsidRPr="00B16273">
        <w:rPr>
          <w:sz w:val="28"/>
          <w:szCs w:val="28"/>
        </w:rPr>
        <w:t xml:space="preserve"> bus. </w:t>
      </w:r>
    </w:p>
    <w:p w:rsidR="00AC6545" w:rsidRDefault="00AC6545" w:rsidP="00B16273">
      <w:pPr>
        <w:rPr>
          <w:sz w:val="28"/>
          <w:szCs w:val="28"/>
        </w:rPr>
      </w:pPr>
    </w:p>
    <w:p w:rsidR="00AC6545" w:rsidRDefault="00AC6545" w:rsidP="00B16273">
      <w:pPr>
        <w:rPr>
          <w:b/>
          <w:bCs/>
          <w:sz w:val="28"/>
          <w:szCs w:val="28"/>
        </w:rPr>
      </w:pPr>
    </w:p>
    <w:p w:rsidR="00AC6545" w:rsidRDefault="00AC6545" w:rsidP="00B16273">
      <w:pPr>
        <w:rPr>
          <w:b/>
          <w:bCs/>
          <w:sz w:val="28"/>
          <w:szCs w:val="28"/>
        </w:rPr>
      </w:pPr>
      <w:r w:rsidRPr="00B16273">
        <w:rPr>
          <w:b/>
          <w:bCs/>
          <w:sz w:val="28"/>
          <w:szCs w:val="28"/>
        </w:rPr>
        <w:t xml:space="preserve">2. </w:t>
      </w:r>
      <w:r>
        <w:rPr>
          <w:b/>
          <w:bCs/>
          <w:sz w:val="28"/>
          <w:szCs w:val="28"/>
        </w:rPr>
        <w:t>Přelož následující věty.</w:t>
      </w:r>
    </w:p>
    <w:p w:rsidR="00AC6545" w:rsidRDefault="00AC6545" w:rsidP="003A4B2C">
      <w:pPr>
        <w:rPr>
          <w:sz w:val="28"/>
          <w:szCs w:val="28"/>
        </w:rPr>
      </w:pPr>
    </w:p>
    <w:p w:rsidR="00AC6545" w:rsidRDefault="00AC6545" w:rsidP="003A4B2C">
      <w:pPr>
        <w:rPr>
          <w:sz w:val="28"/>
          <w:szCs w:val="28"/>
        </w:rPr>
      </w:pPr>
      <w:r>
        <w:rPr>
          <w:sz w:val="28"/>
          <w:szCs w:val="28"/>
        </w:rPr>
        <w:t>1. Jaký je dnes den? ________________________________________________</w:t>
      </w:r>
    </w:p>
    <w:p w:rsidR="00AC6545" w:rsidRDefault="00AC6545" w:rsidP="00B16273">
      <w:pPr>
        <w:rPr>
          <w:sz w:val="28"/>
          <w:szCs w:val="28"/>
        </w:rPr>
      </w:pPr>
    </w:p>
    <w:p w:rsidR="00AC6545" w:rsidRDefault="00AC6545" w:rsidP="00B16273">
      <w:pPr>
        <w:rPr>
          <w:sz w:val="28"/>
          <w:szCs w:val="28"/>
        </w:rPr>
      </w:pPr>
      <w:r>
        <w:rPr>
          <w:sz w:val="28"/>
          <w:szCs w:val="28"/>
        </w:rPr>
        <w:t>2. Kolikátého je dnes?  ______________________________________________</w:t>
      </w:r>
    </w:p>
    <w:p w:rsidR="00AC6545" w:rsidRDefault="00AC6545" w:rsidP="00B16273">
      <w:pPr>
        <w:rPr>
          <w:sz w:val="28"/>
          <w:szCs w:val="28"/>
        </w:rPr>
      </w:pPr>
    </w:p>
    <w:p w:rsidR="00AC6545" w:rsidRDefault="00AC6545" w:rsidP="00B16273">
      <w:pPr>
        <w:rPr>
          <w:sz w:val="28"/>
          <w:szCs w:val="28"/>
        </w:rPr>
      </w:pPr>
      <w:r>
        <w:rPr>
          <w:sz w:val="28"/>
          <w:szCs w:val="28"/>
        </w:rPr>
        <w:t>3. Jak se máš? _____________________________________________________</w:t>
      </w:r>
    </w:p>
    <w:p w:rsidR="00AC6545" w:rsidRDefault="00AC6545" w:rsidP="00B16273">
      <w:pPr>
        <w:rPr>
          <w:sz w:val="28"/>
          <w:szCs w:val="28"/>
        </w:rPr>
      </w:pPr>
    </w:p>
    <w:p w:rsidR="00AC6545" w:rsidRDefault="00AC6545" w:rsidP="00B16273">
      <w:pPr>
        <w:rPr>
          <w:sz w:val="28"/>
          <w:szCs w:val="28"/>
        </w:rPr>
      </w:pPr>
      <w:r>
        <w:rPr>
          <w:sz w:val="28"/>
          <w:szCs w:val="28"/>
        </w:rPr>
        <w:t>4. Odkud jsi? ______________________________________________________</w:t>
      </w:r>
    </w:p>
    <w:p w:rsidR="00AC6545" w:rsidRDefault="00AC6545" w:rsidP="00B16273">
      <w:pPr>
        <w:rPr>
          <w:sz w:val="28"/>
          <w:szCs w:val="28"/>
        </w:rPr>
      </w:pPr>
    </w:p>
    <w:p w:rsidR="00AC6545" w:rsidRDefault="00AC6545" w:rsidP="00B16273">
      <w:pPr>
        <w:rPr>
          <w:sz w:val="28"/>
          <w:szCs w:val="28"/>
        </w:rPr>
      </w:pPr>
      <w:r>
        <w:rPr>
          <w:sz w:val="28"/>
          <w:szCs w:val="28"/>
        </w:rPr>
        <w:t>5. Kde bydlíš? _____________________________________________________</w:t>
      </w:r>
    </w:p>
    <w:p w:rsidR="00AC6545" w:rsidRDefault="00AC6545" w:rsidP="00B16273">
      <w:pPr>
        <w:rPr>
          <w:sz w:val="28"/>
          <w:szCs w:val="28"/>
        </w:rPr>
      </w:pPr>
    </w:p>
    <w:p w:rsidR="00AC6545" w:rsidRDefault="00AC6545" w:rsidP="00B16273">
      <w:pPr>
        <w:rPr>
          <w:sz w:val="28"/>
          <w:szCs w:val="28"/>
        </w:rPr>
      </w:pPr>
      <w:r>
        <w:rPr>
          <w:sz w:val="28"/>
          <w:szCs w:val="28"/>
        </w:rPr>
        <w:t>6. Kolik je ti let?  ___________________________________________________</w:t>
      </w:r>
    </w:p>
    <w:p w:rsidR="00AC6545" w:rsidRDefault="00AC6545" w:rsidP="00B16273">
      <w:pPr>
        <w:rPr>
          <w:sz w:val="28"/>
          <w:szCs w:val="28"/>
        </w:rPr>
      </w:pPr>
    </w:p>
    <w:p w:rsidR="00AC6545" w:rsidRDefault="00AC6545" w:rsidP="00B16273">
      <w:pPr>
        <w:rPr>
          <w:sz w:val="28"/>
          <w:szCs w:val="28"/>
        </w:rPr>
      </w:pPr>
      <w:r>
        <w:rPr>
          <w:sz w:val="28"/>
          <w:szCs w:val="28"/>
        </w:rPr>
        <w:t>7. Kde je maminka?  ________________________________________________</w:t>
      </w:r>
    </w:p>
    <w:p w:rsidR="00AC6545" w:rsidRDefault="00AC6545" w:rsidP="00E80679">
      <w:pPr>
        <w:rPr>
          <w:sz w:val="28"/>
          <w:szCs w:val="28"/>
        </w:rPr>
      </w:pPr>
    </w:p>
    <w:p w:rsidR="00AC6545" w:rsidRDefault="00AC6545" w:rsidP="00E80679">
      <w:pPr>
        <w:rPr>
          <w:sz w:val="28"/>
          <w:szCs w:val="28"/>
        </w:rPr>
      </w:pPr>
      <w:r>
        <w:rPr>
          <w:sz w:val="28"/>
          <w:szCs w:val="28"/>
        </w:rPr>
        <w:t>8. Proč tu není Tom?  _______________________________________________</w:t>
      </w:r>
    </w:p>
    <w:p w:rsidR="00AC6545" w:rsidRDefault="00AC6545" w:rsidP="00E80679">
      <w:pPr>
        <w:rPr>
          <w:sz w:val="28"/>
          <w:szCs w:val="28"/>
        </w:rPr>
      </w:pPr>
    </w:p>
    <w:p w:rsidR="00AC6545" w:rsidRDefault="00AC6545" w:rsidP="00E80679">
      <w:pPr>
        <w:rPr>
          <w:sz w:val="28"/>
          <w:szCs w:val="28"/>
        </w:rPr>
      </w:pPr>
      <w:r>
        <w:rPr>
          <w:sz w:val="28"/>
          <w:szCs w:val="28"/>
        </w:rPr>
        <w:t>9. Kdo je ta dívka?  _________________________________________________</w:t>
      </w:r>
    </w:p>
    <w:p w:rsidR="00AC6545" w:rsidRDefault="00AC6545" w:rsidP="00B16273">
      <w:pPr>
        <w:rPr>
          <w:sz w:val="28"/>
          <w:szCs w:val="28"/>
        </w:rPr>
      </w:pPr>
    </w:p>
    <w:p w:rsidR="00AC6545" w:rsidRDefault="00AC6545" w:rsidP="00B16273">
      <w:pPr>
        <w:rPr>
          <w:sz w:val="28"/>
          <w:szCs w:val="28"/>
        </w:rPr>
      </w:pPr>
      <w:r>
        <w:rPr>
          <w:sz w:val="28"/>
          <w:szCs w:val="28"/>
        </w:rPr>
        <w:t>10. Kolik to stojí?  __________________________________________________</w:t>
      </w:r>
    </w:p>
    <w:p w:rsidR="00AC6545" w:rsidRDefault="00AC6545" w:rsidP="00B16273">
      <w:pPr>
        <w:rPr>
          <w:sz w:val="28"/>
          <w:szCs w:val="28"/>
        </w:rPr>
      </w:pPr>
    </w:p>
    <w:p w:rsidR="00AC6545" w:rsidRDefault="00AC6545" w:rsidP="00B16273">
      <w:pPr>
        <w:rPr>
          <w:sz w:val="28"/>
          <w:szCs w:val="28"/>
        </w:rPr>
      </w:pPr>
      <w:r>
        <w:rPr>
          <w:sz w:val="28"/>
          <w:szCs w:val="28"/>
        </w:rPr>
        <w:t>11. Kdy obvykle chodíš plavat?  _______________________________________</w:t>
      </w:r>
    </w:p>
    <w:p w:rsidR="00AC6545" w:rsidRDefault="00AC6545" w:rsidP="00B16273">
      <w:pPr>
        <w:rPr>
          <w:sz w:val="28"/>
          <w:szCs w:val="28"/>
        </w:rPr>
      </w:pPr>
    </w:p>
    <w:p w:rsidR="00AC6545" w:rsidRDefault="00AC6545" w:rsidP="00B16273">
      <w:pPr>
        <w:rPr>
          <w:sz w:val="28"/>
          <w:szCs w:val="28"/>
        </w:rPr>
      </w:pPr>
      <w:r>
        <w:rPr>
          <w:sz w:val="28"/>
          <w:szCs w:val="28"/>
        </w:rPr>
        <w:t>12. V kolik hodin tam musíme být? ____________________________________</w:t>
      </w:r>
    </w:p>
    <w:p w:rsidR="00AC6545" w:rsidRDefault="00AC6545" w:rsidP="00B16273">
      <w:pPr>
        <w:rPr>
          <w:sz w:val="28"/>
          <w:szCs w:val="28"/>
        </w:rPr>
      </w:pPr>
    </w:p>
    <w:p w:rsidR="00AC6545" w:rsidRDefault="00AC6545" w:rsidP="00B16273">
      <w:pPr>
        <w:rPr>
          <w:sz w:val="28"/>
          <w:szCs w:val="28"/>
        </w:rPr>
      </w:pPr>
      <w:r>
        <w:rPr>
          <w:sz w:val="28"/>
          <w:szCs w:val="28"/>
        </w:rPr>
        <w:t>13. Co je to? ______________________________________________________</w:t>
      </w:r>
    </w:p>
    <w:p w:rsidR="00AC6545" w:rsidRDefault="00AC6545" w:rsidP="00B16273">
      <w:pPr>
        <w:rPr>
          <w:sz w:val="28"/>
          <w:szCs w:val="28"/>
        </w:rPr>
      </w:pPr>
    </w:p>
    <w:p w:rsidR="00AC6545" w:rsidRDefault="00AC6545" w:rsidP="00B16273">
      <w:pPr>
        <w:rPr>
          <w:sz w:val="28"/>
          <w:szCs w:val="28"/>
        </w:rPr>
      </w:pPr>
      <w:r>
        <w:rPr>
          <w:sz w:val="28"/>
          <w:szCs w:val="28"/>
        </w:rPr>
        <w:t>14. Jaká je tvoje oblíbená barva? ______________________________________</w:t>
      </w:r>
    </w:p>
    <w:p w:rsidR="00AC6545" w:rsidRDefault="00AC6545" w:rsidP="00B16273">
      <w:pPr>
        <w:rPr>
          <w:sz w:val="28"/>
          <w:szCs w:val="28"/>
        </w:rPr>
      </w:pPr>
    </w:p>
    <w:p w:rsidR="00AC6545" w:rsidRDefault="00AC6545" w:rsidP="00B16273">
      <w:pPr>
        <w:rPr>
          <w:sz w:val="28"/>
          <w:szCs w:val="28"/>
        </w:rPr>
      </w:pPr>
      <w:r>
        <w:rPr>
          <w:sz w:val="28"/>
          <w:szCs w:val="28"/>
        </w:rPr>
        <w:t>15. Kolik má Jana kamarádů?  ________________________________________</w:t>
      </w:r>
    </w:p>
    <w:p w:rsidR="00AC6545" w:rsidRDefault="00AC6545" w:rsidP="00B16273">
      <w:pPr>
        <w:rPr>
          <w:sz w:val="28"/>
          <w:szCs w:val="28"/>
        </w:rPr>
      </w:pPr>
    </w:p>
    <w:p w:rsidR="00AC6545" w:rsidRDefault="00AC6545" w:rsidP="00B16273">
      <w:pPr>
        <w:rPr>
          <w:sz w:val="28"/>
          <w:szCs w:val="28"/>
        </w:rPr>
      </w:pPr>
      <w:r>
        <w:rPr>
          <w:sz w:val="28"/>
          <w:szCs w:val="28"/>
        </w:rPr>
        <w:t>16. Proč Susan pláče? _______________________________________________</w:t>
      </w:r>
    </w:p>
    <w:p w:rsidR="00AC6545" w:rsidRDefault="00AC6545" w:rsidP="00B16273">
      <w:pPr>
        <w:rPr>
          <w:sz w:val="28"/>
          <w:szCs w:val="28"/>
        </w:rPr>
      </w:pPr>
    </w:p>
    <w:p w:rsidR="00AC6545" w:rsidRDefault="00AC6545" w:rsidP="00B16273">
      <w:pPr>
        <w:rPr>
          <w:sz w:val="28"/>
          <w:szCs w:val="28"/>
        </w:rPr>
      </w:pPr>
      <w:r>
        <w:rPr>
          <w:sz w:val="28"/>
          <w:szCs w:val="28"/>
        </w:rPr>
        <w:t>17. Kam jdeš? _____________________________________________________</w:t>
      </w:r>
    </w:p>
    <w:p w:rsidR="00AC6545" w:rsidRDefault="00AC6545" w:rsidP="003A4B2C">
      <w:pPr>
        <w:rPr>
          <w:sz w:val="28"/>
          <w:szCs w:val="28"/>
        </w:rPr>
      </w:pPr>
    </w:p>
    <w:p w:rsidR="00AC6545" w:rsidRPr="00057E1C" w:rsidRDefault="00AC6545" w:rsidP="00057E1C">
      <w:pPr>
        <w:rPr>
          <w:sz w:val="28"/>
          <w:szCs w:val="28"/>
        </w:rPr>
      </w:pPr>
      <w:r>
        <w:rPr>
          <w:sz w:val="28"/>
          <w:szCs w:val="28"/>
        </w:rPr>
        <w:t>18. Kdy odjíždíte? __________________________________________________</w:t>
      </w:r>
    </w:p>
    <w:sectPr w:rsidR="00AC6545" w:rsidRPr="00057E1C" w:rsidSect="00AF065B">
      <w:footerReference w:type="default" r:id="rId7"/>
      <w:headerReference w:type="first" r:id="rId8"/>
      <w:footerReference w:type="first" r:id="rId9"/>
      <w:pgSz w:w="11906" w:h="16838"/>
      <w:pgMar w:top="1417" w:right="1417" w:bottom="89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6545" w:rsidRDefault="00AC6545" w:rsidP="00B603E9">
      <w:r>
        <w:separator/>
      </w:r>
    </w:p>
  </w:endnote>
  <w:endnote w:type="continuationSeparator" w:id="0">
    <w:p w:rsidR="00AC6545" w:rsidRDefault="00AC6545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SimSun">
    <w:altName w:val="??¨§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545" w:rsidRPr="00525517" w:rsidRDefault="00AC6545">
    <w:pPr>
      <w:pStyle w:val="Footer"/>
      <w:rPr>
        <w:sz w:val="20"/>
        <w:szCs w:val="20"/>
      </w:rPr>
    </w:pPr>
    <w:r>
      <w:rPr>
        <w:sz w:val="20"/>
        <w:szCs w:val="20"/>
      </w:rPr>
      <w:t>VY_32_INOVACE_03_34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545" w:rsidRPr="00525517" w:rsidRDefault="00AC6545" w:rsidP="006B55DF">
    <w:pPr>
      <w:pStyle w:val="Footer"/>
      <w:rPr>
        <w:sz w:val="20"/>
        <w:szCs w:val="20"/>
      </w:rPr>
    </w:pPr>
    <w:r>
      <w:rPr>
        <w:sz w:val="20"/>
        <w:szCs w:val="20"/>
      </w:rPr>
      <w:t>VY_32_INOVACE_03_34</w:t>
    </w:r>
  </w:p>
  <w:p w:rsidR="00AC6545" w:rsidRDefault="00AC654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6545" w:rsidRDefault="00AC6545" w:rsidP="00B603E9">
      <w:r>
        <w:separator/>
      </w:r>
    </w:p>
  </w:footnote>
  <w:footnote w:type="continuationSeparator" w:id="0">
    <w:p w:rsidR="00AC6545" w:rsidRDefault="00AC6545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545" w:rsidRDefault="00AC6545">
    <w:pPr>
      <w:pStyle w:val="Header"/>
    </w:pPr>
  </w:p>
  <w:p w:rsidR="00AC6545" w:rsidRDefault="00AC6545">
    <w:pPr>
      <w:pStyle w:val="Header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1.15pt;margin-top:-31.65pt;width:452.25pt;height:111pt;z-index:251660288;visibility:visible" filled="t">
          <v:imagedata r:id="rId1" o:title=""/>
          <w10:wrap type="squar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240AA2"/>
    <w:multiLevelType w:val="multilevel"/>
    <w:tmpl w:val="A2808B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CE7128B"/>
    <w:multiLevelType w:val="hybridMultilevel"/>
    <w:tmpl w:val="56C2ECE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62F1240"/>
    <w:multiLevelType w:val="hybridMultilevel"/>
    <w:tmpl w:val="2F0E771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5FD635A"/>
    <w:multiLevelType w:val="hybridMultilevel"/>
    <w:tmpl w:val="C4E6673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BF14631"/>
    <w:multiLevelType w:val="hybridMultilevel"/>
    <w:tmpl w:val="A2808B6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49690C86"/>
    <w:multiLevelType w:val="hybridMultilevel"/>
    <w:tmpl w:val="68FAB93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0F27291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F2B2590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7A9A3DDB"/>
    <w:multiLevelType w:val="hybridMultilevel"/>
    <w:tmpl w:val="2914514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2"/>
  </w:num>
  <w:num w:numId="7">
    <w:abstractNumId w:val="3"/>
  </w:num>
  <w:num w:numId="8">
    <w:abstractNumId w:val="4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03E9"/>
    <w:rsid w:val="00056B04"/>
    <w:rsid w:val="00057E1C"/>
    <w:rsid w:val="000C7F2E"/>
    <w:rsid w:val="00124BBB"/>
    <w:rsid w:val="00153C07"/>
    <w:rsid w:val="001707C2"/>
    <w:rsid w:val="001A72C1"/>
    <w:rsid w:val="001B154E"/>
    <w:rsid w:val="001B37FB"/>
    <w:rsid w:val="001B4708"/>
    <w:rsid w:val="001C153E"/>
    <w:rsid w:val="00207166"/>
    <w:rsid w:val="00292AAB"/>
    <w:rsid w:val="002C08E9"/>
    <w:rsid w:val="002D4E57"/>
    <w:rsid w:val="002E70E6"/>
    <w:rsid w:val="003059A3"/>
    <w:rsid w:val="0033006E"/>
    <w:rsid w:val="00347A3F"/>
    <w:rsid w:val="00371885"/>
    <w:rsid w:val="00372496"/>
    <w:rsid w:val="00376C11"/>
    <w:rsid w:val="0039031C"/>
    <w:rsid w:val="00397651"/>
    <w:rsid w:val="003A4B2C"/>
    <w:rsid w:val="00410E75"/>
    <w:rsid w:val="00417CC9"/>
    <w:rsid w:val="004342B4"/>
    <w:rsid w:val="00443DD9"/>
    <w:rsid w:val="00471CDC"/>
    <w:rsid w:val="00484680"/>
    <w:rsid w:val="00494B88"/>
    <w:rsid w:val="004B1B4F"/>
    <w:rsid w:val="005032DC"/>
    <w:rsid w:val="00505336"/>
    <w:rsid w:val="00525517"/>
    <w:rsid w:val="00542570"/>
    <w:rsid w:val="00547BA1"/>
    <w:rsid w:val="00550636"/>
    <w:rsid w:val="005542FF"/>
    <w:rsid w:val="005808B2"/>
    <w:rsid w:val="005A2CB4"/>
    <w:rsid w:val="005A5E8E"/>
    <w:rsid w:val="005E07DD"/>
    <w:rsid w:val="006028C6"/>
    <w:rsid w:val="006114AF"/>
    <w:rsid w:val="00637E9A"/>
    <w:rsid w:val="00660E95"/>
    <w:rsid w:val="006B55DF"/>
    <w:rsid w:val="006C49B7"/>
    <w:rsid w:val="0072057F"/>
    <w:rsid w:val="00723FE0"/>
    <w:rsid w:val="0073188E"/>
    <w:rsid w:val="0074529F"/>
    <w:rsid w:val="00762ADE"/>
    <w:rsid w:val="00785983"/>
    <w:rsid w:val="00795ED8"/>
    <w:rsid w:val="007C5973"/>
    <w:rsid w:val="007F0335"/>
    <w:rsid w:val="00827F27"/>
    <w:rsid w:val="00832F4C"/>
    <w:rsid w:val="008358CA"/>
    <w:rsid w:val="008360C2"/>
    <w:rsid w:val="00846394"/>
    <w:rsid w:val="00886E7D"/>
    <w:rsid w:val="00893DF2"/>
    <w:rsid w:val="008954C9"/>
    <w:rsid w:val="008B4DA9"/>
    <w:rsid w:val="008D5486"/>
    <w:rsid w:val="0090440F"/>
    <w:rsid w:val="00954D02"/>
    <w:rsid w:val="0097666C"/>
    <w:rsid w:val="00981FA4"/>
    <w:rsid w:val="009A49BE"/>
    <w:rsid w:val="009D5342"/>
    <w:rsid w:val="009E7650"/>
    <w:rsid w:val="009F07DD"/>
    <w:rsid w:val="00A147B4"/>
    <w:rsid w:val="00A227E8"/>
    <w:rsid w:val="00A30F11"/>
    <w:rsid w:val="00A373FF"/>
    <w:rsid w:val="00A64A65"/>
    <w:rsid w:val="00AA795B"/>
    <w:rsid w:val="00AB3FC3"/>
    <w:rsid w:val="00AC6545"/>
    <w:rsid w:val="00AF065B"/>
    <w:rsid w:val="00AF4396"/>
    <w:rsid w:val="00B16273"/>
    <w:rsid w:val="00B3495A"/>
    <w:rsid w:val="00B603E9"/>
    <w:rsid w:val="00B67981"/>
    <w:rsid w:val="00B71679"/>
    <w:rsid w:val="00BA2823"/>
    <w:rsid w:val="00BC1EB0"/>
    <w:rsid w:val="00BC2A8E"/>
    <w:rsid w:val="00BD5D61"/>
    <w:rsid w:val="00C21E2D"/>
    <w:rsid w:val="00C26F66"/>
    <w:rsid w:val="00C60CED"/>
    <w:rsid w:val="00CE79CE"/>
    <w:rsid w:val="00D1073C"/>
    <w:rsid w:val="00D202D8"/>
    <w:rsid w:val="00D25BB9"/>
    <w:rsid w:val="00DC366F"/>
    <w:rsid w:val="00DF26E7"/>
    <w:rsid w:val="00E040BF"/>
    <w:rsid w:val="00E1033C"/>
    <w:rsid w:val="00E26339"/>
    <w:rsid w:val="00E600A7"/>
    <w:rsid w:val="00E6675F"/>
    <w:rsid w:val="00E76362"/>
    <w:rsid w:val="00E80679"/>
    <w:rsid w:val="00EF01B7"/>
    <w:rsid w:val="00EF1DA8"/>
    <w:rsid w:val="00F05BB6"/>
    <w:rsid w:val="00F748ED"/>
    <w:rsid w:val="00F90BCE"/>
    <w:rsid w:val="00FA7AA4"/>
    <w:rsid w:val="00FB1A33"/>
    <w:rsid w:val="00FB6295"/>
    <w:rsid w:val="00FD20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49BE"/>
    <w:rPr>
      <w:sz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7666C"/>
    <w:pPr>
      <w:keepNext/>
      <w:outlineLvl w:val="0"/>
    </w:pPr>
    <w:rPr>
      <w:rFonts w:ascii="Times New Roman" w:eastAsia="Times New Roman" w:hAnsi="Times New Roman"/>
      <w:szCs w:val="20"/>
      <w:lang w:eastAsia="cs-CZ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97666C"/>
    <w:rPr>
      <w:rFonts w:ascii="Times New Roman" w:hAnsi="Times New Roman" w:cs="Times New Roman"/>
      <w:sz w:val="20"/>
      <w:szCs w:val="20"/>
      <w:lang w:eastAsia="cs-CZ"/>
    </w:rPr>
  </w:style>
  <w:style w:type="paragraph" w:styleId="Header">
    <w:name w:val="header"/>
    <w:basedOn w:val="Normal"/>
    <w:link w:val="Header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603E9"/>
    <w:rPr>
      <w:rFonts w:cs="Times New Roman"/>
      <w:sz w:val="24"/>
    </w:rPr>
  </w:style>
  <w:style w:type="paragraph" w:styleId="Footer">
    <w:name w:val="footer"/>
    <w:basedOn w:val="Normal"/>
    <w:link w:val="Footer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603E9"/>
    <w:rPr>
      <w:rFonts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1A72C1"/>
    <w:pPr>
      <w:spacing w:after="200" w:line="276" w:lineRule="auto"/>
      <w:ind w:left="720"/>
    </w:pPr>
    <w:rPr>
      <w:sz w:val="22"/>
    </w:rPr>
  </w:style>
  <w:style w:type="table" w:styleId="TableGrid">
    <w:name w:val="Table Grid"/>
    <w:basedOn w:val="TableNormal"/>
    <w:uiPriority w:val="99"/>
    <w:rsid w:val="00A64A65"/>
    <w:rPr>
      <w:rFonts w:ascii="Times New Roman" w:eastAsia="SimSu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3971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1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37</TotalTime>
  <Pages>3</Pages>
  <Words>519</Words>
  <Characters>3068</Characters>
  <Application>Microsoft Office Outlook</Application>
  <DocSecurity>0</DocSecurity>
  <Lines>0</Lines>
  <Paragraphs>0</Paragraphs>
  <ScaleCrop>false</ScaleCrop>
  <Company>zs travniky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výukového materiálu: Question words</dc:title>
  <dc:subject/>
  <dc:creator>hornakova</dc:creator>
  <cp:keywords/>
  <dc:description/>
  <cp:lastModifiedBy>rodina</cp:lastModifiedBy>
  <cp:revision>13</cp:revision>
  <cp:lastPrinted>2011-11-28T08:26:00Z</cp:lastPrinted>
  <dcterms:created xsi:type="dcterms:W3CDTF">2011-10-30T19:35:00Z</dcterms:created>
  <dcterms:modified xsi:type="dcterms:W3CDTF">2012-05-22T21:33:00Z</dcterms:modified>
</cp:coreProperties>
</file>