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A4C" w:rsidRDefault="006A3A4C" w:rsidP="00EA365E">
      <w:pPr>
        <w:jc w:val="both"/>
        <w:rPr>
          <w:b/>
          <w:bCs/>
          <w:color w:val="FF6600"/>
          <w:sz w:val="40"/>
          <w:szCs w:val="40"/>
        </w:rPr>
      </w:pPr>
      <w:r w:rsidRPr="00EA365E">
        <w:object w:dxaOrig="9400" w:dyaOrig="135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25pt;height:678.75pt" o:ole="">
            <v:imagedata r:id="rId6" o:title=""/>
          </v:shape>
          <o:OLEObject Type="Embed" ProgID="Word.Document.8" ShapeID="_x0000_i1025" DrawAspect="Content" ObjectID="_1399391755" r:id="rId7">
            <o:FieldCodes>\s</o:FieldCodes>
          </o:OLEObject>
        </w:object>
      </w:r>
      <w:r w:rsidRPr="00EA365E">
        <w:rPr>
          <w:b/>
          <w:bCs/>
          <w:color w:val="333399"/>
          <w:sz w:val="40"/>
          <w:szCs w:val="40"/>
        </w:rPr>
        <w:t xml:space="preserve"> </w:t>
      </w:r>
      <w:r w:rsidRPr="00C679FA">
        <w:rPr>
          <w:b/>
          <w:bCs/>
          <w:color w:val="333399"/>
          <w:sz w:val="40"/>
          <w:szCs w:val="40"/>
        </w:rPr>
        <w:t xml:space="preserve">I </w:t>
      </w:r>
      <w:r w:rsidRPr="00644793">
        <w:rPr>
          <w:sz w:val="40"/>
          <w:szCs w:val="40"/>
        </w:rPr>
        <w:t>or</w:t>
      </w:r>
      <w:r w:rsidRPr="00C679FA">
        <w:rPr>
          <w:b/>
          <w:bCs/>
          <w:sz w:val="40"/>
          <w:szCs w:val="40"/>
        </w:rPr>
        <w:t xml:space="preserve"> </w:t>
      </w:r>
      <w:r w:rsidRPr="00C679FA">
        <w:rPr>
          <w:b/>
          <w:bCs/>
          <w:color w:val="FF6600"/>
          <w:sz w:val="40"/>
          <w:szCs w:val="40"/>
        </w:rPr>
        <w:t>me</w:t>
      </w:r>
      <w:r w:rsidRPr="00C679FA">
        <w:rPr>
          <w:b/>
          <w:bCs/>
          <w:sz w:val="40"/>
          <w:szCs w:val="40"/>
        </w:rPr>
        <w:t>?</w:t>
      </w:r>
    </w:p>
    <w:p w:rsidR="006A3A4C" w:rsidRPr="00C679FA" w:rsidRDefault="006A3A4C" w:rsidP="00EA365E">
      <w:pPr>
        <w:jc w:val="both"/>
        <w:rPr>
          <w:sz w:val="32"/>
          <w:szCs w:val="32"/>
        </w:rPr>
      </w:pPr>
      <w:r w:rsidRPr="00C679FA">
        <w:rPr>
          <w:sz w:val="32"/>
          <w:szCs w:val="32"/>
        </w:rPr>
        <w:t xml:space="preserve">___ am Peter. Do you know ____? </w:t>
      </w:r>
    </w:p>
    <w:p w:rsidR="006A3A4C" w:rsidRPr="00C679FA" w:rsidRDefault="006A3A4C" w:rsidP="00EA365E">
      <w:pPr>
        <w:jc w:val="both"/>
        <w:rPr>
          <w:sz w:val="32"/>
          <w:szCs w:val="32"/>
        </w:rPr>
      </w:pPr>
      <w:r w:rsidRPr="00C679FA">
        <w:rPr>
          <w:sz w:val="32"/>
          <w:szCs w:val="32"/>
        </w:rPr>
        <w:t>Can you help ____, please? ____</w:t>
      </w:r>
      <w:r>
        <w:rPr>
          <w:sz w:val="32"/>
          <w:szCs w:val="32"/>
        </w:rPr>
        <w:t xml:space="preserve"> </w:t>
      </w:r>
      <w:r w:rsidRPr="00C679FA">
        <w:rPr>
          <w:sz w:val="32"/>
          <w:szCs w:val="32"/>
        </w:rPr>
        <w:t xml:space="preserve">can´t do my HW. </w:t>
      </w:r>
    </w:p>
    <w:p w:rsidR="006A3A4C" w:rsidRPr="00C679FA" w:rsidRDefault="006A3A4C" w:rsidP="00EA365E">
      <w:pPr>
        <w:jc w:val="both"/>
        <w:rPr>
          <w:sz w:val="32"/>
          <w:szCs w:val="32"/>
        </w:rPr>
      </w:pPr>
      <w:r w:rsidRPr="00C679FA">
        <w:rPr>
          <w:sz w:val="32"/>
          <w:szCs w:val="32"/>
        </w:rPr>
        <w:t xml:space="preserve">Look at this photo. This is ____ at the age of five. </w:t>
      </w:r>
    </w:p>
    <w:p w:rsidR="006A3A4C" w:rsidRDefault="006A3A4C" w:rsidP="00EA365E">
      <w:pPr>
        <w:jc w:val="both"/>
        <w:rPr>
          <w:sz w:val="32"/>
          <w:szCs w:val="32"/>
        </w:rPr>
      </w:pPr>
      <w:r w:rsidRPr="00C679FA">
        <w:rPr>
          <w:sz w:val="32"/>
          <w:szCs w:val="32"/>
        </w:rPr>
        <w:t xml:space="preserve">Can you come with ____ tomorrow? ____ don´t know. ____ ´ll phone you this evening.  </w:t>
      </w:r>
    </w:p>
    <w:p w:rsidR="006A3A4C" w:rsidRDefault="006A3A4C" w:rsidP="00EA365E">
      <w:pPr>
        <w:jc w:val="both"/>
        <w:rPr>
          <w:sz w:val="32"/>
          <w:szCs w:val="32"/>
        </w:rPr>
      </w:pPr>
    </w:p>
    <w:p w:rsidR="006A3A4C" w:rsidRDefault="006A3A4C" w:rsidP="00EA365E">
      <w:pPr>
        <w:jc w:val="both"/>
        <w:rPr>
          <w:sz w:val="40"/>
          <w:szCs w:val="40"/>
        </w:rPr>
      </w:pPr>
      <w:r w:rsidRPr="00C679FA">
        <w:rPr>
          <w:b/>
          <w:bCs/>
          <w:color w:val="333399"/>
          <w:sz w:val="40"/>
          <w:szCs w:val="40"/>
        </w:rPr>
        <w:t>he</w:t>
      </w:r>
      <w:r w:rsidRPr="00C679FA">
        <w:rPr>
          <w:sz w:val="40"/>
          <w:szCs w:val="40"/>
        </w:rPr>
        <w:t xml:space="preserve"> or </w:t>
      </w:r>
      <w:r w:rsidRPr="00C679FA">
        <w:rPr>
          <w:b/>
          <w:bCs/>
          <w:color w:val="FF6600"/>
          <w:sz w:val="40"/>
          <w:szCs w:val="40"/>
        </w:rPr>
        <w:t>him</w:t>
      </w:r>
      <w:r w:rsidRPr="00C679FA">
        <w:rPr>
          <w:sz w:val="40"/>
          <w:szCs w:val="40"/>
        </w:rPr>
        <w:t>?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This is Tom. ____ is my good friend. I like ____ very much. 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Where´s David? I can´t see ____ . There ____ is. 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Look at ____ . ____ is waiting outside the bookshop. 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I´ve got a little brother. I often look after ____ . </w:t>
      </w:r>
    </w:p>
    <w:p w:rsidR="006A3A4C" w:rsidRDefault="006A3A4C" w:rsidP="00EA365E">
      <w:pPr>
        <w:jc w:val="both"/>
        <w:rPr>
          <w:sz w:val="32"/>
          <w:szCs w:val="32"/>
        </w:rPr>
      </w:pPr>
    </w:p>
    <w:p w:rsidR="006A3A4C" w:rsidRDefault="006A3A4C" w:rsidP="00EA365E">
      <w:pPr>
        <w:jc w:val="both"/>
        <w:rPr>
          <w:sz w:val="40"/>
          <w:szCs w:val="40"/>
        </w:rPr>
      </w:pPr>
      <w:r w:rsidRPr="00644793">
        <w:rPr>
          <w:b/>
          <w:bCs/>
          <w:color w:val="333399"/>
          <w:sz w:val="40"/>
          <w:szCs w:val="40"/>
        </w:rPr>
        <w:t>she</w:t>
      </w:r>
      <w:r w:rsidRPr="00644793">
        <w:rPr>
          <w:sz w:val="40"/>
          <w:szCs w:val="40"/>
        </w:rPr>
        <w:t xml:space="preserve"> or </w:t>
      </w:r>
      <w:r w:rsidRPr="00644793">
        <w:rPr>
          <w:b/>
          <w:bCs/>
          <w:color w:val="FF6600"/>
          <w:sz w:val="40"/>
          <w:szCs w:val="40"/>
        </w:rPr>
        <w:t>her</w:t>
      </w:r>
      <w:r w:rsidRPr="00644793">
        <w:rPr>
          <w:sz w:val="40"/>
          <w:szCs w:val="40"/>
        </w:rPr>
        <w:t>?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Who is that girl? I don´t know ____ . ____ is new here. 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This is Lucy. ____ is my classmate. 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What does your mother do? ____ is a doctor. 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My grandmother is in hospital. I must visit ____ .   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Mrs. Green works on a farm. ____ must get up early in the morning. </w:t>
      </w:r>
    </w:p>
    <w:p w:rsidR="006A3A4C" w:rsidRDefault="006A3A4C" w:rsidP="00EA365E">
      <w:pPr>
        <w:jc w:val="both"/>
        <w:rPr>
          <w:sz w:val="32"/>
          <w:szCs w:val="32"/>
        </w:rPr>
      </w:pPr>
    </w:p>
    <w:p w:rsidR="006A3A4C" w:rsidRDefault="006A3A4C" w:rsidP="00EA365E">
      <w:pPr>
        <w:jc w:val="both"/>
        <w:rPr>
          <w:sz w:val="40"/>
          <w:szCs w:val="40"/>
        </w:rPr>
      </w:pPr>
      <w:r w:rsidRPr="00B228BF">
        <w:rPr>
          <w:b/>
          <w:bCs/>
          <w:color w:val="333399"/>
          <w:sz w:val="40"/>
          <w:szCs w:val="40"/>
        </w:rPr>
        <w:t xml:space="preserve">we </w:t>
      </w:r>
      <w:r w:rsidRPr="00B228BF">
        <w:rPr>
          <w:sz w:val="40"/>
          <w:szCs w:val="40"/>
        </w:rPr>
        <w:t xml:space="preserve">or </w:t>
      </w:r>
      <w:r w:rsidRPr="00B228BF">
        <w:rPr>
          <w:b/>
          <w:bCs/>
          <w:color w:val="FF6600"/>
          <w:sz w:val="40"/>
          <w:szCs w:val="40"/>
        </w:rPr>
        <w:t>us</w:t>
      </w:r>
      <w:r w:rsidRPr="00B228BF">
        <w:rPr>
          <w:sz w:val="40"/>
          <w:szCs w:val="40"/>
        </w:rPr>
        <w:t>?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 are very busy today. Could you help ____ , please? 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 aren´t at home at the weekend. Our dad takes ____ to the ZOO. 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Do you want to come with ____ ? 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What are you going to do on Friday evening? ____ are having a party. </w:t>
      </w:r>
    </w:p>
    <w:p w:rsidR="006A3A4C" w:rsidRDefault="006A3A4C" w:rsidP="00EA365E">
      <w:pPr>
        <w:jc w:val="both"/>
        <w:rPr>
          <w:sz w:val="32"/>
          <w:szCs w:val="32"/>
        </w:rPr>
      </w:pPr>
    </w:p>
    <w:p w:rsidR="006A3A4C" w:rsidRPr="00B228BF" w:rsidRDefault="006A3A4C" w:rsidP="00EA365E">
      <w:pPr>
        <w:jc w:val="both"/>
        <w:rPr>
          <w:sz w:val="32"/>
          <w:szCs w:val="32"/>
        </w:rPr>
      </w:pPr>
      <w:r>
        <w:rPr>
          <w:b/>
          <w:bCs/>
          <w:color w:val="333399"/>
          <w:sz w:val="40"/>
          <w:szCs w:val="40"/>
        </w:rPr>
        <w:t xml:space="preserve">they </w:t>
      </w:r>
      <w:r w:rsidRPr="003774D7">
        <w:rPr>
          <w:sz w:val="40"/>
          <w:szCs w:val="40"/>
        </w:rPr>
        <w:t>or</w:t>
      </w:r>
      <w:r>
        <w:rPr>
          <w:color w:val="333399"/>
          <w:sz w:val="40"/>
          <w:szCs w:val="40"/>
        </w:rPr>
        <w:t xml:space="preserve"> </w:t>
      </w:r>
      <w:r w:rsidRPr="003774D7">
        <w:rPr>
          <w:b/>
          <w:bCs/>
          <w:color w:val="FF6600"/>
          <w:sz w:val="40"/>
          <w:szCs w:val="40"/>
        </w:rPr>
        <w:t>them</w:t>
      </w:r>
      <w:r>
        <w:rPr>
          <w:color w:val="333399"/>
          <w:sz w:val="40"/>
          <w:szCs w:val="40"/>
        </w:rPr>
        <w:t>?</w:t>
      </w:r>
      <w:r>
        <w:rPr>
          <w:b/>
          <w:bCs/>
          <w:color w:val="333399"/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Peter and Tom are the same age. ____ are twins. I often play with ____. 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I´ve got two pets. ____ are a cat and a dog. I feed ____ every day. </w:t>
      </w:r>
    </w:p>
    <w:p w:rsidR="006A3A4C" w:rsidRDefault="006A3A4C" w:rsidP="00EA365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These are my friends. ____ go to the same school as me. ____ are good at English. I often ask ____ to help me with it. </w:t>
      </w:r>
    </w:p>
    <w:p w:rsidR="006A3A4C" w:rsidRDefault="006A3A4C" w:rsidP="00EA365E">
      <w:pPr>
        <w:jc w:val="both"/>
        <w:rPr>
          <w:sz w:val="32"/>
          <w:szCs w:val="32"/>
        </w:rPr>
      </w:pPr>
    </w:p>
    <w:p w:rsidR="006A3A4C" w:rsidRDefault="006A3A4C" w:rsidP="00EA365E">
      <w:pPr>
        <w:jc w:val="both"/>
        <w:rPr>
          <w:sz w:val="32"/>
          <w:szCs w:val="32"/>
        </w:rPr>
      </w:pPr>
    </w:p>
    <w:p w:rsidR="006A3A4C" w:rsidRDefault="006A3A4C" w:rsidP="00751C71">
      <w:r>
        <w:t>Škola: Základní škola Trávníky Otrokovice, příspěvková organizace</w:t>
      </w:r>
    </w:p>
    <w:p w:rsidR="006A3A4C" w:rsidRDefault="006A3A4C" w:rsidP="00751C71">
      <w:r>
        <w:t xml:space="preserve">Číslo projektu: </w:t>
      </w:r>
      <w:r w:rsidRPr="00F90BCE">
        <w:t>CZ.1.07/1.4.00/21.2637</w:t>
      </w:r>
    </w:p>
    <w:p w:rsidR="006A3A4C" w:rsidRDefault="006A3A4C" w:rsidP="0038691F">
      <w:bookmarkStart w:id="0" w:name="_GoBack"/>
      <w:bookmarkEnd w:id="0"/>
      <w:r>
        <w:t>Název výukového materiálu: Subject and object pronouns</w:t>
      </w:r>
    </w:p>
    <w:p w:rsidR="006A3A4C" w:rsidRDefault="006A3A4C" w:rsidP="0038691F">
      <w:r>
        <w:t>Autor: Mgr. Miluše Šicnerová</w:t>
      </w:r>
    </w:p>
    <w:p w:rsidR="006A3A4C" w:rsidRDefault="006A3A4C" w:rsidP="0038691F">
      <w:r>
        <w:t>Vytvořeno:  20. ledna 2012</w:t>
      </w:r>
    </w:p>
    <w:p w:rsidR="006A3A4C" w:rsidRDefault="006A3A4C" w:rsidP="0038691F">
      <w:r>
        <w:t xml:space="preserve">Ročník:  6. – 7. </w:t>
      </w:r>
    </w:p>
    <w:p w:rsidR="006A3A4C" w:rsidRDefault="006A3A4C" w:rsidP="0038691F">
      <w:r>
        <w:t>Vzdělávací oblast: Jazyk a jazyková komunikace</w:t>
      </w:r>
    </w:p>
    <w:p w:rsidR="006A3A4C" w:rsidRDefault="006A3A4C" w:rsidP="0038691F">
      <w:r>
        <w:t>Vzdělávací obor: Anglický jazyk</w:t>
      </w:r>
    </w:p>
    <w:p w:rsidR="006A3A4C" w:rsidRDefault="006A3A4C" w:rsidP="0038691F">
      <w:r>
        <w:t xml:space="preserve">Tematický okruh: Produktivní řečové dovednosti </w:t>
      </w:r>
    </w:p>
    <w:p w:rsidR="006A3A4C" w:rsidRDefault="006A3A4C" w:rsidP="0038691F">
      <w:r>
        <w:t xml:space="preserve">Téma: Personal pronouns - Zájmena osobní </w:t>
      </w:r>
    </w:p>
    <w:p w:rsidR="006A3A4C" w:rsidRDefault="006A3A4C" w:rsidP="0038691F">
      <w:r>
        <w:t>Pomůcky: počítač, dataprojektor, bílá tabule, psací potřeby, kopírovací papíry</w:t>
      </w:r>
    </w:p>
    <w:p w:rsidR="006A3A4C" w:rsidRDefault="006A3A4C" w:rsidP="0038691F">
      <w:pPr>
        <w:jc w:val="both"/>
      </w:pPr>
      <w:r>
        <w:t xml:space="preserve">Anotace: Materiál slouží žákům jako pracovní list k procvičení a upevnění učiva o zájmenech osobních. Zaměřuje se na jejich použití v pádě prvním a předmětovém. </w:t>
      </w:r>
    </w:p>
    <w:p w:rsidR="006A3A4C" w:rsidRDefault="006A3A4C" w:rsidP="00EA365E">
      <w:pPr>
        <w:jc w:val="both"/>
        <w:rPr>
          <w:sz w:val="32"/>
          <w:szCs w:val="32"/>
        </w:rPr>
      </w:pPr>
    </w:p>
    <w:p w:rsidR="006A3A4C" w:rsidRDefault="006A3A4C" w:rsidP="00FB4224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6A3A4C" w:rsidRPr="001B143D" w:rsidRDefault="006A3A4C" w:rsidP="00FB4224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6A3A4C" w:rsidRPr="003774D7" w:rsidRDefault="006A3A4C" w:rsidP="00EA365E">
      <w:pPr>
        <w:jc w:val="both"/>
        <w:rPr>
          <w:sz w:val="32"/>
          <w:szCs w:val="32"/>
        </w:rPr>
      </w:pPr>
    </w:p>
    <w:p w:rsidR="006A3A4C" w:rsidRPr="00DA4BF1" w:rsidRDefault="006A3A4C" w:rsidP="00EA365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                                     </w:t>
      </w:r>
    </w:p>
    <w:p w:rsidR="006A3A4C" w:rsidRPr="00EA365E" w:rsidRDefault="006A3A4C" w:rsidP="00EA365E"/>
    <w:sectPr w:rsidR="006A3A4C" w:rsidRPr="00EA365E" w:rsidSect="006B55DF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A4C" w:rsidRDefault="006A3A4C" w:rsidP="00B603E9">
      <w:r>
        <w:separator/>
      </w:r>
    </w:p>
  </w:endnote>
  <w:endnote w:type="continuationSeparator" w:id="0">
    <w:p w:rsidR="006A3A4C" w:rsidRDefault="006A3A4C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4C" w:rsidRPr="00525517" w:rsidRDefault="006A3A4C">
    <w:pPr>
      <w:pStyle w:val="Footer"/>
      <w:rPr>
        <w:sz w:val="20"/>
        <w:szCs w:val="20"/>
      </w:rPr>
    </w:pPr>
    <w:r>
      <w:rPr>
        <w:sz w:val="20"/>
        <w:szCs w:val="20"/>
      </w:rPr>
      <w:t>VY_32_INOVACE_07_34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4C" w:rsidRPr="00525517" w:rsidRDefault="006A3A4C" w:rsidP="006B55DF">
    <w:pPr>
      <w:pStyle w:val="Footer"/>
      <w:rPr>
        <w:sz w:val="20"/>
        <w:szCs w:val="20"/>
      </w:rPr>
    </w:pPr>
    <w:r>
      <w:rPr>
        <w:sz w:val="20"/>
        <w:szCs w:val="20"/>
      </w:rPr>
      <w:t>VY_32_INOVACE_07_34</w:t>
    </w:r>
  </w:p>
  <w:p w:rsidR="006A3A4C" w:rsidRDefault="006A3A4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A4C" w:rsidRDefault="006A3A4C" w:rsidP="00B603E9">
      <w:r>
        <w:separator/>
      </w:r>
    </w:p>
  </w:footnote>
  <w:footnote w:type="continuationSeparator" w:id="0">
    <w:p w:rsidR="006A3A4C" w:rsidRDefault="006A3A4C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4C" w:rsidRDefault="006A3A4C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56B04"/>
    <w:rsid w:val="00113B6E"/>
    <w:rsid w:val="00171184"/>
    <w:rsid w:val="001B143D"/>
    <w:rsid w:val="001B37FB"/>
    <w:rsid w:val="001E187C"/>
    <w:rsid w:val="002047D0"/>
    <w:rsid w:val="002518C6"/>
    <w:rsid w:val="002E70E6"/>
    <w:rsid w:val="003774D7"/>
    <w:rsid w:val="0038691F"/>
    <w:rsid w:val="00397651"/>
    <w:rsid w:val="00443DD9"/>
    <w:rsid w:val="00501243"/>
    <w:rsid w:val="005148F1"/>
    <w:rsid w:val="00525517"/>
    <w:rsid w:val="00556F4A"/>
    <w:rsid w:val="005D7EC3"/>
    <w:rsid w:val="006028C6"/>
    <w:rsid w:val="00644793"/>
    <w:rsid w:val="00654454"/>
    <w:rsid w:val="0067293B"/>
    <w:rsid w:val="00681D54"/>
    <w:rsid w:val="006A3A4C"/>
    <w:rsid w:val="006B55DF"/>
    <w:rsid w:val="00751C71"/>
    <w:rsid w:val="00893DF2"/>
    <w:rsid w:val="009A49BE"/>
    <w:rsid w:val="00A37706"/>
    <w:rsid w:val="00AF4396"/>
    <w:rsid w:val="00B228BF"/>
    <w:rsid w:val="00B603E9"/>
    <w:rsid w:val="00BA2823"/>
    <w:rsid w:val="00BC3D4D"/>
    <w:rsid w:val="00C60CED"/>
    <w:rsid w:val="00C679FA"/>
    <w:rsid w:val="00C83016"/>
    <w:rsid w:val="00D406D9"/>
    <w:rsid w:val="00DA4BF1"/>
    <w:rsid w:val="00DC366F"/>
    <w:rsid w:val="00E108A0"/>
    <w:rsid w:val="00E151F1"/>
    <w:rsid w:val="00E6675F"/>
    <w:rsid w:val="00E97FE2"/>
    <w:rsid w:val="00EA063C"/>
    <w:rsid w:val="00EA365E"/>
    <w:rsid w:val="00EB0EAF"/>
    <w:rsid w:val="00F90BCE"/>
    <w:rsid w:val="00FB4224"/>
    <w:rsid w:val="00FD2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BE"/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03E9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03E9"/>
    <w:rPr>
      <w:rFonts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3</Pages>
  <Words>320</Words>
  <Characters>1892</Characters>
  <Application>Microsoft Office Outlook</Application>
  <DocSecurity>0</DocSecurity>
  <Lines>0</Lines>
  <Paragraphs>0</Paragraphs>
  <ScaleCrop>false</ScaleCrop>
  <Company>zs travniky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rodina</cp:lastModifiedBy>
  <cp:revision>11</cp:revision>
  <dcterms:created xsi:type="dcterms:W3CDTF">2011-09-20T10:56:00Z</dcterms:created>
  <dcterms:modified xsi:type="dcterms:W3CDTF">2012-05-24T17:10:00Z</dcterms:modified>
</cp:coreProperties>
</file>