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D95E92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převody jednotek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délky, hmotnosti + litry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soubor pro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samostatné procvičování převodů jednotek s automatickým vyhodnocením a možností zobrazení správného výsledku.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Zadání možno přepisovat dle potřeby.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object w:dxaOrig="7237" w:dyaOrig="291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62.05pt;height:146.05pt" o:ole="">
                        <v:imagedata r:id="rId5" o:title=""/>
                      </v:shape>
                      <o:OLEObject Type="Embed" ProgID="Excel.Sheet.12" ShapeID="_x0000_i1026" DrawAspect="Content" ObjectID="_1404046303" r:id="rId6"/>
                    </w:objec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Pr="00CF736C" w:rsidRDefault="0089799D" w:rsidP="00CF736C">
      <w:pPr>
        <w:tabs>
          <w:tab w:val="left" w:pos="7825"/>
        </w:tabs>
      </w:pPr>
      <w:r>
        <w:br w:type="page"/>
      </w:r>
      <w:r w:rsidR="00EE1FAD">
        <w:object w:dxaOrig="10167" w:dyaOrig="5529">
          <v:shape id="_x0000_i1025" type="#_x0000_t75" style="width:508.1pt;height:276.45pt" o:ole="">
            <v:imagedata r:id="rId8" o:title=""/>
          </v:shape>
          <o:OLEObject Type="Embed" ProgID="Excel.Sheet.12" ShapeID="_x0000_i1025" DrawAspect="Content" ObjectID="_1404046302" r:id="rId9"/>
        </w:object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08"/>
  <w:hyphenationZone w:val="425"/>
  <w:characterSpacingControl w:val="doNotCompress"/>
  <w:compat/>
  <w:rsids>
    <w:rsidRoot w:val="00667E23"/>
    <w:rsid w:val="00032097"/>
    <w:rsid w:val="0022132B"/>
    <w:rsid w:val="002C0F1F"/>
    <w:rsid w:val="00316047"/>
    <w:rsid w:val="00432905"/>
    <w:rsid w:val="00530629"/>
    <w:rsid w:val="0057183E"/>
    <w:rsid w:val="005E1E70"/>
    <w:rsid w:val="00637E59"/>
    <w:rsid w:val="00667E23"/>
    <w:rsid w:val="006C6D07"/>
    <w:rsid w:val="007676E0"/>
    <w:rsid w:val="00802F7B"/>
    <w:rsid w:val="00835638"/>
    <w:rsid w:val="008375FE"/>
    <w:rsid w:val="0089799D"/>
    <w:rsid w:val="00901086"/>
    <w:rsid w:val="00A23FDC"/>
    <w:rsid w:val="00B64068"/>
    <w:rsid w:val="00CF736C"/>
    <w:rsid w:val="00D95E92"/>
    <w:rsid w:val="00E22707"/>
    <w:rsid w:val="00E32E50"/>
    <w:rsid w:val="00E9652B"/>
    <w:rsid w:val="00E97345"/>
    <w:rsid w:val="00EE1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List_aplikace_Microsoft_Office_Excel1.xlsx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2.xlsx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8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3</cp:revision>
  <dcterms:created xsi:type="dcterms:W3CDTF">2012-07-17T14:05:00Z</dcterms:created>
  <dcterms:modified xsi:type="dcterms:W3CDTF">2012-07-17T14:05:00Z</dcterms:modified>
</cp:coreProperties>
</file>