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ED3B3B" w:rsidTr="00ED3B3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ED3B3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ED3B3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ED3B3B" w:rsidTr="00ED3B3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D2681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ED3B3B" w:rsidTr="00ED3B3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Pr="00D26814" w:rsidRDefault="00AD4226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VY_52_INOVACE_2504_U.hmotnosti </w:t>
            </w:r>
          </w:p>
        </w:tc>
      </w:tr>
      <w:tr w:rsidR="00ED3B3B" w:rsidTr="00ED3B3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F830D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D26814">
              <w:rPr>
                <w:rFonts w:cstheme="minorHAnsi"/>
                <w:sz w:val="36"/>
                <w:szCs w:val="36"/>
              </w:rPr>
              <w:t>Určení hmotnosti tělesa pomocí hustoty</w:t>
            </w:r>
          </w:p>
        </w:tc>
      </w:tr>
      <w:tr w:rsidR="00ED3B3B" w:rsidTr="00ED3B3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ED3B3B" w:rsidTr="00ED3B3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D2681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ED3B3B" w:rsidTr="00ED3B3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2E0B8D">
              <w:rPr>
                <w:rFonts w:cstheme="minorHAnsi"/>
              </w:rPr>
              <w:t>Určení hmotnosti tělesa pomocí hustoty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2E0B8D" w:rsidRDefault="002E0B8D" w:rsidP="002E0B8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ED3B3B" w:rsidRDefault="002E0B8D" w:rsidP="002E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ED3B3B" w:rsidTr="00ED3B3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D2681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24. 3. 2012</w:t>
            </w:r>
          </w:p>
        </w:tc>
      </w:tr>
      <w:tr w:rsidR="00ED3B3B" w:rsidTr="00ED3B3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B3B" w:rsidRDefault="00ED3B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B3B" w:rsidRDefault="00C6676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2. 5</w:t>
            </w:r>
            <w:r w:rsidR="00D26814">
              <w:rPr>
                <w:rFonts w:cs="Calibri"/>
                <w:sz w:val="36"/>
                <w:szCs w:val="36"/>
              </w:rPr>
              <w:t>. 2012</w:t>
            </w:r>
          </w:p>
        </w:tc>
      </w:tr>
    </w:tbl>
    <w:p w:rsidR="00ED3B3B" w:rsidRDefault="00ED3B3B" w:rsidP="00ED3B3B">
      <w:pPr>
        <w:rPr>
          <w:rFonts w:ascii="Calibri" w:hAnsi="Calibri" w:cs="Calibri"/>
        </w:rPr>
      </w:pPr>
    </w:p>
    <w:p w:rsidR="00ED3B3B" w:rsidRDefault="00ED3B3B" w:rsidP="00ED3B3B"/>
    <w:p w:rsidR="00ED3B3B" w:rsidRDefault="00ED3B3B" w:rsidP="00ED3B3B"/>
    <w:p w:rsidR="00ED3B3B" w:rsidRDefault="00ED3B3B" w:rsidP="00ED3B3B">
      <w:pPr>
        <w:tabs>
          <w:tab w:val="left" w:pos="2040"/>
        </w:tabs>
      </w:pPr>
      <w:r>
        <w:tab/>
      </w:r>
    </w:p>
    <w:p w:rsidR="00ED3B3B" w:rsidRDefault="00ED3B3B" w:rsidP="00ED3B3B"/>
    <w:p w:rsidR="00ED3B3B" w:rsidRDefault="00ED3B3B" w:rsidP="00ED3B3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4972B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1C7627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1C7627">
        <w:rPr>
          <w:rFonts w:ascii="Times New Roman" w:hAnsi="Times New Roman" w:cs="Times New Roman"/>
          <w:b/>
          <w:sz w:val="32"/>
          <w:szCs w:val="32"/>
        </w:rPr>
        <w:t xml:space="preserve"> hmotnosti tělesa pomocí hustoty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1C7627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861B1F" w:rsidRPr="001C7627">
        <w:rPr>
          <w:rFonts w:ascii="Times New Roman" w:hAnsi="Times New Roman" w:cs="Times New Roman"/>
          <w:sz w:val="32"/>
          <w:szCs w:val="32"/>
        </w:rPr>
        <w:t>:</w:t>
      </w:r>
      <w:r w:rsidR="001C7627" w:rsidRPr="001C7627">
        <w:rPr>
          <w:rFonts w:ascii="Times New Roman" w:hAnsi="Times New Roman" w:cs="Times New Roman"/>
          <w:sz w:val="32"/>
          <w:szCs w:val="32"/>
        </w:rPr>
        <w:t xml:space="preserve"> pevné</w:t>
      </w:r>
      <w:proofErr w:type="gramEnd"/>
      <w:r w:rsidR="001C7627" w:rsidRPr="001C7627">
        <w:rPr>
          <w:rFonts w:ascii="Times New Roman" w:hAnsi="Times New Roman" w:cs="Times New Roman"/>
          <w:sz w:val="32"/>
          <w:szCs w:val="32"/>
        </w:rPr>
        <w:t xml:space="preserve"> těleso</w:t>
      </w:r>
      <w:r w:rsidR="001C7627">
        <w:rPr>
          <w:rFonts w:ascii="Times New Roman" w:hAnsi="Times New Roman" w:cs="Times New Roman"/>
          <w:sz w:val="32"/>
          <w:szCs w:val="32"/>
        </w:rPr>
        <w:t>, odměrný válec, hustoměr, kapalina, fyzikální tabulky</w:t>
      </w:r>
    </w:p>
    <w:p w:rsidR="004F0C46" w:rsidRPr="001C7627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C7627" w:rsidRPr="00241880">
        <w:rPr>
          <w:rFonts w:ascii="Times New Roman" w:hAnsi="Times New Roman" w:cs="Times New Roman"/>
          <w:sz w:val="32"/>
          <w:szCs w:val="32"/>
        </w:rPr>
        <w:t xml:space="preserve">: </w:t>
      </w:r>
      <w:r w:rsidR="001C7627">
        <w:rPr>
          <w:rFonts w:ascii="Times New Roman" w:hAnsi="Times New Roman" w:cs="Times New Roman"/>
          <w:sz w:val="32"/>
          <w:szCs w:val="32"/>
        </w:rPr>
        <w:t>Z</w:t>
      </w:r>
      <w:r w:rsidR="001C7627" w:rsidRPr="00241880">
        <w:rPr>
          <w:rFonts w:ascii="Times New Roman" w:hAnsi="Times New Roman" w:cs="Times New Roman"/>
          <w:sz w:val="32"/>
          <w:szCs w:val="32"/>
        </w:rPr>
        <w:t>opakuj</w:t>
      </w:r>
      <w:proofErr w:type="gramEnd"/>
      <w:r w:rsidR="001C7627" w:rsidRPr="00241880">
        <w:rPr>
          <w:rFonts w:ascii="Times New Roman" w:hAnsi="Times New Roman" w:cs="Times New Roman"/>
          <w:sz w:val="32"/>
          <w:szCs w:val="32"/>
        </w:rPr>
        <w:t xml:space="preserve"> si</w:t>
      </w:r>
      <w:r w:rsidR="001C7627">
        <w:rPr>
          <w:rFonts w:ascii="Times New Roman" w:hAnsi="Times New Roman" w:cs="Times New Roman"/>
          <w:sz w:val="32"/>
          <w:szCs w:val="32"/>
        </w:rPr>
        <w:t xml:space="preserve"> znalosti o hmotnosti, objemu a hustotě.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Určíme hmotnost </w:t>
      </w:r>
      <w:proofErr w:type="gramStart"/>
      <w:r>
        <w:rPr>
          <w:rFonts w:ascii="Times New Roman" w:hAnsi="Times New Roman" w:cs="Times New Roman"/>
          <w:sz w:val="32"/>
          <w:szCs w:val="32"/>
        </w:rPr>
        <w:t>tělesa  známého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materiálu pomocí objemu a hustoty</w:t>
      </w:r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C7627">
        <w:rPr>
          <w:rFonts w:ascii="Times New Roman" w:hAnsi="Times New Roman" w:cs="Times New Roman"/>
          <w:sz w:val="32"/>
          <w:szCs w:val="32"/>
        </w:rPr>
        <w:t>Pomocí odmě</w:t>
      </w:r>
      <w:r>
        <w:rPr>
          <w:rFonts w:ascii="Times New Roman" w:hAnsi="Times New Roman" w:cs="Times New Roman"/>
          <w:sz w:val="32"/>
          <w:szCs w:val="32"/>
        </w:rPr>
        <w:t>r</w:t>
      </w:r>
      <w:r w:rsidRPr="001C7627">
        <w:rPr>
          <w:rFonts w:ascii="Times New Roman" w:hAnsi="Times New Roman" w:cs="Times New Roman"/>
          <w:sz w:val="32"/>
          <w:szCs w:val="32"/>
        </w:rPr>
        <w:t xml:space="preserve">ného válce urči objem </w:t>
      </w:r>
      <w:proofErr w:type="gramStart"/>
      <w:r w:rsidRPr="001C7627">
        <w:rPr>
          <w:rFonts w:ascii="Times New Roman" w:hAnsi="Times New Roman" w:cs="Times New Roman"/>
          <w:sz w:val="32"/>
          <w:szCs w:val="32"/>
        </w:rPr>
        <w:t>tělesa</w:t>
      </w:r>
      <w:r>
        <w:rPr>
          <w:rFonts w:ascii="Times New Roman" w:hAnsi="Times New Roman" w:cs="Times New Roman"/>
          <w:sz w:val="32"/>
          <w:szCs w:val="32"/>
        </w:rPr>
        <w:t xml:space="preserve"> V .</w:t>
      </w:r>
      <w:r w:rsidR="008961E7">
        <w:rPr>
          <w:rFonts w:ascii="Times New Roman" w:hAnsi="Times New Roman" w:cs="Times New Roman"/>
          <w:sz w:val="32"/>
          <w:szCs w:val="32"/>
        </w:rPr>
        <w:t xml:space="preserve"> Viz</w:t>
      </w:r>
      <w:proofErr w:type="gramEnd"/>
      <w:r w:rsidR="008961E7">
        <w:rPr>
          <w:rFonts w:ascii="Times New Roman" w:hAnsi="Times New Roman" w:cs="Times New Roman"/>
          <w:sz w:val="32"/>
          <w:szCs w:val="32"/>
        </w:rPr>
        <w:t xml:space="preserve"> obr. č. 1</w:t>
      </w:r>
    </w:p>
    <w:p w:rsidR="001C7627" w:rsidRDefault="001C7627" w:rsidP="001C7627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………………………………….</w:t>
      </w:r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 fyziká</w:t>
      </w:r>
      <w:r w:rsidR="008961E7">
        <w:rPr>
          <w:rFonts w:ascii="Times New Roman" w:hAnsi="Times New Roman" w:cs="Times New Roman"/>
          <w:sz w:val="32"/>
          <w:szCs w:val="32"/>
        </w:rPr>
        <w:t>lních tabulkách vyhledej hustotu</w:t>
      </w:r>
      <w:r>
        <w:rPr>
          <w:rFonts w:ascii="Times New Roman" w:hAnsi="Times New Roman" w:cs="Times New Roman"/>
          <w:sz w:val="32"/>
          <w:szCs w:val="32"/>
        </w:rPr>
        <w:t xml:space="preserve"> pro tento materiál </w:t>
      </w:r>
      <w:proofErr w:type="spellStart"/>
      <w:r>
        <w:rPr>
          <w:rFonts w:ascii="Times New Roman" w:hAnsi="Times New Roman" w:cs="Times New Roman"/>
          <w:sz w:val="32"/>
          <w:szCs w:val="32"/>
        </w:rPr>
        <w:t>ϱ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1C7627" w:rsidRDefault="001C7627" w:rsidP="001C7627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ϱ  = ………………………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Vypočítej </w:t>
      </w:r>
      <w:proofErr w:type="gramStart"/>
      <w:r>
        <w:rPr>
          <w:rFonts w:ascii="Times New Roman" w:hAnsi="Times New Roman" w:cs="Times New Roman"/>
          <w:sz w:val="32"/>
          <w:szCs w:val="32"/>
        </w:rPr>
        <w:t>hmotnost m .</w:t>
      </w:r>
      <w:proofErr w:type="gramEnd"/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 = ϱ  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x  </w:t>
      </w:r>
      <w:r>
        <w:rPr>
          <w:rFonts w:ascii="Times New Roman" w:hAnsi="Times New Roman" w:cs="Times New Roman"/>
          <w:sz w:val="32"/>
          <w:szCs w:val="32"/>
        </w:rPr>
        <w:t xml:space="preserve">V   = ……… </w:t>
      </w:r>
      <w:r>
        <w:rPr>
          <w:rFonts w:ascii="Times New Roman" w:hAnsi="Times New Roman" w:cs="Times New Roman"/>
          <w:sz w:val="32"/>
          <w:szCs w:val="32"/>
          <w:vertAlign w:val="subscript"/>
        </w:rPr>
        <w:t>x</w:t>
      </w:r>
      <w:r>
        <w:rPr>
          <w:rFonts w:ascii="Times New Roman" w:hAnsi="Times New Roman" w:cs="Times New Roman"/>
          <w:sz w:val="32"/>
          <w:szCs w:val="32"/>
        </w:rPr>
        <w:t xml:space="preserve">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  = …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…………… </w:t>
      </w:r>
    </w:p>
    <w:p w:rsidR="001C7627" w:rsidRDefault="001C7627" w:rsidP="001C762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Urči hmotnost kapaliny pomocí zjištění hustoty a objemu</w:t>
      </w:r>
      <w:r w:rsidR="007B3D3E">
        <w:rPr>
          <w:rFonts w:ascii="Times New Roman" w:hAnsi="Times New Roman" w:cs="Times New Roman"/>
          <w:sz w:val="32"/>
          <w:szCs w:val="32"/>
        </w:rPr>
        <w:t>.</w:t>
      </w:r>
    </w:p>
    <w:p w:rsidR="007B3D3E" w:rsidRPr="008961E7" w:rsidRDefault="007B3D3E" w:rsidP="008961E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Kapalinu nalij do odměrného válce a zjisti její </w:t>
      </w:r>
      <w:proofErr w:type="gramStart"/>
      <w:r>
        <w:rPr>
          <w:rFonts w:ascii="Times New Roman" w:hAnsi="Times New Roman" w:cs="Times New Roman"/>
          <w:sz w:val="32"/>
          <w:szCs w:val="32"/>
        </w:rPr>
        <w:t>objem V .</w:t>
      </w:r>
      <w:r w:rsidR="008961E7">
        <w:rPr>
          <w:rFonts w:ascii="Times New Roman" w:hAnsi="Times New Roman" w:cs="Times New Roman"/>
          <w:sz w:val="32"/>
          <w:szCs w:val="32"/>
        </w:rPr>
        <w:t xml:space="preserve"> Viz</w:t>
      </w:r>
      <w:proofErr w:type="gramEnd"/>
      <w:r w:rsidR="008961E7">
        <w:rPr>
          <w:rFonts w:ascii="Times New Roman" w:hAnsi="Times New Roman" w:cs="Times New Roman"/>
          <w:sz w:val="32"/>
          <w:szCs w:val="32"/>
        </w:rPr>
        <w:t xml:space="preserve"> obr. č. 2</w:t>
      </w:r>
    </w:p>
    <w:p w:rsidR="007B3D3E" w:rsidRDefault="007B3D3E" w:rsidP="007B3D3E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……………………</w:t>
      </w:r>
    </w:p>
    <w:p w:rsidR="008961E7" w:rsidRPr="008961E7" w:rsidRDefault="007B3D3E" w:rsidP="008961E7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Pomocí hustoměru zjisti hustotu kapaliny </w:t>
      </w:r>
      <w:proofErr w:type="spellStart"/>
      <w:r>
        <w:rPr>
          <w:rFonts w:ascii="Times New Roman" w:hAnsi="Times New Roman" w:cs="Times New Roman"/>
          <w:sz w:val="32"/>
          <w:szCs w:val="32"/>
        </w:rPr>
        <w:t>ϱ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8961E7">
        <w:rPr>
          <w:rFonts w:ascii="Times New Roman" w:hAnsi="Times New Roman" w:cs="Times New Roman"/>
          <w:sz w:val="32"/>
          <w:szCs w:val="32"/>
        </w:rPr>
        <w:t xml:space="preserve"> Viz obr. č. 3</w:t>
      </w:r>
    </w:p>
    <w:p w:rsidR="007B3D3E" w:rsidRPr="008961E7" w:rsidRDefault="007B3D3E" w:rsidP="008961E7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961E7">
        <w:rPr>
          <w:rFonts w:ascii="Times New Roman" w:hAnsi="Times New Roman" w:cs="Times New Roman"/>
          <w:sz w:val="32"/>
          <w:szCs w:val="32"/>
        </w:rPr>
        <w:t>ϱ = ……………………….</w:t>
      </w:r>
    </w:p>
    <w:p w:rsidR="007B3D3E" w:rsidRDefault="007B3D3E" w:rsidP="007B3D3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Vypočítej hmotnost kapaliny m </w:t>
      </w:r>
    </w:p>
    <w:p w:rsidR="007B3D3E" w:rsidRDefault="007B3D3E" w:rsidP="007B3D3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 = ϱ  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x  </w:t>
      </w:r>
      <w:r>
        <w:rPr>
          <w:rFonts w:ascii="Times New Roman" w:hAnsi="Times New Roman" w:cs="Times New Roman"/>
          <w:sz w:val="32"/>
          <w:szCs w:val="32"/>
        </w:rPr>
        <w:t xml:space="preserve">V   = ……… </w:t>
      </w:r>
      <w:r>
        <w:rPr>
          <w:rFonts w:ascii="Times New Roman" w:hAnsi="Times New Roman" w:cs="Times New Roman"/>
          <w:sz w:val="32"/>
          <w:szCs w:val="32"/>
          <w:vertAlign w:val="subscript"/>
        </w:rPr>
        <w:t>x</w:t>
      </w:r>
      <w:r>
        <w:rPr>
          <w:rFonts w:ascii="Times New Roman" w:hAnsi="Times New Roman" w:cs="Times New Roman"/>
          <w:sz w:val="32"/>
          <w:szCs w:val="32"/>
        </w:rPr>
        <w:t xml:space="preserve">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  = …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…………… </w:t>
      </w:r>
    </w:p>
    <w:p w:rsidR="007B3D3E" w:rsidRDefault="007B3D3E" w:rsidP="007B3D3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Zjištěné závěry zapiš do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8961E7" w:rsidRDefault="0003115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8961E7">
        <w:rPr>
          <w:rFonts w:ascii="Times New Roman" w:hAnsi="Times New Roman" w:cs="Times New Roman"/>
          <w:sz w:val="32"/>
          <w:szCs w:val="32"/>
        </w:rPr>
        <w:t>br. č. 1</w:t>
      </w:r>
    </w:p>
    <w:p w:rsidR="008961E7" w:rsidRDefault="008961E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6645910" cy="8882570"/>
            <wp:effectExtent l="19050" t="0" r="2540" b="0"/>
            <wp:docPr id="2" name="obrázek 1" descr="C:\foto dumy\100OLYMP\P101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1E7" w:rsidRPr="008961E7" w:rsidRDefault="0003115C" w:rsidP="008961E7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O</w:t>
      </w:r>
      <w:r w:rsidR="008961E7" w:rsidRPr="008961E7">
        <w:rPr>
          <w:rFonts w:ascii="Times New Roman" w:hAnsi="Times New Roman" w:cs="Times New Roman"/>
          <w:sz w:val="32"/>
          <w:szCs w:val="32"/>
        </w:rPr>
        <w:t>br. č. 2</w:t>
      </w:r>
    </w:p>
    <w:p w:rsidR="008961E7" w:rsidRDefault="008961E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493385" cy="7342166"/>
            <wp:effectExtent l="19050" t="0" r="0" b="0"/>
            <wp:docPr id="3" name="obrázek 2" descr="C:\foto dumy\100OLYMP\P101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385" cy="734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7C6" w:rsidRDefault="002567C6">
      <w:pPr>
        <w:rPr>
          <w:rFonts w:ascii="Times New Roman" w:hAnsi="Times New Roman" w:cs="Times New Roman"/>
          <w:sz w:val="32"/>
          <w:szCs w:val="32"/>
        </w:rPr>
      </w:pPr>
    </w:p>
    <w:p w:rsidR="002567C6" w:rsidRDefault="002567C6">
      <w:pPr>
        <w:rPr>
          <w:rFonts w:ascii="Times New Roman" w:hAnsi="Times New Roman" w:cs="Times New Roman"/>
          <w:sz w:val="32"/>
          <w:szCs w:val="32"/>
        </w:rPr>
      </w:pPr>
    </w:p>
    <w:p w:rsidR="002567C6" w:rsidRDefault="002567C6">
      <w:pPr>
        <w:rPr>
          <w:rFonts w:ascii="Times New Roman" w:hAnsi="Times New Roman" w:cs="Times New Roman"/>
          <w:sz w:val="32"/>
          <w:szCs w:val="32"/>
        </w:rPr>
      </w:pPr>
    </w:p>
    <w:p w:rsidR="002567C6" w:rsidRDefault="002567C6">
      <w:pPr>
        <w:rPr>
          <w:rFonts w:ascii="Times New Roman" w:hAnsi="Times New Roman" w:cs="Times New Roman"/>
          <w:sz w:val="32"/>
          <w:szCs w:val="32"/>
        </w:rPr>
      </w:pPr>
    </w:p>
    <w:p w:rsidR="002567C6" w:rsidRDefault="002567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371475</wp:posOffset>
            </wp:positionV>
            <wp:extent cx="5010150" cy="6743700"/>
            <wp:effectExtent l="19050" t="0" r="0" b="0"/>
            <wp:wrapNone/>
            <wp:docPr id="4" name="obrázek 3" descr="C:\foto dumy\100OLYMP\P101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67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61E7" w:rsidRDefault="0003115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8961E7">
        <w:rPr>
          <w:rFonts w:ascii="Times New Roman" w:hAnsi="Times New Roman" w:cs="Times New Roman"/>
          <w:sz w:val="32"/>
          <w:szCs w:val="32"/>
        </w:rPr>
        <w:t>br. č. 3</w:t>
      </w: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961E7" w:rsidRDefault="008961E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67C6" w:rsidRDefault="002567C6" w:rsidP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2567C6" w:rsidRDefault="002567C6" w:rsidP="002567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2567C6" w:rsidRPr="001165CF" w:rsidRDefault="002567C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2567C6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9D50F8"/>
    <w:multiLevelType w:val="hybridMultilevel"/>
    <w:tmpl w:val="6BA8A8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2CA451B0"/>
    <w:multiLevelType w:val="hybridMultilevel"/>
    <w:tmpl w:val="6BA8A8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2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6752FBD"/>
    <w:multiLevelType w:val="hybridMultilevel"/>
    <w:tmpl w:val="4D7E6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DC077B3"/>
    <w:multiLevelType w:val="hybridMultilevel"/>
    <w:tmpl w:val="C882B9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1"/>
  </w:num>
  <w:num w:numId="7">
    <w:abstractNumId w:val="25"/>
  </w:num>
  <w:num w:numId="8">
    <w:abstractNumId w:val="8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8"/>
  </w:num>
  <w:num w:numId="14">
    <w:abstractNumId w:val="27"/>
  </w:num>
  <w:num w:numId="15">
    <w:abstractNumId w:val="2"/>
  </w:num>
  <w:num w:numId="16">
    <w:abstractNumId w:val="5"/>
  </w:num>
  <w:num w:numId="17">
    <w:abstractNumId w:val="14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6"/>
  </w:num>
  <w:num w:numId="23">
    <w:abstractNumId w:val="13"/>
  </w:num>
  <w:num w:numId="24">
    <w:abstractNumId w:val="22"/>
  </w:num>
  <w:num w:numId="25">
    <w:abstractNumId w:val="12"/>
  </w:num>
  <w:num w:numId="26">
    <w:abstractNumId w:val="15"/>
  </w:num>
  <w:num w:numId="27">
    <w:abstractNumId w:val="10"/>
  </w:num>
  <w:num w:numId="28">
    <w:abstractNumId w:val="29"/>
  </w:num>
  <w:num w:numId="29">
    <w:abstractNumId w:val="26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AF3859"/>
    <w:rsid w:val="00030F4A"/>
    <w:rsid w:val="0003115C"/>
    <w:rsid w:val="001165CF"/>
    <w:rsid w:val="001C7627"/>
    <w:rsid w:val="0021790C"/>
    <w:rsid w:val="002567C6"/>
    <w:rsid w:val="002C4E98"/>
    <w:rsid w:val="002E0B8D"/>
    <w:rsid w:val="00342F52"/>
    <w:rsid w:val="00375D7F"/>
    <w:rsid w:val="003A2B3E"/>
    <w:rsid w:val="003F10E5"/>
    <w:rsid w:val="004823C5"/>
    <w:rsid w:val="004972BB"/>
    <w:rsid w:val="004F0C46"/>
    <w:rsid w:val="00521CCA"/>
    <w:rsid w:val="00567C30"/>
    <w:rsid w:val="00656CB7"/>
    <w:rsid w:val="00676924"/>
    <w:rsid w:val="00696D30"/>
    <w:rsid w:val="007B3D3E"/>
    <w:rsid w:val="00852102"/>
    <w:rsid w:val="00861B1F"/>
    <w:rsid w:val="008961E7"/>
    <w:rsid w:val="008F52BB"/>
    <w:rsid w:val="00922E83"/>
    <w:rsid w:val="00971B6C"/>
    <w:rsid w:val="009B5BFD"/>
    <w:rsid w:val="009E12D9"/>
    <w:rsid w:val="00AC2D2F"/>
    <w:rsid w:val="00AD4226"/>
    <w:rsid w:val="00AE2B2D"/>
    <w:rsid w:val="00AF3859"/>
    <w:rsid w:val="00B45DE3"/>
    <w:rsid w:val="00BB3592"/>
    <w:rsid w:val="00C42027"/>
    <w:rsid w:val="00C6676D"/>
    <w:rsid w:val="00C9414F"/>
    <w:rsid w:val="00CA0F1B"/>
    <w:rsid w:val="00D23831"/>
    <w:rsid w:val="00D26814"/>
    <w:rsid w:val="00ED3B3B"/>
    <w:rsid w:val="00F33892"/>
    <w:rsid w:val="00F83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2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6.12</Template>
  <TotalTime>19</TotalTime>
  <Pages>1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23</cp:revision>
  <dcterms:created xsi:type="dcterms:W3CDTF">2012-06-12T05:34:00Z</dcterms:created>
  <dcterms:modified xsi:type="dcterms:W3CDTF">2012-06-29T04:52:00Z</dcterms:modified>
</cp:coreProperties>
</file>