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520" w:rsidRDefault="00D55520" w:rsidP="00D12104">
      <w:pPr>
        <w:rPr>
          <w:sz w:val="28"/>
          <w:szCs w:val="28"/>
          <w:u w:val="single"/>
        </w:rPr>
      </w:pPr>
      <w:r w:rsidRPr="00905B01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5" o:title=""/>
          </v:shape>
        </w:pict>
      </w:r>
    </w:p>
    <w:p w:rsidR="00D55520" w:rsidRDefault="00D55520" w:rsidP="00D12104">
      <w:pPr>
        <w:rPr>
          <w:sz w:val="28"/>
          <w:szCs w:val="28"/>
          <w:u w:val="single"/>
        </w:rPr>
      </w:pP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D55520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D55520" w:rsidRDefault="00D55520" w:rsidP="00D1210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NJŠM1/11</w:t>
      </w:r>
      <w:r w:rsidRPr="00176E99">
        <w:rPr>
          <w:color w:val="FF0000"/>
          <w:sz w:val="28"/>
          <w:szCs w:val="28"/>
        </w:rPr>
        <w:t xml:space="preserve"> </w:t>
      </w: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D55520" w:rsidRDefault="00D55520" w:rsidP="00D1210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D55520" w:rsidRPr="00176E99" w:rsidRDefault="00D55520" w:rsidP="00D1210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D55520" w:rsidRPr="00362F1E" w:rsidRDefault="00D55520" w:rsidP="00D1210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362F1E">
        <w:rPr>
          <w:color w:val="FF0000"/>
          <w:sz w:val="28"/>
          <w:szCs w:val="28"/>
        </w:rPr>
        <w:t>Pracovní list slouží k osvojení časování sloves s</w:t>
      </w:r>
      <w:r>
        <w:rPr>
          <w:color w:val="FF0000"/>
          <w:sz w:val="28"/>
          <w:szCs w:val="28"/>
        </w:rPr>
        <w:t> </w:t>
      </w:r>
      <w:r w:rsidRPr="00362F1E">
        <w:rPr>
          <w:color w:val="FF0000"/>
          <w:sz w:val="28"/>
          <w:szCs w:val="28"/>
        </w:rPr>
        <w:t>odlučit</w:t>
      </w:r>
      <w:r>
        <w:rPr>
          <w:color w:val="FF0000"/>
          <w:sz w:val="28"/>
          <w:szCs w:val="28"/>
        </w:rPr>
        <w:t>e</w:t>
      </w:r>
      <w:r w:rsidRPr="00362F1E">
        <w:rPr>
          <w:color w:val="FF0000"/>
          <w:sz w:val="28"/>
          <w:szCs w:val="28"/>
        </w:rPr>
        <w:t>l</w:t>
      </w:r>
      <w:r>
        <w:rPr>
          <w:color w:val="FF0000"/>
          <w:sz w:val="28"/>
          <w:szCs w:val="28"/>
        </w:rPr>
        <w:t>.p</w:t>
      </w:r>
      <w:r w:rsidRPr="00362F1E">
        <w:rPr>
          <w:color w:val="FF0000"/>
          <w:sz w:val="28"/>
          <w:szCs w:val="28"/>
        </w:rPr>
        <w:t>ředponami</w:t>
      </w:r>
      <w:r>
        <w:rPr>
          <w:color w:val="FF0000"/>
          <w:sz w:val="28"/>
          <w:szCs w:val="28"/>
        </w:rPr>
        <w:t xml:space="preserve"> a jejich použití ve větách.</w:t>
      </w:r>
    </w:p>
    <w:p w:rsidR="00D55520" w:rsidRPr="00176E99" w:rsidRDefault="00D55520" w:rsidP="00D1210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časování sloves s odlučit.předponami, oblékat, svlékat, 4.pád podst.jmen</w:t>
      </w:r>
    </w:p>
    <w:p w:rsidR="00D55520" w:rsidRDefault="00D55520" w:rsidP="00D12104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D55520" w:rsidRPr="005C1744" w:rsidRDefault="00D55520" w:rsidP="00D12104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prosinec 2011</w:t>
      </w:r>
    </w:p>
    <w:p w:rsidR="00D55520" w:rsidRPr="005C1744" w:rsidRDefault="00D55520" w:rsidP="00D12104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D55520" w:rsidRDefault="00D55520"/>
    <w:p w:rsidR="00D55520" w:rsidRDefault="00D55520"/>
    <w:p w:rsidR="00D55520" w:rsidRDefault="00D55520"/>
    <w:p w:rsidR="00D55520" w:rsidRPr="007112C9" w:rsidRDefault="00D55520" w:rsidP="00D1210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7112C9">
        <w:rPr>
          <w:rFonts w:ascii="Times New Roman" w:hAnsi="Times New Roman"/>
          <w:b/>
          <w:sz w:val="28"/>
          <w:szCs w:val="28"/>
          <w:u w:val="single"/>
        </w:rPr>
        <w:t>Konjugiere anziehen/ausziehen</w:t>
      </w:r>
      <w:r w:rsidRPr="007112C9">
        <w:rPr>
          <w:rFonts w:ascii="Times New Roman" w:hAnsi="Times New Roman"/>
          <w:b/>
          <w:sz w:val="28"/>
          <w:szCs w:val="28"/>
        </w:rPr>
        <w:t>:</w:t>
      </w:r>
    </w:p>
    <w:p w:rsidR="00D55520" w:rsidRPr="007112C9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</w:t>
      </w:r>
      <w:r w:rsidRPr="007112C9">
        <w:rPr>
          <w:rFonts w:ascii="Times New Roman" w:hAnsi="Times New Roman"/>
          <w:b/>
          <w:sz w:val="28"/>
          <w:szCs w:val="28"/>
        </w:rPr>
        <w:t>nziehen                                                                            ausziehen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 w:rsidRPr="007112C9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112C9">
        <w:rPr>
          <w:rFonts w:ascii="Times New Roman" w:hAnsi="Times New Roman"/>
          <w:b/>
          <w:sz w:val="28"/>
          <w:szCs w:val="28"/>
        </w:rPr>
        <w:t>ich ziehe an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1. ich …………………. ………..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du ……………… ………                          2. du  ………………… ………..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er ……………… ……….                          3. er  …………………. ………..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sie ……………… ………                              sie …….……………  …….…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es ………………. ……...                               es ………………….   ……….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1.wir ……………….. ……….                          wir ………………….. ………..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ihr ……………….. ……….                           ihr ………………….. ………..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sie ………………... …….…                           sie ………………….  …….….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Sie ………………… ………                          Sie …………………. ………..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Pr="007112C9" w:rsidRDefault="00D55520" w:rsidP="00D1210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7112C9">
        <w:rPr>
          <w:rFonts w:ascii="Times New Roman" w:hAnsi="Times New Roman"/>
          <w:b/>
          <w:sz w:val="28"/>
          <w:szCs w:val="28"/>
          <w:u w:val="single"/>
        </w:rPr>
        <w:t>Befehlung: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(du) ………………….. ……… !                       (du) …………………….. …..!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(ihr) ………………….. ………!                       (ihr) ………………….. ………!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(Sie) ……………….. …….. ….. !             (Sie) ……………….. …….. …….. !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Default="00D55520" w:rsidP="00D1210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7112C9">
        <w:rPr>
          <w:rFonts w:ascii="Times New Roman" w:hAnsi="Times New Roman"/>
          <w:b/>
          <w:sz w:val="28"/>
          <w:szCs w:val="28"/>
          <w:u w:val="single"/>
        </w:rPr>
        <w:t xml:space="preserve">Ergänzt </w:t>
      </w:r>
      <w:r w:rsidRPr="007112C9">
        <w:rPr>
          <w:rFonts w:ascii="Times New Roman" w:hAnsi="Times New Roman"/>
          <w:b/>
          <w:i/>
          <w:sz w:val="28"/>
          <w:szCs w:val="28"/>
          <w:u w:val="single"/>
        </w:rPr>
        <w:t>anziehen/ausziehen</w:t>
      </w:r>
      <w:r w:rsidRPr="007112C9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Monika ………………….. einen Rock und ein Top ………. 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Im Winter ……………………… wir einen Anorak und Handschuhe ……. 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Lisa, warum ……………………. du nicht eine Mütze ………. ?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Ich …………………… am liebsten ein Hemd und eine Kurzhose ………. 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Es ist warm. Thomas ……………….. einen Schal ………. .</w:t>
      </w:r>
    </w:p>
    <w:p w:rsidR="00D55520" w:rsidRPr="00FF5EDF" w:rsidRDefault="00D55520" w:rsidP="00D1210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FF5EDF">
        <w:rPr>
          <w:rFonts w:ascii="Times New Roman" w:hAnsi="Times New Roman"/>
          <w:b/>
          <w:sz w:val="28"/>
          <w:szCs w:val="28"/>
          <w:u w:val="single"/>
        </w:rPr>
        <w:t>Wer zieht was an/aus ?</w:t>
      </w:r>
    </w:p>
    <w:p w:rsidR="00D55520" w:rsidRPr="00FF5EDF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FF5EDF">
        <w:rPr>
          <w:rFonts w:ascii="Times New Roman" w:hAnsi="Times New Roman"/>
          <w:b/>
          <w:sz w:val="28"/>
          <w:szCs w:val="28"/>
        </w:rPr>
        <w:t>CKEA   SEHO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Im Herbst ziehe ich eine J…………  und eine H………… an.</w:t>
      </w:r>
    </w:p>
    <w:p w:rsidR="00D55520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HCSUHE     AMTENL      TÜMEZ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Kinder z……………… im Winter ……………………… , e…… ………… 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und e……. …………………. an.</w:t>
      </w:r>
    </w:p>
    <w:p w:rsidR="00D55520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UPLIL     EAJSN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Susi kommt nach Hause. Sie z………………..  ……………………. und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e…….. …………………. aus.</w:t>
      </w:r>
    </w:p>
    <w:p w:rsidR="00D55520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GERENNTELMA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Es regnet und Hans z……………… …………. ………………………. an.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</w:p>
    <w:p w:rsidR="00D55520" w:rsidRPr="00CB04A7" w:rsidRDefault="00D55520" w:rsidP="00D12104">
      <w:pPr>
        <w:ind w:left="360"/>
        <w:rPr>
          <w:rFonts w:ascii="Times New Roman" w:hAnsi="Times New Roman"/>
          <w:b/>
          <w:sz w:val="28"/>
          <w:szCs w:val="28"/>
          <w:u w:val="single"/>
        </w:rPr>
      </w:pPr>
      <w:r w:rsidRPr="00CB04A7">
        <w:rPr>
          <w:rFonts w:ascii="Times New Roman" w:hAnsi="Times New Roman"/>
          <w:b/>
          <w:sz w:val="28"/>
          <w:szCs w:val="28"/>
          <w:u w:val="single"/>
        </w:rPr>
        <w:t>5.Was ziehen sie an/aus?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a) Peter – Socken – ein Hemd – eine Hose – anziehen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……………………………………………………………………………….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b) Ich – einen Schlafanzug – ausziehen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……………………………………………………………………………….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c) Im Sommer – wir – am liebsten – eine Badehose – anziehen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……………………………………………………………………………….</w:t>
      </w:r>
    </w:p>
    <w:p w:rsidR="00D55520" w:rsidRDefault="00D55520" w:rsidP="00D12104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Kinder – zu Hause – immer – Socken – ausziehen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……………………………………………………………………………….</w:t>
      </w:r>
    </w:p>
    <w:p w:rsidR="00D55520" w:rsidRDefault="00D55520" w:rsidP="00D12104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Anete – nicht gern – Pullis – anziehen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……………………………………………………………………………….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Pr="001C7032" w:rsidRDefault="00D55520" w:rsidP="00D12104">
      <w:pPr>
        <w:pStyle w:val="ListParagraph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ŘEŠENÍ</w:t>
      </w:r>
    </w:p>
    <w:p w:rsidR="00D55520" w:rsidRPr="007112C9" w:rsidRDefault="00D55520" w:rsidP="00D12104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7112C9">
        <w:rPr>
          <w:rFonts w:ascii="Times New Roman" w:hAnsi="Times New Roman"/>
          <w:b/>
          <w:sz w:val="28"/>
          <w:szCs w:val="28"/>
          <w:u w:val="single"/>
        </w:rPr>
        <w:t>Konjugiere anziehen/ausziehen</w:t>
      </w:r>
      <w:r w:rsidRPr="007112C9">
        <w:rPr>
          <w:rFonts w:ascii="Times New Roman" w:hAnsi="Times New Roman"/>
          <w:b/>
          <w:sz w:val="28"/>
          <w:szCs w:val="28"/>
        </w:rPr>
        <w:t>:</w:t>
      </w:r>
    </w:p>
    <w:p w:rsidR="00D55520" w:rsidRPr="007112C9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</w:t>
      </w:r>
      <w:r w:rsidRPr="007112C9">
        <w:rPr>
          <w:rFonts w:ascii="Times New Roman" w:hAnsi="Times New Roman"/>
          <w:b/>
          <w:sz w:val="28"/>
          <w:szCs w:val="28"/>
        </w:rPr>
        <w:t>nziehen                                                                            ausziehen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 w:rsidRPr="007112C9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112C9">
        <w:rPr>
          <w:rFonts w:ascii="Times New Roman" w:hAnsi="Times New Roman"/>
          <w:b/>
          <w:sz w:val="28"/>
          <w:szCs w:val="28"/>
        </w:rPr>
        <w:t>ich ziehe an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1. ich </w:t>
      </w:r>
      <w:r>
        <w:rPr>
          <w:rFonts w:ascii="Times New Roman" w:hAnsi="Times New Roman"/>
          <w:b/>
          <w:color w:val="FF0000"/>
          <w:sz w:val="28"/>
          <w:szCs w:val="28"/>
        </w:rPr>
        <w:t>ziehe aus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du  </w:t>
      </w:r>
      <w:r w:rsidRPr="001C7032">
        <w:rPr>
          <w:rFonts w:ascii="Times New Roman" w:hAnsi="Times New Roman"/>
          <w:b/>
          <w:color w:val="FF0000"/>
          <w:sz w:val="28"/>
          <w:szCs w:val="28"/>
        </w:rPr>
        <w:t>ziehst an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2. du  </w:t>
      </w:r>
      <w:r>
        <w:rPr>
          <w:rFonts w:ascii="Times New Roman" w:hAnsi="Times New Roman"/>
          <w:b/>
          <w:color w:val="FF0000"/>
          <w:sz w:val="28"/>
          <w:szCs w:val="28"/>
        </w:rPr>
        <w:t>ziehst aus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er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an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3. er  </w:t>
      </w:r>
      <w:r>
        <w:rPr>
          <w:rFonts w:ascii="Times New Roman" w:hAnsi="Times New Roman"/>
          <w:b/>
          <w:color w:val="FF0000"/>
          <w:sz w:val="28"/>
          <w:szCs w:val="28"/>
        </w:rPr>
        <w:t>zieht aus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sie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an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sie </w:t>
      </w:r>
      <w:r w:rsidRPr="001C7032">
        <w:rPr>
          <w:rFonts w:ascii="Times New Roman" w:hAnsi="Times New Roman"/>
          <w:b/>
          <w:color w:val="FF0000"/>
          <w:sz w:val="28"/>
          <w:szCs w:val="28"/>
        </w:rPr>
        <w:t>zieht aus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es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an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es </w:t>
      </w:r>
      <w:r>
        <w:rPr>
          <w:rFonts w:ascii="Times New Roman" w:hAnsi="Times New Roman"/>
          <w:b/>
          <w:color w:val="FF0000"/>
          <w:sz w:val="28"/>
          <w:szCs w:val="28"/>
        </w:rPr>
        <w:t>zieht aus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1.wir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ziehen an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wir </w:t>
      </w:r>
      <w:r w:rsidRPr="001C7032">
        <w:rPr>
          <w:rFonts w:ascii="Times New Roman" w:hAnsi="Times New Roman"/>
          <w:b/>
          <w:color w:val="FF0000"/>
          <w:sz w:val="28"/>
          <w:szCs w:val="28"/>
        </w:rPr>
        <w:t>ziehen aus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ihr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an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ihr </w:t>
      </w:r>
      <w:r>
        <w:rPr>
          <w:rFonts w:ascii="Times New Roman" w:hAnsi="Times New Roman"/>
          <w:b/>
          <w:color w:val="FF0000"/>
          <w:sz w:val="28"/>
          <w:szCs w:val="28"/>
        </w:rPr>
        <w:t>zieht aus</w:t>
      </w:r>
    </w:p>
    <w:p w:rsidR="00D55520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sie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ziehen an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sie </w:t>
      </w:r>
      <w:r>
        <w:rPr>
          <w:rFonts w:ascii="Times New Roman" w:hAnsi="Times New Roman"/>
          <w:b/>
          <w:color w:val="FF0000"/>
          <w:sz w:val="28"/>
          <w:szCs w:val="28"/>
        </w:rPr>
        <w:t>ziehen aus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Sie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ziehen an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Sie </w:t>
      </w:r>
      <w:r>
        <w:rPr>
          <w:rFonts w:ascii="Times New Roman" w:hAnsi="Times New Roman"/>
          <w:b/>
          <w:color w:val="FF0000"/>
          <w:sz w:val="28"/>
          <w:szCs w:val="28"/>
        </w:rPr>
        <w:t>ziehen aus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Pr="007112C9" w:rsidRDefault="00D55520" w:rsidP="00D12104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8"/>
          <w:szCs w:val="28"/>
          <w:u w:val="single"/>
        </w:rPr>
      </w:pPr>
      <w:r w:rsidRPr="007112C9">
        <w:rPr>
          <w:rFonts w:ascii="Times New Roman" w:hAnsi="Times New Roman"/>
          <w:b/>
          <w:sz w:val="28"/>
          <w:szCs w:val="28"/>
          <w:u w:val="single"/>
        </w:rPr>
        <w:t>Befehlung: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(du) 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 an </w:t>
      </w:r>
      <w:r>
        <w:rPr>
          <w:rFonts w:ascii="Times New Roman" w:hAnsi="Times New Roman"/>
          <w:b/>
          <w:sz w:val="28"/>
          <w:szCs w:val="28"/>
        </w:rPr>
        <w:t xml:space="preserve">!                                                 (du)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 aus </w:t>
      </w:r>
      <w:r>
        <w:rPr>
          <w:rFonts w:ascii="Times New Roman" w:hAnsi="Times New Roman"/>
          <w:b/>
          <w:sz w:val="28"/>
          <w:szCs w:val="28"/>
        </w:rPr>
        <w:t>!</w:t>
      </w:r>
    </w:p>
    <w:p w:rsidR="00D55520" w:rsidRPr="001C7032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(ihr)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an!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(ihr) </w:t>
      </w:r>
      <w:r>
        <w:rPr>
          <w:rFonts w:ascii="Times New Roman" w:hAnsi="Times New Roman"/>
          <w:b/>
          <w:color w:val="FF0000"/>
          <w:sz w:val="28"/>
          <w:szCs w:val="28"/>
        </w:rPr>
        <w:t>zieht aus!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(Sie)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ziehen Sie an !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(Sie) </w:t>
      </w:r>
      <w:r w:rsidRPr="001C7032">
        <w:rPr>
          <w:rFonts w:ascii="Times New Roman" w:hAnsi="Times New Roman"/>
          <w:b/>
          <w:color w:val="FF0000"/>
          <w:sz w:val="28"/>
          <w:szCs w:val="28"/>
        </w:rPr>
        <w:t>ziehen Sie aus!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</w:p>
    <w:p w:rsidR="00D55520" w:rsidRDefault="00D55520" w:rsidP="00D12104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28"/>
          <w:szCs w:val="28"/>
          <w:u w:val="single"/>
        </w:rPr>
      </w:pPr>
      <w:r w:rsidRPr="007112C9">
        <w:rPr>
          <w:rFonts w:ascii="Times New Roman" w:hAnsi="Times New Roman"/>
          <w:b/>
          <w:sz w:val="28"/>
          <w:szCs w:val="28"/>
          <w:u w:val="single"/>
        </w:rPr>
        <w:t xml:space="preserve">Ergänzt </w:t>
      </w:r>
      <w:r w:rsidRPr="007112C9">
        <w:rPr>
          <w:rFonts w:ascii="Times New Roman" w:hAnsi="Times New Roman"/>
          <w:b/>
          <w:i/>
          <w:sz w:val="28"/>
          <w:szCs w:val="28"/>
          <w:u w:val="single"/>
        </w:rPr>
        <w:t>anziehen/ausziehen</w:t>
      </w:r>
      <w:r w:rsidRPr="007112C9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Monika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</w:t>
      </w:r>
      <w:r>
        <w:rPr>
          <w:rFonts w:ascii="Times New Roman" w:hAnsi="Times New Roman"/>
          <w:b/>
          <w:sz w:val="28"/>
          <w:szCs w:val="28"/>
        </w:rPr>
        <w:t xml:space="preserve">einen Rock und ein Top </w:t>
      </w:r>
      <w:r>
        <w:rPr>
          <w:rFonts w:ascii="Times New Roman" w:hAnsi="Times New Roman"/>
          <w:b/>
          <w:color w:val="FF0000"/>
          <w:sz w:val="28"/>
          <w:szCs w:val="28"/>
        </w:rPr>
        <w:t>an</w:t>
      </w:r>
      <w:r>
        <w:rPr>
          <w:rFonts w:ascii="Times New Roman" w:hAnsi="Times New Roman"/>
          <w:b/>
          <w:sz w:val="28"/>
          <w:szCs w:val="28"/>
        </w:rPr>
        <w:t xml:space="preserve"> 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Im Winter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ziehen </w:t>
      </w:r>
      <w:r>
        <w:rPr>
          <w:rFonts w:ascii="Times New Roman" w:hAnsi="Times New Roman"/>
          <w:b/>
          <w:sz w:val="28"/>
          <w:szCs w:val="28"/>
        </w:rPr>
        <w:t xml:space="preserve"> wir einen Anorak und Handschuhe  </w:t>
      </w:r>
      <w:r>
        <w:rPr>
          <w:rFonts w:ascii="Times New Roman" w:hAnsi="Times New Roman"/>
          <w:b/>
          <w:color w:val="FF0000"/>
          <w:sz w:val="28"/>
          <w:szCs w:val="28"/>
        </w:rPr>
        <w:t>an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Lisa, warum</w:t>
      </w:r>
      <w:r w:rsidRPr="001C7032">
        <w:rPr>
          <w:rFonts w:ascii="Times New Roman" w:hAnsi="Times New Roman"/>
          <w:b/>
          <w:color w:val="FF0000"/>
          <w:sz w:val="28"/>
          <w:szCs w:val="28"/>
        </w:rPr>
        <w:t xml:space="preserve"> ziehst</w:t>
      </w:r>
      <w:r>
        <w:rPr>
          <w:rFonts w:ascii="Times New Roman" w:hAnsi="Times New Roman"/>
          <w:b/>
          <w:sz w:val="28"/>
          <w:szCs w:val="28"/>
        </w:rPr>
        <w:t xml:space="preserve"> du nicht eine Mütze </w:t>
      </w:r>
      <w:r>
        <w:rPr>
          <w:rFonts w:ascii="Times New Roman" w:hAnsi="Times New Roman"/>
          <w:b/>
          <w:color w:val="FF0000"/>
          <w:sz w:val="28"/>
          <w:szCs w:val="28"/>
        </w:rPr>
        <w:t>aus</w:t>
      </w:r>
      <w:r>
        <w:rPr>
          <w:rFonts w:ascii="Times New Roman" w:hAnsi="Times New Roman"/>
          <w:b/>
          <w:sz w:val="28"/>
          <w:szCs w:val="28"/>
        </w:rPr>
        <w:t xml:space="preserve"> ?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Ich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 </w:t>
      </w:r>
      <w:r>
        <w:rPr>
          <w:rFonts w:ascii="Times New Roman" w:hAnsi="Times New Roman"/>
          <w:b/>
          <w:sz w:val="28"/>
          <w:szCs w:val="28"/>
        </w:rPr>
        <w:t xml:space="preserve"> am liebsten ein Hemd und eine Kurzhose 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an 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55520" w:rsidRDefault="00D55520" w:rsidP="00D121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Es ist warm. Thomas </w:t>
      </w:r>
      <w:r>
        <w:rPr>
          <w:rFonts w:ascii="Times New Roman" w:hAnsi="Times New Roman"/>
          <w:b/>
          <w:color w:val="FF0000"/>
          <w:sz w:val="28"/>
          <w:szCs w:val="28"/>
        </w:rPr>
        <w:t>zieht</w:t>
      </w:r>
      <w:r>
        <w:rPr>
          <w:rFonts w:ascii="Times New Roman" w:hAnsi="Times New Roman"/>
          <w:b/>
          <w:sz w:val="28"/>
          <w:szCs w:val="28"/>
        </w:rPr>
        <w:t xml:space="preserve"> einen Schal </w:t>
      </w:r>
      <w:r>
        <w:rPr>
          <w:rFonts w:ascii="Times New Roman" w:hAnsi="Times New Roman"/>
          <w:b/>
          <w:color w:val="FF0000"/>
          <w:sz w:val="28"/>
          <w:szCs w:val="28"/>
        </w:rPr>
        <w:t>aus</w:t>
      </w:r>
      <w:r>
        <w:rPr>
          <w:rFonts w:ascii="Times New Roman" w:hAnsi="Times New Roman"/>
          <w:b/>
          <w:sz w:val="28"/>
          <w:szCs w:val="28"/>
        </w:rPr>
        <w:t xml:space="preserve"> .</w:t>
      </w:r>
    </w:p>
    <w:p w:rsidR="00D55520" w:rsidRPr="00FF5EDF" w:rsidRDefault="00D55520" w:rsidP="00D12104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 w:rsidRPr="00FF5EDF">
        <w:rPr>
          <w:rFonts w:ascii="Times New Roman" w:hAnsi="Times New Roman"/>
          <w:b/>
          <w:sz w:val="28"/>
          <w:szCs w:val="28"/>
          <w:u w:val="single"/>
        </w:rPr>
        <w:t>Wer zieht was an/aus ?</w:t>
      </w:r>
    </w:p>
    <w:p w:rsidR="00D55520" w:rsidRPr="00FF5EDF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FF5EDF">
        <w:rPr>
          <w:rFonts w:ascii="Times New Roman" w:hAnsi="Times New Roman"/>
          <w:b/>
          <w:sz w:val="28"/>
          <w:szCs w:val="28"/>
        </w:rPr>
        <w:t>CKEA</w:t>
      </w:r>
      <w:r>
        <w:rPr>
          <w:rFonts w:ascii="Times New Roman" w:hAnsi="Times New Roman"/>
          <w:b/>
          <w:sz w:val="28"/>
          <w:szCs w:val="28"/>
        </w:rPr>
        <w:t>J</w:t>
      </w:r>
      <w:r w:rsidRPr="00FF5EDF">
        <w:rPr>
          <w:rFonts w:ascii="Times New Roman" w:hAnsi="Times New Roman"/>
          <w:b/>
          <w:sz w:val="28"/>
          <w:szCs w:val="28"/>
        </w:rPr>
        <w:t xml:space="preserve">   SEHO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Im Herbst ziehe ich eine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Jacke </w:t>
      </w:r>
      <w:r>
        <w:rPr>
          <w:rFonts w:ascii="Times New Roman" w:hAnsi="Times New Roman"/>
          <w:b/>
          <w:sz w:val="28"/>
          <w:szCs w:val="28"/>
        </w:rPr>
        <w:t xml:space="preserve">und eine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Hose </w:t>
      </w:r>
      <w:r>
        <w:rPr>
          <w:rFonts w:ascii="Times New Roman" w:hAnsi="Times New Roman"/>
          <w:b/>
          <w:sz w:val="28"/>
          <w:szCs w:val="28"/>
        </w:rPr>
        <w:t>an.</w:t>
      </w:r>
    </w:p>
    <w:p w:rsidR="00D55520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HCSUHE     AMTENL      TÜMEZ</w:t>
      </w:r>
    </w:p>
    <w:p w:rsidR="00D55520" w:rsidRPr="006617EB" w:rsidRDefault="00D55520" w:rsidP="00D12104">
      <w:pPr>
        <w:ind w:left="36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Kinder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ziehen </w:t>
      </w:r>
      <w:r>
        <w:rPr>
          <w:rFonts w:ascii="Times New Roman" w:hAnsi="Times New Roman"/>
          <w:b/>
          <w:sz w:val="28"/>
          <w:szCs w:val="28"/>
        </w:rPr>
        <w:t xml:space="preserve">im Winter </w:t>
      </w:r>
      <w:r>
        <w:rPr>
          <w:rFonts w:ascii="Times New Roman" w:hAnsi="Times New Roman"/>
          <w:b/>
          <w:color w:val="FF0000"/>
          <w:sz w:val="28"/>
          <w:szCs w:val="28"/>
        </w:rPr>
        <w:t>Schuhe</w:t>
      </w:r>
      <w:r>
        <w:rPr>
          <w:rFonts w:ascii="Times New Roman" w:hAnsi="Times New Roman"/>
          <w:b/>
          <w:sz w:val="28"/>
          <w:szCs w:val="28"/>
        </w:rPr>
        <w:t xml:space="preserve"> ,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einen Mantel 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und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eine Mütze </w:t>
      </w:r>
      <w:r>
        <w:rPr>
          <w:rFonts w:ascii="Times New Roman" w:hAnsi="Times New Roman"/>
          <w:b/>
          <w:sz w:val="28"/>
          <w:szCs w:val="28"/>
        </w:rPr>
        <w:t>an.</w:t>
      </w:r>
    </w:p>
    <w:p w:rsidR="00D55520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UPLIL     EAJSN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Susi kommt nach Hause. Sie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Jeans </w:t>
      </w:r>
      <w:r>
        <w:rPr>
          <w:rFonts w:ascii="Times New Roman" w:hAnsi="Times New Roman"/>
          <w:b/>
          <w:sz w:val="28"/>
          <w:szCs w:val="28"/>
        </w:rPr>
        <w:t xml:space="preserve">und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einen Pulli </w:t>
      </w:r>
      <w:r>
        <w:rPr>
          <w:rFonts w:ascii="Times New Roman" w:hAnsi="Times New Roman"/>
          <w:b/>
          <w:sz w:val="28"/>
          <w:szCs w:val="28"/>
        </w:rPr>
        <w:t>aus.</w:t>
      </w:r>
    </w:p>
    <w:p w:rsidR="00D55520" w:rsidRDefault="00D55520" w:rsidP="00D12104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GERENNTELMA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Es regnet und Hans 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zieht einen Regenmantel </w:t>
      </w:r>
      <w:r>
        <w:rPr>
          <w:rFonts w:ascii="Times New Roman" w:hAnsi="Times New Roman"/>
          <w:b/>
          <w:sz w:val="28"/>
          <w:szCs w:val="28"/>
        </w:rPr>
        <w:t>an.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</w:p>
    <w:p w:rsidR="00D55520" w:rsidRPr="00CB04A7" w:rsidRDefault="00D55520" w:rsidP="00D12104">
      <w:pPr>
        <w:ind w:left="360"/>
        <w:rPr>
          <w:rFonts w:ascii="Times New Roman" w:hAnsi="Times New Roman"/>
          <w:b/>
          <w:sz w:val="28"/>
          <w:szCs w:val="28"/>
          <w:u w:val="single"/>
        </w:rPr>
      </w:pPr>
      <w:r w:rsidRPr="00CB04A7">
        <w:rPr>
          <w:rFonts w:ascii="Times New Roman" w:hAnsi="Times New Roman"/>
          <w:b/>
          <w:sz w:val="28"/>
          <w:szCs w:val="28"/>
          <w:u w:val="single"/>
        </w:rPr>
        <w:t>5.Was ziehen sie an/aus?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a) Peter – Socken – ein Hemd – eine Hose – anziehen</w:t>
      </w:r>
    </w:p>
    <w:p w:rsidR="00D55520" w:rsidRPr="009508A9" w:rsidRDefault="00D55520" w:rsidP="00D12104">
      <w:pPr>
        <w:ind w:left="36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Peter zieht ein Hemd, eine Hose, Socken an.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b) Ich – einen Schlafanzug – ausziehen</w:t>
      </w:r>
    </w:p>
    <w:p w:rsidR="00D55520" w:rsidRPr="009508A9" w:rsidRDefault="00D55520" w:rsidP="00D12104">
      <w:pPr>
        <w:ind w:left="36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Ich ziehe einen Schlafanzug aus.</w:t>
      </w:r>
    </w:p>
    <w:p w:rsidR="00D55520" w:rsidRDefault="00D55520" w:rsidP="00D12104">
      <w:pPr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c) Im Sommer – wir – am liebsten – eine Badehose – anziehen</w:t>
      </w:r>
    </w:p>
    <w:p w:rsidR="00D55520" w:rsidRPr="009508A9" w:rsidRDefault="00D55520" w:rsidP="00D12104">
      <w:pPr>
        <w:ind w:left="36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Im Sommer ziehen wir am liebsten eine Badehose an.</w:t>
      </w:r>
    </w:p>
    <w:p w:rsidR="00D55520" w:rsidRDefault="00D55520" w:rsidP="00D12104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Kinder – zu Hause – immer – Socken – ausziehen</w:t>
      </w:r>
    </w:p>
    <w:p w:rsidR="00D55520" w:rsidRPr="009508A9" w:rsidRDefault="00D55520" w:rsidP="00D12104">
      <w:pPr>
        <w:ind w:left="360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Kinder ziehen zu Hause immer Socken aus.</w:t>
      </w:r>
    </w:p>
    <w:p w:rsidR="00D55520" w:rsidRDefault="00D55520" w:rsidP="00D12104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Anete – nicht gern – Pullis – anziehen</w:t>
      </w:r>
    </w:p>
    <w:p w:rsidR="00D55520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color w:val="FF0000"/>
          <w:sz w:val="28"/>
          <w:szCs w:val="28"/>
        </w:rPr>
        <w:t>Anete zieht Pullis nicht gern an.</w:t>
      </w:r>
    </w:p>
    <w:p w:rsidR="00D55520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</w:p>
    <w:p w:rsidR="00D55520" w:rsidRDefault="00D55520" w:rsidP="001E442D">
      <w:r>
        <w:t>Autorem materiálu a všech jeho částí, není-li uvedeno jinak, je Šárka Mášková.</w:t>
      </w:r>
    </w:p>
    <w:p w:rsidR="00D55520" w:rsidRDefault="00D55520" w:rsidP="00D12104">
      <w:pPr>
        <w:rPr>
          <w:rFonts w:ascii="Times New Roman" w:hAnsi="Times New Roman"/>
          <w:b/>
          <w:color w:val="FF0000"/>
          <w:sz w:val="28"/>
          <w:szCs w:val="28"/>
        </w:rPr>
      </w:pPr>
    </w:p>
    <w:sectPr w:rsidR="00D55520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035"/>
    <w:multiLevelType w:val="hybridMultilevel"/>
    <w:tmpl w:val="03202F9E"/>
    <w:lvl w:ilvl="0" w:tplc="04050017">
      <w:start w:val="4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E705F1"/>
    <w:multiLevelType w:val="hybridMultilevel"/>
    <w:tmpl w:val="A28430C4"/>
    <w:lvl w:ilvl="0" w:tplc="D4066F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0CD1A23"/>
    <w:multiLevelType w:val="hybridMultilevel"/>
    <w:tmpl w:val="8982C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3761791"/>
    <w:multiLevelType w:val="hybridMultilevel"/>
    <w:tmpl w:val="A28430C4"/>
    <w:lvl w:ilvl="0" w:tplc="D4066F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104"/>
    <w:rsid w:val="000A4CFA"/>
    <w:rsid w:val="000A5BB7"/>
    <w:rsid w:val="00176E99"/>
    <w:rsid w:val="00182590"/>
    <w:rsid w:val="001C7032"/>
    <w:rsid w:val="001E442D"/>
    <w:rsid w:val="00362F1E"/>
    <w:rsid w:val="004B435D"/>
    <w:rsid w:val="004D04FC"/>
    <w:rsid w:val="00501041"/>
    <w:rsid w:val="005C1744"/>
    <w:rsid w:val="005F7158"/>
    <w:rsid w:val="0061338F"/>
    <w:rsid w:val="006617EB"/>
    <w:rsid w:val="00703621"/>
    <w:rsid w:val="007112C9"/>
    <w:rsid w:val="00771E88"/>
    <w:rsid w:val="00905B01"/>
    <w:rsid w:val="009508A9"/>
    <w:rsid w:val="00B71C42"/>
    <w:rsid w:val="00CA6C9B"/>
    <w:rsid w:val="00CB04A7"/>
    <w:rsid w:val="00D12104"/>
    <w:rsid w:val="00D55520"/>
    <w:rsid w:val="00FF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10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12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210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121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709</Words>
  <Characters>4186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4</cp:revision>
  <dcterms:created xsi:type="dcterms:W3CDTF">2012-05-27T16:01:00Z</dcterms:created>
  <dcterms:modified xsi:type="dcterms:W3CDTF">2012-05-28T08:26:00Z</dcterms:modified>
</cp:coreProperties>
</file>