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D2A" w:rsidRDefault="00923D2A" w:rsidP="00871565">
      <w:pPr>
        <w:rPr>
          <w:sz w:val="28"/>
          <w:szCs w:val="28"/>
          <w:u w:val="single"/>
        </w:rPr>
      </w:pPr>
      <w:r w:rsidRPr="004400A3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923D2A" w:rsidRDefault="00923D2A" w:rsidP="00871565">
      <w:pPr>
        <w:rPr>
          <w:sz w:val="28"/>
          <w:szCs w:val="28"/>
          <w:u w:val="single"/>
        </w:rPr>
      </w:pP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923D2A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923D2A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NJŠM1/12</w:t>
      </w:r>
      <w:r w:rsidRPr="00176E99">
        <w:rPr>
          <w:color w:val="FF0000"/>
          <w:sz w:val="28"/>
          <w:szCs w:val="28"/>
        </w:rPr>
        <w:t xml:space="preserve"> 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923D2A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923D2A" w:rsidRPr="00176E99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923D2A" w:rsidRPr="00176E99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porozumění krátkému textu s oporou v obrázcích.</w:t>
      </w:r>
    </w:p>
    <w:p w:rsidR="00923D2A" w:rsidRPr="00176E99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lidská činnost, oblékání, mít na sobě</w:t>
      </w:r>
    </w:p>
    <w:p w:rsidR="00923D2A" w:rsidRDefault="00923D2A" w:rsidP="0087156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923D2A" w:rsidRPr="005C1744" w:rsidRDefault="00923D2A" w:rsidP="00871565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listopad 2011</w:t>
      </w:r>
    </w:p>
    <w:p w:rsidR="00923D2A" w:rsidRPr="005C1744" w:rsidRDefault="00923D2A" w:rsidP="0087156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923D2A" w:rsidRDefault="00923D2A"/>
    <w:p w:rsidR="00923D2A" w:rsidRDefault="00923D2A"/>
    <w:p w:rsidR="00923D2A" w:rsidRDefault="00923D2A"/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pict>
          <v:shape id="obrázek 1" o:spid="_x0000_s1026" type="#_x0000_t75" alt="Golf Driver Swing Clip Art" style="position:absolute;margin-left:-39.8pt;margin-top:30.7pt;width:146.3pt;height:223.55pt;z-index:251658240;visibility:visible">
            <v:imagedata r:id="rId5" o:title=""/>
            <w10:wrap type="square"/>
          </v:shape>
        </w:pict>
      </w:r>
      <w:r w:rsidRPr="009543AB">
        <w:rPr>
          <w:noProof/>
          <w:lang w:eastAsia="cs-CZ"/>
        </w:rPr>
        <w:pict>
          <v:shape id="obrázek 7" o:spid="_x0000_i1026" type="#_x0000_t75" alt="Rollerblading Beginner Clip Art" style="width:159.75pt;height:265.5pt;visibility:visible">
            <v:imagedata r:id="rId6" o:title=""/>
          </v:shape>
        </w:pict>
      </w:r>
      <w:r w:rsidRPr="009543AB">
        <w:rPr>
          <w:noProof/>
          <w:lang w:eastAsia="cs-CZ"/>
        </w:rPr>
        <w:pict>
          <v:shape id="obrázek 13" o:spid="_x0000_i1027" type="#_x0000_t75" alt="Bussiness Woman Clip Art" style="width:96.75pt;height:221.25pt;visibility:visible">
            <v:imagedata r:id="rId7" o:title=""/>
          </v:shape>
        </w:pict>
      </w:r>
    </w:p>
    <w:p w:rsidR="00923D2A" w:rsidRDefault="00923D2A" w:rsidP="00871565">
      <w:pPr>
        <w:rPr>
          <w:rFonts w:ascii="Times New Roman" w:hAnsi="Times New Roman"/>
          <w:b/>
          <w:sz w:val="48"/>
          <w:szCs w:val="48"/>
        </w:rPr>
      </w:pPr>
      <w:r w:rsidRPr="00FF1AD9">
        <w:rPr>
          <w:rFonts w:ascii="Times New Roman" w:hAnsi="Times New Roman"/>
          <w:b/>
          <w:sz w:val="48"/>
          <w:szCs w:val="48"/>
        </w:rPr>
        <w:t>A</w:t>
      </w:r>
      <w:r>
        <w:rPr>
          <w:rFonts w:ascii="Times New Roman" w:hAnsi="Times New Roman"/>
          <w:b/>
          <w:sz w:val="48"/>
          <w:szCs w:val="48"/>
        </w:rPr>
        <w:t xml:space="preserve">                        B                   C</w:t>
      </w:r>
    </w:p>
    <w:p w:rsidR="00923D2A" w:rsidRDefault="00923D2A" w:rsidP="00871565">
      <w:pPr>
        <w:rPr>
          <w:rFonts w:ascii="Times New Roman" w:hAnsi="Times New Roman"/>
          <w:b/>
          <w:sz w:val="48"/>
          <w:szCs w:val="48"/>
        </w:rPr>
      </w:pPr>
    </w:p>
    <w:p w:rsidR="00923D2A" w:rsidRDefault="00923D2A" w:rsidP="00871565">
      <w:pPr>
        <w:rPr>
          <w:rFonts w:ascii="Times New Roman" w:hAnsi="Times New Roman"/>
          <w:b/>
          <w:sz w:val="48"/>
          <w:szCs w:val="48"/>
        </w:rPr>
      </w:pPr>
    </w:p>
    <w:p w:rsidR="00923D2A" w:rsidRPr="00FF1AD9" w:rsidRDefault="00923D2A" w:rsidP="00871565">
      <w:pPr>
        <w:rPr>
          <w:rFonts w:ascii="Times New Roman" w:hAnsi="Times New Roman"/>
          <w:b/>
          <w:sz w:val="48"/>
          <w:szCs w:val="48"/>
        </w:rPr>
      </w:pPr>
      <w:r>
        <w:rPr>
          <w:noProof/>
          <w:lang w:eastAsia="cs-CZ"/>
        </w:rPr>
        <w:pict>
          <v:shape id="obrázek 16" o:spid="_x0000_s1027" type="#_x0000_t75" alt="Groom Clip Art" style="position:absolute;margin-left:-33pt;margin-top:10.6pt;width:65.15pt;height:219pt;z-index:251659264;visibility:visible">
            <v:imagedata r:id="rId8" o:title=""/>
            <w10:wrap type="square"/>
          </v:shape>
        </w:pict>
      </w:r>
    </w:p>
    <w:p w:rsidR="00923D2A" w:rsidRDefault="00923D2A" w:rsidP="00871565">
      <w:r w:rsidRPr="009543AB">
        <w:rPr>
          <w:noProof/>
          <w:lang w:eastAsia="cs-CZ"/>
        </w:rPr>
        <w:pict>
          <v:shape id="obrázek 22" o:spid="_x0000_i1028" type="#_x0000_t75" alt="Woman Reading Clip Art" style="width:150pt;height:189.75pt;visibility:visible">
            <v:imagedata r:id="rId9" o:title=""/>
          </v:shape>
        </w:pict>
      </w:r>
      <w:r w:rsidRPr="009543AB">
        <w:rPr>
          <w:noProof/>
          <w:lang w:eastAsia="cs-CZ"/>
        </w:rPr>
        <w:pict>
          <v:shape id="obrázek 19" o:spid="_x0000_i1029" type="#_x0000_t75" alt="Boy Playing With Toy Truck Clip Art" style="width:168pt;height:156.75pt;visibility:visible">
            <v:imagedata r:id="rId10" o:title=""/>
          </v:shape>
        </w:pict>
      </w:r>
    </w:p>
    <w:p w:rsidR="00923D2A" w:rsidRDefault="00923D2A" w:rsidP="00871565"/>
    <w:p w:rsidR="00923D2A" w:rsidRPr="009A64F6" w:rsidRDefault="00923D2A" w:rsidP="00871565">
      <w:pPr>
        <w:rPr>
          <w:rFonts w:ascii="Times New Roman" w:hAnsi="Times New Roman"/>
          <w:b/>
          <w:sz w:val="48"/>
          <w:szCs w:val="48"/>
        </w:rPr>
      </w:pPr>
      <w:r w:rsidRPr="009A64F6">
        <w:rPr>
          <w:rFonts w:ascii="Times New Roman" w:hAnsi="Times New Roman"/>
          <w:b/>
          <w:sz w:val="48"/>
          <w:szCs w:val="48"/>
        </w:rPr>
        <w:t>D</w:t>
      </w:r>
      <w:r>
        <w:rPr>
          <w:rFonts w:ascii="Times New Roman" w:hAnsi="Times New Roman"/>
          <w:b/>
          <w:sz w:val="48"/>
          <w:szCs w:val="48"/>
        </w:rPr>
        <w:t xml:space="preserve">                   </w:t>
      </w:r>
      <w:r w:rsidRPr="009A64F6">
        <w:rPr>
          <w:rFonts w:ascii="Times New Roman" w:hAnsi="Times New Roman"/>
          <w:b/>
          <w:sz w:val="48"/>
          <w:szCs w:val="48"/>
        </w:rPr>
        <w:t xml:space="preserve"> E </w:t>
      </w:r>
      <w:r>
        <w:rPr>
          <w:rFonts w:ascii="Times New Roman" w:hAnsi="Times New Roman"/>
          <w:b/>
          <w:sz w:val="48"/>
          <w:szCs w:val="48"/>
        </w:rPr>
        <w:t xml:space="preserve">                         </w:t>
      </w:r>
      <w:r w:rsidRPr="009A64F6">
        <w:rPr>
          <w:rFonts w:ascii="Times New Roman" w:hAnsi="Times New Roman"/>
          <w:b/>
          <w:sz w:val="48"/>
          <w:szCs w:val="48"/>
        </w:rPr>
        <w:t>F</w:t>
      </w:r>
    </w:p>
    <w:p w:rsidR="00923D2A" w:rsidRPr="0065782A" w:rsidRDefault="00923D2A" w:rsidP="00871565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5782A">
        <w:rPr>
          <w:rFonts w:ascii="Times New Roman" w:hAnsi="Times New Roman"/>
          <w:b/>
          <w:sz w:val="28"/>
          <w:szCs w:val="28"/>
          <w:u w:val="single"/>
        </w:rPr>
        <w:t>Wer ist wer?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 w:rsidRPr="00054E1C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E1C">
        <w:rPr>
          <w:rFonts w:ascii="Times New Roman" w:hAnsi="Times New Roman"/>
          <w:sz w:val="28"/>
          <w:szCs w:val="28"/>
        </w:rPr>
        <w:t>Angela</w:t>
      </w:r>
      <w:r>
        <w:rPr>
          <w:rFonts w:ascii="Times New Roman" w:hAnsi="Times New Roman"/>
          <w:sz w:val="28"/>
          <w:szCs w:val="28"/>
        </w:rPr>
        <w:t xml:space="preserve"> mag Sport. Sie schwimmt und turnt gern. Jetzt fährt sie Inliner.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Daniel geht gern ins Theater. Heute geht er  ins Konzert.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Susi ist sportlich. Sie fährt gern Rad. Aber heute liest sie zu Hause.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Jonatan geht noch ins Kindergarten. Er spielt am liebsten.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Christine ist schlank und schick, sie mag Mode.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Thomas spielt Volleyball am liebsten. Sonntags spielt er Golf.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923D2A" w:rsidTr="004400A3"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A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B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C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D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E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F</w:t>
            </w:r>
          </w:p>
        </w:tc>
      </w:tr>
      <w:tr w:rsidR="00923D2A" w:rsidTr="004400A3"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6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23D2A" w:rsidRPr="00054E1C" w:rsidRDefault="00923D2A" w:rsidP="00871565">
      <w:pPr>
        <w:rPr>
          <w:rFonts w:ascii="Times New Roman" w:hAnsi="Times New Roman"/>
          <w:sz w:val="28"/>
          <w:szCs w:val="28"/>
        </w:rPr>
      </w:pPr>
    </w:p>
    <w:p w:rsidR="00923D2A" w:rsidRDefault="00923D2A" w:rsidP="00871565">
      <w:pPr>
        <w:jc w:val="center"/>
        <w:rPr>
          <w:rFonts w:ascii="Times New Roman" w:hAnsi="Times New Roman"/>
          <w:sz w:val="32"/>
          <w:szCs w:val="32"/>
          <w:u w:val="single"/>
        </w:rPr>
      </w:pPr>
      <w:r w:rsidRPr="00DE2604">
        <w:rPr>
          <w:rFonts w:ascii="Times New Roman" w:hAnsi="Times New Roman"/>
          <w:sz w:val="32"/>
          <w:szCs w:val="32"/>
          <w:u w:val="single"/>
        </w:rPr>
        <w:t>Was haben die Personen an?</w:t>
      </w:r>
    </w:p>
    <w:p w:rsidR="00923D2A" w:rsidRDefault="00923D2A" w:rsidP="00871565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</w:t>
      </w:r>
      <w:r w:rsidRPr="00DE2604">
        <w:rPr>
          <w:rFonts w:ascii="Times New Roman" w:hAnsi="Times New Roman"/>
          <w:i/>
          <w:sz w:val="32"/>
          <w:szCs w:val="32"/>
        </w:rPr>
        <w:t>Angela hat ein Sweatshirt und eine Hose an.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 Daniel 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 Susi ………………………………………………………………….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 Jonatan ………………………………………………………………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 Christine 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6. Thomas ...……………………………………………………………</w:t>
      </w:r>
    </w:p>
    <w:p w:rsidR="00923D2A" w:rsidRDefault="00923D2A" w:rsidP="008715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………………………………………………………………………….</w:t>
      </w:r>
    </w:p>
    <w:p w:rsidR="00923D2A" w:rsidRDefault="00923D2A" w:rsidP="00871565">
      <w:pPr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923D2A" w:rsidRPr="00762D38" w:rsidRDefault="00923D2A" w:rsidP="00871565">
      <w:pPr>
        <w:jc w:val="center"/>
        <w:rPr>
          <w:rFonts w:ascii="Times New Roman" w:hAnsi="Times New Roman"/>
          <w:color w:val="FF0000"/>
          <w:sz w:val="28"/>
          <w:szCs w:val="28"/>
        </w:rPr>
      </w:pPr>
      <w:r w:rsidRPr="00762D38">
        <w:rPr>
          <w:rFonts w:ascii="Times New Roman" w:hAnsi="Times New Roman"/>
          <w:color w:val="FF0000"/>
          <w:sz w:val="28"/>
          <w:szCs w:val="28"/>
        </w:rPr>
        <w:t>ŘEŠENÍ</w:t>
      </w:r>
    </w:p>
    <w:p w:rsidR="00923D2A" w:rsidRPr="0065782A" w:rsidRDefault="00923D2A" w:rsidP="00871565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5782A">
        <w:rPr>
          <w:rFonts w:ascii="Times New Roman" w:hAnsi="Times New Roman"/>
          <w:b/>
          <w:sz w:val="28"/>
          <w:szCs w:val="28"/>
          <w:u w:val="single"/>
        </w:rPr>
        <w:t>Wer ist wer?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 w:rsidRPr="00054E1C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E1C">
        <w:rPr>
          <w:rFonts w:ascii="Times New Roman" w:hAnsi="Times New Roman"/>
          <w:sz w:val="28"/>
          <w:szCs w:val="28"/>
        </w:rPr>
        <w:t>Angela</w:t>
      </w:r>
      <w:r>
        <w:rPr>
          <w:rFonts w:ascii="Times New Roman" w:hAnsi="Times New Roman"/>
          <w:sz w:val="28"/>
          <w:szCs w:val="28"/>
        </w:rPr>
        <w:t xml:space="preserve"> mag Sport. Sie schwimmt und turnt gern. Jetzt fährt sie Inliner.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Daniel geht gern ins Theater. Heute geht er  ins Konzert.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Susi ist sportlich. Sie fährt gern Rad. Aber heute liest sie zu Hause.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Jonatan geht noch ins Kindergarten. Er spielt am liebsten.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Christine ist schlank und schick, sie mag Mode.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Thomas spielt Volleyball am liebsten. Sonntags spielt er Golf.</w:t>
      </w:r>
    </w:p>
    <w:p w:rsidR="00923D2A" w:rsidRDefault="00923D2A" w:rsidP="00871565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923D2A" w:rsidTr="004400A3"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A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B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C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D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E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     F</w:t>
            </w:r>
          </w:p>
        </w:tc>
      </w:tr>
      <w:tr w:rsidR="00923D2A" w:rsidTr="004400A3"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6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536" w:type="dxa"/>
          </w:tcPr>
          <w:p w:rsidR="00923D2A" w:rsidRPr="004400A3" w:rsidRDefault="00923D2A" w:rsidP="004400A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400A3">
              <w:rPr>
                <w:rFonts w:ascii="Times New Roman" w:hAnsi="Times New Roman"/>
                <w:color w:val="FF0000"/>
                <w:sz w:val="28"/>
                <w:szCs w:val="28"/>
              </w:rPr>
              <w:t>4</w:t>
            </w:r>
          </w:p>
        </w:tc>
      </w:tr>
    </w:tbl>
    <w:p w:rsidR="00923D2A" w:rsidRPr="00054E1C" w:rsidRDefault="00923D2A" w:rsidP="00871565">
      <w:pPr>
        <w:rPr>
          <w:rFonts w:ascii="Times New Roman" w:hAnsi="Times New Roman"/>
          <w:sz w:val="28"/>
          <w:szCs w:val="28"/>
        </w:rPr>
      </w:pPr>
    </w:p>
    <w:p w:rsidR="00923D2A" w:rsidRDefault="00923D2A" w:rsidP="00871565">
      <w:pPr>
        <w:jc w:val="center"/>
        <w:rPr>
          <w:rFonts w:ascii="Times New Roman" w:hAnsi="Times New Roman"/>
          <w:sz w:val="32"/>
          <w:szCs w:val="32"/>
          <w:u w:val="single"/>
        </w:rPr>
      </w:pPr>
      <w:r w:rsidRPr="00DE2604">
        <w:rPr>
          <w:rFonts w:ascii="Times New Roman" w:hAnsi="Times New Roman"/>
          <w:sz w:val="32"/>
          <w:szCs w:val="32"/>
          <w:u w:val="single"/>
        </w:rPr>
        <w:t>Was haben die Personen an?</w:t>
      </w:r>
    </w:p>
    <w:p w:rsidR="00923D2A" w:rsidRDefault="00923D2A" w:rsidP="00871565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</w:t>
      </w:r>
      <w:r w:rsidRPr="00DE2604">
        <w:rPr>
          <w:rFonts w:ascii="Times New Roman" w:hAnsi="Times New Roman"/>
          <w:i/>
          <w:sz w:val="32"/>
          <w:szCs w:val="32"/>
        </w:rPr>
        <w:t>Angela hat ein Sweatshirt und eine Hose an.</w:t>
      </w:r>
    </w:p>
    <w:p w:rsidR="00923D2A" w:rsidRPr="00BF78BF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2. Daniel </w:t>
      </w:r>
      <w:r>
        <w:rPr>
          <w:rFonts w:ascii="Times New Roman" w:hAnsi="Times New Roman"/>
          <w:color w:val="FF0000"/>
          <w:sz w:val="32"/>
          <w:szCs w:val="32"/>
        </w:rPr>
        <w:t>hat einen Anzug und ein Hemd an.</w:t>
      </w:r>
    </w:p>
    <w:p w:rsidR="00923D2A" w:rsidRPr="00BF78BF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3. Susi </w:t>
      </w:r>
      <w:r>
        <w:rPr>
          <w:rFonts w:ascii="Times New Roman" w:hAnsi="Times New Roman"/>
          <w:color w:val="FF0000"/>
          <w:sz w:val="32"/>
          <w:szCs w:val="32"/>
        </w:rPr>
        <w:t>hat ein T-Shirt und eine Hose an.</w:t>
      </w:r>
    </w:p>
    <w:p w:rsidR="00923D2A" w:rsidRPr="00BF78BF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 Jonatan </w:t>
      </w:r>
      <w:r>
        <w:rPr>
          <w:rFonts w:ascii="Times New Roman" w:hAnsi="Times New Roman"/>
          <w:color w:val="FF0000"/>
          <w:sz w:val="32"/>
          <w:szCs w:val="32"/>
        </w:rPr>
        <w:t>hat ein T-Shirt, eine Hose, Socken und Schuhe an.</w:t>
      </w:r>
    </w:p>
    <w:p w:rsidR="00923D2A" w:rsidRPr="00BF78BF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5. Christine </w:t>
      </w:r>
      <w:r>
        <w:rPr>
          <w:rFonts w:ascii="Times New Roman" w:hAnsi="Times New Roman"/>
          <w:color w:val="FF0000"/>
          <w:sz w:val="32"/>
          <w:szCs w:val="32"/>
        </w:rPr>
        <w:t>hat ein Kostüm an.</w:t>
      </w:r>
    </w:p>
    <w:p w:rsidR="00923D2A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6. Thomas </w:t>
      </w:r>
      <w:r>
        <w:rPr>
          <w:rFonts w:ascii="Times New Roman" w:hAnsi="Times New Roman"/>
          <w:color w:val="FF0000"/>
          <w:sz w:val="32"/>
          <w:szCs w:val="32"/>
        </w:rPr>
        <w:t>hat ein Sweatshirt, eine Hose, eine Mütze und Schuhe an.</w:t>
      </w:r>
    </w:p>
    <w:p w:rsidR="00923D2A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</w:p>
    <w:p w:rsidR="00923D2A" w:rsidRDefault="00923D2A" w:rsidP="00871565">
      <w:pPr>
        <w:rPr>
          <w:rFonts w:ascii="Times New Roman" w:hAnsi="Times New Roman"/>
          <w:color w:val="FF0000"/>
          <w:sz w:val="32"/>
          <w:szCs w:val="32"/>
        </w:rPr>
      </w:pPr>
    </w:p>
    <w:p w:rsidR="00923D2A" w:rsidRDefault="00923D2A" w:rsidP="00946E8A">
      <w:r>
        <w:t>Autorem materiálu a všech jeho částí, není-li uvedeno jinak, je Šárka Mášková.</w:t>
      </w:r>
    </w:p>
    <w:p w:rsidR="00923D2A" w:rsidRDefault="00923D2A" w:rsidP="00871565"/>
    <w:sectPr w:rsidR="00923D2A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1565"/>
    <w:rsid w:val="00054E1C"/>
    <w:rsid w:val="000A4CFA"/>
    <w:rsid w:val="000A5BB7"/>
    <w:rsid w:val="00176E99"/>
    <w:rsid w:val="0029446D"/>
    <w:rsid w:val="002E18A7"/>
    <w:rsid w:val="004400A3"/>
    <w:rsid w:val="00501041"/>
    <w:rsid w:val="005C1744"/>
    <w:rsid w:val="005F7158"/>
    <w:rsid w:val="0061338F"/>
    <w:rsid w:val="0065782A"/>
    <w:rsid w:val="00762D38"/>
    <w:rsid w:val="00771E88"/>
    <w:rsid w:val="00871565"/>
    <w:rsid w:val="00923D2A"/>
    <w:rsid w:val="00946E8A"/>
    <w:rsid w:val="009543AB"/>
    <w:rsid w:val="009A64F6"/>
    <w:rsid w:val="00B71C42"/>
    <w:rsid w:val="00BF78BF"/>
    <w:rsid w:val="00C36531"/>
    <w:rsid w:val="00D6755C"/>
    <w:rsid w:val="00DA339D"/>
    <w:rsid w:val="00DE2604"/>
    <w:rsid w:val="00E677F9"/>
    <w:rsid w:val="00FF1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5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71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156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7156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359</Words>
  <Characters>2120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6</cp:revision>
  <dcterms:created xsi:type="dcterms:W3CDTF">2012-05-27T15:59:00Z</dcterms:created>
  <dcterms:modified xsi:type="dcterms:W3CDTF">2012-05-28T08:31:00Z</dcterms:modified>
</cp:coreProperties>
</file>