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8E" w:rsidRDefault="005D428E" w:rsidP="00BE49E3">
      <w:pPr>
        <w:rPr>
          <w:sz w:val="28"/>
          <w:szCs w:val="28"/>
          <w:u w:val="single"/>
        </w:rPr>
      </w:pPr>
      <w:r w:rsidRPr="00462753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5" o:title=""/>
          </v:shape>
        </w:pict>
      </w:r>
    </w:p>
    <w:p w:rsidR="005D428E" w:rsidRDefault="005D428E" w:rsidP="00BE49E3">
      <w:pPr>
        <w:rPr>
          <w:sz w:val="28"/>
          <w:szCs w:val="28"/>
          <w:u w:val="single"/>
        </w:rPr>
      </w:pPr>
    </w:p>
    <w:p w:rsidR="005D428E" w:rsidRPr="005C1744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5D428E" w:rsidRPr="005C1744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5D428E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5D428E" w:rsidRPr="005C1744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5D428E" w:rsidRDefault="005D428E" w:rsidP="00BE49E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NJŠM1/18</w:t>
      </w:r>
    </w:p>
    <w:p w:rsidR="005D428E" w:rsidRPr="005C1744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5D428E" w:rsidRPr="005C1744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5D428E" w:rsidRDefault="005D428E" w:rsidP="00BE49E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5D428E" w:rsidRPr="00176E99" w:rsidRDefault="005D428E" w:rsidP="00BE49E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5D428E" w:rsidRPr="005C1744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5D428E" w:rsidRDefault="005D428E" w:rsidP="00BE49E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 xml:space="preserve">Tento učební materiál </w:t>
      </w:r>
      <w:r>
        <w:rPr>
          <w:color w:val="FF0000"/>
          <w:sz w:val="28"/>
          <w:szCs w:val="28"/>
        </w:rPr>
        <w:t>slouží k procvičování a upevňování větného rámce vedlejších vět.</w:t>
      </w:r>
    </w:p>
    <w:p w:rsidR="005D428E" w:rsidRPr="00176E99" w:rsidRDefault="005D428E" w:rsidP="00BE49E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spojka wenn, větná stavba, vedlejší věty</w:t>
      </w:r>
    </w:p>
    <w:p w:rsidR="005D428E" w:rsidRDefault="005D428E" w:rsidP="00BE49E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5D428E" w:rsidRPr="005C1744" w:rsidRDefault="005D428E" w:rsidP="00BE49E3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  prosinec 2011</w:t>
      </w:r>
    </w:p>
    <w:p w:rsidR="005D428E" w:rsidRPr="005C1744" w:rsidRDefault="005D428E" w:rsidP="00BE49E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5D428E" w:rsidRPr="005C1744" w:rsidRDefault="005D428E" w:rsidP="00BE49E3">
      <w:pPr>
        <w:rPr>
          <w:sz w:val="28"/>
          <w:szCs w:val="28"/>
        </w:rPr>
      </w:pPr>
    </w:p>
    <w:p w:rsidR="005D428E" w:rsidRDefault="005D428E" w:rsidP="00BE49E3"/>
    <w:p w:rsidR="005D428E" w:rsidRDefault="005D428E"/>
    <w:p w:rsidR="005D428E" w:rsidRDefault="005D428E" w:rsidP="00BE49E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5D428E" w:rsidRDefault="005D428E" w:rsidP="00BE49E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E4AD5">
        <w:rPr>
          <w:rFonts w:ascii="Arial" w:hAnsi="Arial" w:cs="Arial"/>
          <w:b/>
          <w:sz w:val="28"/>
          <w:szCs w:val="28"/>
          <w:u w:val="single"/>
        </w:rPr>
        <w:t>Nebensätze mit wenn</w:t>
      </w:r>
    </w:p>
    <w:p w:rsidR="005D428E" w:rsidRPr="003E4AD5" w:rsidRDefault="005D428E" w:rsidP="00BE49E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5D428E" w:rsidRPr="003E4AD5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b/>
          <w:sz w:val="28"/>
          <w:szCs w:val="28"/>
        </w:rPr>
      </w:pPr>
      <w:r w:rsidRPr="003E4AD5">
        <w:rPr>
          <w:rFonts w:ascii="Arial Black" w:hAnsi="Arial Black"/>
          <w:b/>
          <w:sz w:val="28"/>
          <w:szCs w:val="28"/>
        </w:rPr>
        <w:t>Es ist warm. Ich trage die Sandalen.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warm ist, …………   ich Sandalen.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Ich ………….  Sandalen, </w:t>
      </w: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warm ist.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3E4AD5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3E4AD5">
        <w:rPr>
          <w:rFonts w:ascii="Arial Black" w:hAnsi="Arial Black"/>
          <w:sz w:val="28"/>
          <w:szCs w:val="28"/>
        </w:rPr>
        <w:t>Es ist kalt. Ich trage die Handschuhe.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kalt ist, ……………   ich die Handschuhe.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Ich ……………  die Handschuhe, </w:t>
      </w: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kalt ist.</w:t>
      </w:r>
    </w:p>
    <w:p w:rsidR="005D428E" w:rsidRPr="00AB0731" w:rsidRDefault="005D428E" w:rsidP="00BE49E3">
      <w:pPr>
        <w:rPr>
          <w:rFonts w:ascii="Arial Black" w:hAnsi="Arial Black"/>
          <w:sz w:val="28"/>
          <w:szCs w:val="28"/>
        </w:rPr>
      </w:pPr>
    </w:p>
    <w:p w:rsidR="005D428E" w:rsidRPr="00AB0731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AB0731">
        <w:rPr>
          <w:rFonts w:ascii="Arial Black" w:hAnsi="Arial Black"/>
          <w:sz w:val="28"/>
          <w:szCs w:val="28"/>
        </w:rPr>
        <w:t>Es regnet. Wir tragen einen Regenschirm.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regnet, …………  wir einen Regenschirm.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Wir </w:t>
      </w:r>
      <w:r w:rsidRPr="00BF0F31">
        <w:rPr>
          <w:rFonts w:ascii="Times New Roman" w:hAnsi="Times New Roman"/>
          <w:sz w:val="28"/>
          <w:szCs w:val="28"/>
        </w:rPr>
        <w:t>…………..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einen Regenschirm, </w:t>
      </w: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regnet.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AB0731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AB0731">
        <w:rPr>
          <w:rFonts w:ascii="Arial Black" w:hAnsi="Arial Black"/>
          <w:sz w:val="28"/>
          <w:szCs w:val="28"/>
        </w:rPr>
        <w:t>Wir gehen zum Sport. Wir ziehen die Sportschuhe an.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wir zum Sport gehen, …………… wir die Sportschuhe  </w:t>
      </w:r>
      <w:r w:rsidRPr="00AB0731">
        <w:rPr>
          <w:rFonts w:ascii="Times New Roman" w:hAnsi="Times New Roman"/>
          <w:color w:val="FF0000"/>
          <w:sz w:val="28"/>
          <w:szCs w:val="28"/>
        </w:rPr>
        <w:t>an</w:t>
      </w:r>
      <w:r>
        <w:rPr>
          <w:rFonts w:ascii="Times New Roman" w:hAnsi="Times New Roman"/>
          <w:sz w:val="28"/>
          <w:szCs w:val="28"/>
        </w:rPr>
        <w:t>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Wir………………  die Sportschuhe </w:t>
      </w:r>
      <w:r w:rsidRPr="00AB0731">
        <w:rPr>
          <w:rFonts w:ascii="Times New Roman" w:hAnsi="Times New Roman"/>
          <w:color w:val="FF0000"/>
          <w:sz w:val="28"/>
          <w:szCs w:val="28"/>
        </w:rPr>
        <w:t>an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wir zum Sport gehen.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AB0731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AB0731">
        <w:rPr>
          <w:rFonts w:ascii="Arial Black" w:hAnsi="Arial Black"/>
          <w:sz w:val="28"/>
          <w:szCs w:val="28"/>
        </w:rPr>
        <w:t>Thomas geht ins Theater. Er zieht einen Anzug an.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Thomas ins Theater geht, ………….  er einen Anzug…..  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Er …..….. einen Anzug ..</w:t>
      </w:r>
      <w:r w:rsidRPr="00BF0F31">
        <w:rPr>
          <w:rFonts w:ascii="Times New Roman" w:hAnsi="Times New Roman"/>
          <w:sz w:val="28"/>
          <w:szCs w:val="28"/>
        </w:rPr>
        <w:t>..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r w:rsidRPr="00AB0731">
        <w:rPr>
          <w:rFonts w:ascii="Times New Roman" w:hAnsi="Times New Roman"/>
          <w:color w:val="00B0F0"/>
          <w:sz w:val="28"/>
          <w:szCs w:val="28"/>
        </w:rPr>
        <w:t xml:space="preserve"> wenn</w:t>
      </w:r>
      <w:r>
        <w:rPr>
          <w:rFonts w:ascii="Times New Roman" w:hAnsi="Times New Roman"/>
          <w:sz w:val="28"/>
          <w:szCs w:val="28"/>
        </w:rPr>
        <w:t xml:space="preserve"> er ins Theater geht.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5A3890" w:rsidRDefault="005D428E" w:rsidP="00BE49E3">
      <w:pPr>
        <w:rPr>
          <w:rFonts w:ascii="Times New Roman" w:hAnsi="Times New Roman"/>
          <w:b/>
          <w:sz w:val="28"/>
          <w:szCs w:val="28"/>
          <w:u w:val="single"/>
        </w:rPr>
      </w:pPr>
      <w:r w:rsidRPr="005A3890">
        <w:rPr>
          <w:rFonts w:ascii="Times New Roman" w:hAnsi="Times New Roman"/>
          <w:b/>
          <w:sz w:val="28"/>
          <w:szCs w:val="28"/>
          <w:u w:val="single"/>
        </w:rPr>
        <w:t>Bildet  Sätze mit wenn!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oval id="_x0000_s1026" style="position:absolute;margin-left:1.9pt;margin-top:17.65pt;width:399.75pt;height:219pt;z-index:251658240" fillcolor="yellow">
            <v:textbox>
              <w:txbxContent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</w:t>
                  </w:r>
                  <w:r w:rsidRPr="006C60D3">
                    <w:rPr>
                      <w:rFonts w:ascii="Arial Black" w:hAnsi="Arial Black"/>
                    </w:rPr>
                    <w:t>Margarita</w:t>
                  </w:r>
                  <w:r>
                    <w:rPr>
                      <w:rFonts w:ascii="Arial Black" w:hAnsi="Arial Black"/>
                    </w:rPr>
                    <w:t xml:space="preserve"> zieht einen Minirock an.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Ich trage einen Trainingsanzug 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Hans nimmt einen Regenschirm mit.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Vati setzt einen Hut auf.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Kinder ziehen eine Badehose an.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</w:p>
                <w:p w:rsidR="005D428E" w:rsidRPr="006C60D3" w:rsidRDefault="005D428E" w:rsidP="00BE49E3">
                  <w:pPr>
                    <w:rPr>
                      <w:rFonts w:ascii="Arial Black" w:hAnsi="Arial Black"/>
                    </w:rPr>
                  </w:pPr>
                </w:p>
              </w:txbxContent>
            </v:textbox>
          </v:oval>
        </w:pic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>
      <w:r>
        <w:rPr>
          <w:noProof/>
          <w:lang w:eastAsia="cs-CZ"/>
        </w:rPr>
        <w:pict>
          <v:roundrect id="_x0000_s1027" style="position:absolute;margin-left:13.15pt;margin-top:6.75pt;width:428.25pt;height:206.25pt;z-index:251659264" arcsize="10923f" fillcolor="#92d050">
            <v:textbox>
              <w:txbxContent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Sie geht am Abend in die Disco.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Ich gehe zum Training.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Es regnet.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Er geht ins Theater.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Sie gehen schwimmen.</w:t>
                  </w:r>
                </w:p>
              </w:txbxContent>
            </v:textbox>
          </v:roundrect>
        </w:pict>
      </w:r>
    </w:p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Pr="004C78E7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a) </w:t>
      </w:r>
      <w:r w:rsidRPr="004C78E7">
        <w:rPr>
          <w:rFonts w:ascii="Times New Roman" w:hAnsi="Times New Roman"/>
          <w:sz w:val="28"/>
          <w:szCs w:val="28"/>
        </w:rPr>
        <w:t xml:space="preserve">Margarita 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</w:t>
      </w:r>
    </w:p>
    <w:p w:rsidR="005D428E" w:rsidRPr="004C78E7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Ich trage ……………………………………………………………….</w:t>
      </w:r>
    </w:p>
    <w:p w:rsidR="005D428E" w:rsidRPr="004C78E7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c) </w:t>
      </w:r>
      <w:r w:rsidRPr="004C78E7">
        <w:rPr>
          <w:rFonts w:ascii="Times New Roman" w:hAnsi="Times New Roman"/>
          <w:sz w:val="28"/>
          <w:szCs w:val="28"/>
        </w:rPr>
        <w:t xml:space="preserve">Hans 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 Vati …………………………………………………………………….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e) </w:t>
      </w:r>
      <w:r w:rsidRPr="004C78E7">
        <w:rPr>
          <w:rFonts w:ascii="Times New Roman" w:hAnsi="Times New Roman"/>
          <w:sz w:val="28"/>
          <w:szCs w:val="28"/>
        </w:rPr>
        <w:t xml:space="preserve">Kinder 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0A0522" w:rsidRDefault="005D428E" w:rsidP="00BE49E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FF0000"/>
          <w:sz w:val="28"/>
          <w:szCs w:val="28"/>
          <w:u w:val="single"/>
        </w:rPr>
        <w:t>ŘEŠENÍ</w:t>
      </w:r>
    </w:p>
    <w:p w:rsidR="005D428E" w:rsidRDefault="005D428E" w:rsidP="00BE49E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E4AD5">
        <w:rPr>
          <w:rFonts w:ascii="Arial" w:hAnsi="Arial" w:cs="Arial"/>
          <w:b/>
          <w:sz w:val="28"/>
          <w:szCs w:val="28"/>
          <w:u w:val="single"/>
        </w:rPr>
        <w:t>Nebensätze mit wenn</w:t>
      </w:r>
    </w:p>
    <w:p w:rsidR="005D428E" w:rsidRPr="003E4AD5" w:rsidRDefault="005D428E" w:rsidP="00BE49E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5D428E" w:rsidRPr="003E4AD5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b/>
          <w:sz w:val="28"/>
          <w:szCs w:val="28"/>
        </w:rPr>
      </w:pPr>
      <w:r w:rsidRPr="003E4AD5">
        <w:rPr>
          <w:rFonts w:ascii="Arial Black" w:hAnsi="Arial Black"/>
          <w:b/>
          <w:sz w:val="28"/>
          <w:szCs w:val="28"/>
        </w:rPr>
        <w:t>Es ist warm. Ich trage die Sandalen.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warm ist, </w:t>
      </w:r>
      <w:r w:rsidRPr="003E4AD5">
        <w:rPr>
          <w:rFonts w:ascii="Times New Roman" w:hAnsi="Times New Roman"/>
          <w:color w:val="FF0000"/>
          <w:sz w:val="28"/>
          <w:szCs w:val="28"/>
        </w:rPr>
        <w:t>trage</w:t>
      </w:r>
      <w:r>
        <w:rPr>
          <w:rFonts w:ascii="Times New Roman" w:hAnsi="Times New Roman"/>
          <w:sz w:val="28"/>
          <w:szCs w:val="28"/>
        </w:rPr>
        <w:t xml:space="preserve"> ich Sandalen.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Ich </w:t>
      </w:r>
      <w:r w:rsidRPr="003E4AD5">
        <w:rPr>
          <w:rFonts w:ascii="Times New Roman" w:hAnsi="Times New Roman"/>
          <w:color w:val="FF0000"/>
          <w:sz w:val="28"/>
          <w:szCs w:val="28"/>
        </w:rPr>
        <w:t>trage</w:t>
      </w:r>
      <w:r>
        <w:rPr>
          <w:rFonts w:ascii="Times New Roman" w:hAnsi="Times New Roman"/>
          <w:sz w:val="28"/>
          <w:szCs w:val="28"/>
        </w:rPr>
        <w:t xml:space="preserve"> Sandalen, </w:t>
      </w: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warm ist.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3E4AD5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3E4AD5">
        <w:rPr>
          <w:rFonts w:ascii="Arial Black" w:hAnsi="Arial Black"/>
          <w:sz w:val="28"/>
          <w:szCs w:val="28"/>
        </w:rPr>
        <w:t>Es ist kalt. Ich trage die Handschuhe.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kalt ist, </w:t>
      </w:r>
      <w:r w:rsidRPr="003E4AD5">
        <w:rPr>
          <w:rFonts w:ascii="Times New Roman" w:hAnsi="Times New Roman"/>
          <w:color w:val="FF0000"/>
          <w:sz w:val="28"/>
          <w:szCs w:val="28"/>
        </w:rPr>
        <w:t>trage</w:t>
      </w:r>
      <w:r>
        <w:rPr>
          <w:rFonts w:ascii="Times New Roman" w:hAnsi="Times New Roman"/>
          <w:sz w:val="28"/>
          <w:szCs w:val="28"/>
        </w:rPr>
        <w:t xml:space="preserve"> ich die Handschuhe.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Ich </w:t>
      </w:r>
      <w:r w:rsidRPr="003E4AD5">
        <w:rPr>
          <w:rFonts w:ascii="Times New Roman" w:hAnsi="Times New Roman"/>
          <w:color w:val="FF0000"/>
          <w:sz w:val="28"/>
          <w:szCs w:val="28"/>
        </w:rPr>
        <w:t>trage</w:t>
      </w:r>
      <w:r>
        <w:rPr>
          <w:rFonts w:ascii="Times New Roman" w:hAnsi="Times New Roman"/>
          <w:sz w:val="28"/>
          <w:szCs w:val="28"/>
        </w:rPr>
        <w:t xml:space="preserve"> die Handschuhe, </w:t>
      </w:r>
      <w:r w:rsidRPr="003E4AD5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kalt ist.</w:t>
      </w:r>
    </w:p>
    <w:p w:rsidR="005D428E" w:rsidRPr="00AB0731" w:rsidRDefault="005D428E" w:rsidP="00BE49E3">
      <w:pPr>
        <w:rPr>
          <w:rFonts w:ascii="Arial Black" w:hAnsi="Arial Black"/>
          <w:sz w:val="28"/>
          <w:szCs w:val="28"/>
        </w:rPr>
      </w:pPr>
    </w:p>
    <w:p w:rsidR="005D428E" w:rsidRPr="00AB0731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AB0731">
        <w:rPr>
          <w:rFonts w:ascii="Arial Black" w:hAnsi="Arial Black"/>
          <w:sz w:val="28"/>
          <w:szCs w:val="28"/>
        </w:rPr>
        <w:t>Es regnet. Wir tragen einen Regenschirm.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regnet, </w:t>
      </w:r>
      <w:r w:rsidRPr="00AB0731">
        <w:rPr>
          <w:rFonts w:ascii="Times New Roman" w:hAnsi="Times New Roman"/>
          <w:color w:val="FF0000"/>
          <w:sz w:val="28"/>
          <w:szCs w:val="28"/>
        </w:rPr>
        <w:t>tragen</w:t>
      </w:r>
      <w:r>
        <w:rPr>
          <w:rFonts w:ascii="Times New Roman" w:hAnsi="Times New Roman"/>
          <w:sz w:val="28"/>
          <w:szCs w:val="28"/>
        </w:rPr>
        <w:t xml:space="preserve"> wir einen Regenschirm.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Wir </w:t>
      </w:r>
      <w:r w:rsidRPr="00AB0731">
        <w:rPr>
          <w:rFonts w:ascii="Times New Roman" w:hAnsi="Times New Roman"/>
          <w:color w:val="FF0000"/>
          <w:sz w:val="28"/>
          <w:szCs w:val="28"/>
        </w:rPr>
        <w:t>tragen</w:t>
      </w:r>
      <w:r>
        <w:rPr>
          <w:rFonts w:ascii="Times New Roman" w:hAnsi="Times New Roman"/>
          <w:sz w:val="28"/>
          <w:szCs w:val="28"/>
        </w:rPr>
        <w:t xml:space="preserve"> einen Regenschirm, </w:t>
      </w: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es regnet.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AB0731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AB0731">
        <w:rPr>
          <w:rFonts w:ascii="Arial Black" w:hAnsi="Arial Black"/>
          <w:sz w:val="28"/>
          <w:szCs w:val="28"/>
        </w:rPr>
        <w:t>Wir gehen zum Sport. Wir ziehen die Sportschuhe an.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wir zum Sport gehen, </w:t>
      </w:r>
      <w:r w:rsidRPr="00AB0731">
        <w:rPr>
          <w:rFonts w:ascii="Times New Roman" w:hAnsi="Times New Roman"/>
          <w:color w:val="FF0000"/>
          <w:sz w:val="28"/>
          <w:szCs w:val="28"/>
        </w:rPr>
        <w:t>ziehen</w:t>
      </w:r>
      <w:r>
        <w:rPr>
          <w:rFonts w:ascii="Times New Roman" w:hAnsi="Times New Roman"/>
          <w:sz w:val="28"/>
          <w:szCs w:val="28"/>
        </w:rPr>
        <w:t xml:space="preserve"> wir die Sportschuhe </w:t>
      </w:r>
      <w:r w:rsidRPr="00AB0731">
        <w:rPr>
          <w:rFonts w:ascii="Times New Roman" w:hAnsi="Times New Roman"/>
          <w:color w:val="FF0000"/>
          <w:sz w:val="28"/>
          <w:szCs w:val="28"/>
        </w:rPr>
        <w:t>an</w:t>
      </w:r>
      <w:r>
        <w:rPr>
          <w:rFonts w:ascii="Times New Roman" w:hAnsi="Times New Roman"/>
          <w:sz w:val="28"/>
          <w:szCs w:val="28"/>
        </w:rPr>
        <w:t>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Wir </w:t>
      </w:r>
      <w:r w:rsidRPr="00AB0731">
        <w:rPr>
          <w:rFonts w:ascii="Times New Roman" w:hAnsi="Times New Roman"/>
          <w:color w:val="FF0000"/>
          <w:sz w:val="28"/>
          <w:szCs w:val="28"/>
        </w:rPr>
        <w:t>ziehen</w:t>
      </w:r>
      <w:r>
        <w:rPr>
          <w:rFonts w:ascii="Times New Roman" w:hAnsi="Times New Roman"/>
          <w:sz w:val="28"/>
          <w:szCs w:val="28"/>
        </w:rPr>
        <w:t xml:space="preserve"> die Sportschuhe </w:t>
      </w:r>
      <w:r w:rsidRPr="00AB0731">
        <w:rPr>
          <w:rFonts w:ascii="Times New Roman" w:hAnsi="Times New Roman"/>
          <w:color w:val="FF0000"/>
          <w:sz w:val="28"/>
          <w:szCs w:val="28"/>
        </w:rPr>
        <w:t>an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wir zum Sport gehen.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AB0731" w:rsidRDefault="005D428E" w:rsidP="00BE49E3">
      <w:pPr>
        <w:pStyle w:val="ListParagraph"/>
        <w:numPr>
          <w:ilvl w:val="0"/>
          <w:numId w:val="1"/>
        </w:numPr>
        <w:rPr>
          <w:rFonts w:ascii="Arial Black" w:hAnsi="Arial Black"/>
          <w:sz w:val="28"/>
          <w:szCs w:val="28"/>
        </w:rPr>
      </w:pPr>
      <w:r w:rsidRPr="00AB0731">
        <w:rPr>
          <w:rFonts w:ascii="Arial Black" w:hAnsi="Arial Black"/>
          <w:sz w:val="28"/>
          <w:szCs w:val="28"/>
        </w:rPr>
        <w:t>Thomas geht ins Theater. Er zieht einen Anzug an.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 w:rsidRPr="00AB0731">
        <w:rPr>
          <w:rFonts w:ascii="Times New Roman" w:hAnsi="Times New Roman"/>
          <w:color w:val="00B0F0"/>
          <w:sz w:val="28"/>
          <w:szCs w:val="28"/>
        </w:rPr>
        <w:t>Wenn</w:t>
      </w:r>
      <w:r>
        <w:rPr>
          <w:rFonts w:ascii="Times New Roman" w:hAnsi="Times New Roman"/>
          <w:sz w:val="28"/>
          <w:szCs w:val="28"/>
        </w:rPr>
        <w:t xml:space="preserve"> Thomas ins Theater geht, </w:t>
      </w:r>
      <w:r w:rsidRPr="00AB0731">
        <w:rPr>
          <w:rFonts w:ascii="Times New Roman" w:hAnsi="Times New Roman"/>
          <w:color w:val="FF0000"/>
          <w:sz w:val="28"/>
          <w:szCs w:val="28"/>
        </w:rPr>
        <w:t>zieht</w:t>
      </w:r>
      <w:r>
        <w:rPr>
          <w:rFonts w:ascii="Times New Roman" w:hAnsi="Times New Roman"/>
          <w:sz w:val="28"/>
          <w:szCs w:val="28"/>
        </w:rPr>
        <w:t xml:space="preserve"> er einen Anzug </w:t>
      </w:r>
      <w:r w:rsidRPr="00AB0731">
        <w:rPr>
          <w:rFonts w:ascii="Times New Roman" w:hAnsi="Times New Roman"/>
          <w:color w:val="FF0000"/>
          <w:sz w:val="28"/>
          <w:szCs w:val="28"/>
        </w:rPr>
        <w:t>an</w:t>
      </w:r>
      <w:r>
        <w:rPr>
          <w:rFonts w:ascii="Times New Roman" w:hAnsi="Times New Roman"/>
          <w:sz w:val="28"/>
          <w:szCs w:val="28"/>
        </w:rPr>
        <w:t>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Er </w:t>
      </w:r>
      <w:r w:rsidRPr="00AB0731">
        <w:rPr>
          <w:rFonts w:ascii="Times New Roman" w:hAnsi="Times New Roman"/>
          <w:color w:val="FF0000"/>
          <w:sz w:val="28"/>
          <w:szCs w:val="28"/>
        </w:rPr>
        <w:t xml:space="preserve">zieht </w:t>
      </w:r>
      <w:r>
        <w:rPr>
          <w:rFonts w:ascii="Times New Roman" w:hAnsi="Times New Roman"/>
          <w:sz w:val="28"/>
          <w:szCs w:val="28"/>
        </w:rPr>
        <w:t xml:space="preserve">einen Anzug </w:t>
      </w:r>
      <w:r w:rsidRPr="00AB0731">
        <w:rPr>
          <w:rFonts w:ascii="Times New Roman" w:hAnsi="Times New Roman"/>
          <w:color w:val="FF0000"/>
          <w:sz w:val="28"/>
          <w:szCs w:val="28"/>
        </w:rPr>
        <w:t>an</w:t>
      </w:r>
      <w:r>
        <w:rPr>
          <w:rFonts w:ascii="Times New Roman" w:hAnsi="Times New Roman"/>
          <w:sz w:val="28"/>
          <w:szCs w:val="28"/>
        </w:rPr>
        <w:t>,</w:t>
      </w:r>
      <w:r w:rsidRPr="00AB0731">
        <w:rPr>
          <w:rFonts w:ascii="Times New Roman" w:hAnsi="Times New Roman"/>
          <w:color w:val="00B0F0"/>
          <w:sz w:val="28"/>
          <w:szCs w:val="28"/>
        </w:rPr>
        <w:t xml:space="preserve"> wenn</w:t>
      </w:r>
      <w:r>
        <w:rPr>
          <w:rFonts w:ascii="Times New Roman" w:hAnsi="Times New Roman"/>
          <w:sz w:val="28"/>
          <w:szCs w:val="28"/>
        </w:rPr>
        <w:t xml:space="preserve"> er ins Theater geht.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Pr="005A3890" w:rsidRDefault="005D428E" w:rsidP="00BE49E3">
      <w:pPr>
        <w:rPr>
          <w:rFonts w:ascii="Times New Roman" w:hAnsi="Times New Roman"/>
          <w:b/>
          <w:sz w:val="28"/>
          <w:szCs w:val="28"/>
          <w:u w:val="single"/>
        </w:rPr>
      </w:pPr>
      <w:r w:rsidRPr="005A3890">
        <w:rPr>
          <w:rFonts w:ascii="Times New Roman" w:hAnsi="Times New Roman"/>
          <w:b/>
          <w:sz w:val="28"/>
          <w:szCs w:val="28"/>
          <w:u w:val="single"/>
        </w:rPr>
        <w:t>Bildet  Sätze mit wenn!</w: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oval id="_x0000_s1028" style="position:absolute;margin-left:1.9pt;margin-top:17.65pt;width:399.75pt;height:219pt;z-index:251660288" fillcolor="yellow">
            <v:textbox>
              <w:txbxContent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</w:t>
                  </w:r>
                  <w:r w:rsidRPr="006C60D3">
                    <w:rPr>
                      <w:rFonts w:ascii="Arial Black" w:hAnsi="Arial Black"/>
                    </w:rPr>
                    <w:t>Margarita</w:t>
                  </w:r>
                  <w:r>
                    <w:rPr>
                      <w:rFonts w:ascii="Arial Black" w:hAnsi="Arial Black"/>
                    </w:rPr>
                    <w:t xml:space="preserve"> zieht einen Minirock an.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Ich trage einen Trainingsanzug 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Hans nimmt einen Regenschirm mit.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Vati setzt einen Hut auf.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          Kinder ziehen eine Badehose an.</w:t>
                  </w:r>
                </w:p>
                <w:p w:rsidR="005D428E" w:rsidRDefault="005D428E" w:rsidP="00BE49E3">
                  <w:pPr>
                    <w:rPr>
                      <w:rFonts w:ascii="Arial Black" w:hAnsi="Arial Black"/>
                    </w:rPr>
                  </w:pPr>
                </w:p>
                <w:p w:rsidR="005D428E" w:rsidRPr="006C60D3" w:rsidRDefault="005D428E" w:rsidP="00BE49E3">
                  <w:pPr>
                    <w:rPr>
                      <w:rFonts w:ascii="Arial Black" w:hAnsi="Arial Black"/>
                    </w:rPr>
                  </w:pPr>
                </w:p>
              </w:txbxContent>
            </v:textbox>
          </v:oval>
        </w:pict>
      </w: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Default="005D428E" w:rsidP="00BE49E3">
      <w:pPr>
        <w:rPr>
          <w:rFonts w:ascii="Times New Roman" w:hAnsi="Times New Roman"/>
          <w:sz w:val="28"/>
          <w:szCs w:val="28"/>
        </w:rPr>
      </w:pPr>
    </w:p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>
      <w:r>
        <w:rPr>
          <w:noProof/>
          <w:lang w:eastAsia="cs-CZ"/>
        </w:rPr>
        <w:pict>
          <v:roundrect id="_x0000_s1029" style="position:absolute;margin-left:13.15pt;margin-top:6.75pt;width:428.25pt;height:206.25pt;z-index:251661312" arcsize="10923f" fillcolor="#92d050">
            <v:textbox>
              <w:txbxContent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Sie geht am Abend in die Disco.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Ich gehe zum Training.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Es regnet.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Er geht ins Theater.</w:t>
                  </w:r>
                </w:p>
                <w:p w:rsidR="005D428E" w:rsidRPr="005A3890" w:rsidRDefault="005D428E" w:rsidP="00BE49E3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</w:t>
                  </w:r>
                  <w:r w:rsidRPr="005A3890">
                    <w:rPr>
                      <w:rFonts w:ascii="Arial Black" w:hAnsi="Arial Black"/>
                      <w:sz w:val="28"/>
                      <w:szCs w:val="28"/>
                    </w:rPr>
                    <w:t>Sie gehen schwimmen.</w:t>
                  </w:r>
                </w:p>
              </w:txbxContent>
            </v:textbox>
          </v:roundrect>
        </w:pict>
      </w:r>
    </w:p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Default="005D428E" w:rsidP="00BE49E3"/>
    <w:p w:rsidR="005D428E" w:rsidRPr="009100C0" w:rsidRDefault="005D428E" w:rsidP="00BE49E3">
      <w:pPr>
        <w:rPr>
          <w:rFonts w:ascii="Times New Roman" w:hAnsi="Times New Roman"/>
          <w:color w:val="FF0000"/>
          <w:sz w:val="28"/>
          <w:szCs w:val="28"/>
        </w:rPr>
      </w:pPr>
      <w:r w:rsidRPr="009100C0">
        <w:rPr>
          <w:rFonts w:ascii="Times New Roman" w:hAnsi="Times New Roman"/>
          <w:color w:val="FF0000"/>
          <w:sz w:val="28"/>
          <w:szCs w:val="28"/>
        </w:rPr>
        <w:t>a) Margarita zieht einen Minirock an, wenn sie am Abend in die Disco geht.</w:t>
      </w:r>
    </w:p>
    <w:p w:rsidR="005D428E" w:rsidRPr="009100C0" w:rsidRDefault="005D428E" w:rsidP="00BE49E3">
      <w:pPr>
        <w:rPr>
          <w:rFonts w:ascii="Times New Roman" w:hAnsi="Times New Roman"/>
          <w:color w:val="FF0000"/>
          <w:sz w:val="28"/>
          <w:szCs w:val="28"/>
        </w:rPr>
      </w:pPr>
      <w:r w:rsidRPr="009100C0">
        <w:rPr>
          <w:rFonts w:ascii="Times New Roman" w:hAnsi="Times New Roman"/>
          <w:color w:val="FF0000"/>
          <w:sz w:val="28"/>
          <w:szCs w:val="28"/>
        </w:rPr>
        <w:t>b) Ich trage einen Trainingsanzug, wenn ich zum Training gehe.</w:t>
      </w:r>
    </w:p>
    <w:p w:rsidR="005D428E" w:rsidRPr="009100C0" w:rsidRDefault="005D428E" w:rsidP="00BE49E3">
      <w:pPr>
        <w:rPr>
          <w:rFonts w:ascii="Times New Roman" w:hAnsi="Times New Roman"/>
          <w:color w:val="FF0000"/>
          <w:sz w:val="28"/>
          <w:szCs w:val="28"/>
        </w:rPr>
      </w:pPr>
      <w:r w:rsidRPr="009100C0">
        <w:rPr>
          <w:rFonts w:ascii="Times New Roman" w:hAnsi="Times New Roman"/>
          <w:color w:val="FF0000"/>
          <w:sz w:val="28"/>
          <w:szCs w:val="28"/>
        </w:rPr>
        <w:t>c) Hans nimmt einen Regenschirm mit, wenn es regnet.</w:t>
      </w:r>
    </w:p>
    <w:p w:rsidR="005D428E" w:rsidRPr="009100C0" w:rsidRDefault="005D428E" w:rsidP="00BE49E3">
      <w:pPr>
        <w:rPr>
          <w:rFonts w:ascii="Times New Roman" w:hAnsi="Times New Roman"/>
          <w:color w:val="FF0000"/>
          <w:sz w:val="28"/>
          <w:szCs w:val="28"/>
        </w:rPr>
      </w:pPr>
      <w:r w:rsidRPr="009100C0">
        <w:rPr>
          <w:rFonts w:ascii="Times New Roman" w:hAnsi="Times New Roman"/>
          <w:color w:val="FF0000"/>
          <w:sz w:val="28"/>
          <w:szCs w:val="28"/>
        </w:rPr>
        <w:t>d) Vati setzt einen Hut auf, wenn er ins Theater geht.</w:t>
      </w:r>
    </w:p>
    <w:p w:rsidR="005D428E" w:rsidRDefault="005D428E" w:rsidP="00BE49E3">
      <w:pPr>
        <w:rPr>
          <w:rFonts w:ascii="Times New Roman" w:hAnsi="Times New Roman"/>
          <w:color w:val="FF0000"/>
          <w:sz w:val="28"/>
          <w:szCs w:val="28"/>
        </w:rPr>
      </w:pPr>
      <w:r w:rsidRPr="009100C0">
        <w:rPr>
          <w:rFonts w:ascii="Times New Roman" w:hAnsi="Times New Roman"/>
          <w:color w:val="FF0000"/>
          <w:sz w:val="28"/>
          <w:szCs w:val="28"/>
        </w:rPr>
        <w:t>e) Kinder ziehen eine Badehose an, wenn sie schwimmen gehen.</w:t>
      </w:r>
    </w:p>
    <w:p w:rsidR="005D428E" w:rsidRPr="009100C0" w:rsidRDefault="005D428E" w:rsidP="00BE49E3">
      <w:pPr>
        <w:rPr>
          <w:rFonts w:ascii="Times New Roman" w:hAnsi="Times New Roman"/>
          <w:color w:val="FF0000"/>
          <w:sz w:val="28"/>
          <w:szCs w:val="28"/>
        </w:rPr>
      </w:pPr>
      <w:r>
        <w:t>Autorem materiálu a všech jeho částí, není-li uvedeno jinak, je Šárka Mášková.</w:t>
      </w:r>
    </w:p>
    <w:sectPr w:rsidR="005D428E" w:rsidRPr="009100C0" w:rsidSect="00B7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E4E7A"/>
    <w:multiLevelType w:val="hybridMultilevel"/>
    <w:tmpl w:val="C1AC8AB4"/>
    <w:lvl w:ilvl="0" w:tplc="E93EAC2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9E3"/>
    <w:rsid w:val="000A0522"/>
    <w:rsid w:val="000A4CFA"/>
    <w:rsid w:val="000A5BB7"/>
    <w:rsid w:val="00176E99"/>
    <w:rsid w:val="003A59CC"/>
    <w:rsid w:val="003E4AD5"/>
    <w:rsid w:val="00426D44"/>
    <w:rsid w:val="00462753"/>
    <w:rsid w:val="004C78E7"/>
    <w:rsid w:val="004D2594"/>
    <w:rsid w:val="00501041"/>
    <w:rsid w:val="005A3890"/>
    <w:rsid w:val="005C1744"/>
    <w:rsid w:val="005D428E"/>
    <w:rsid w:val="005F7158"/>
    <w:rsid w:val="0061338F"/>
    <w:rsid w:val="006C60D3"/>
    <w:rsid w:val="00771E88"/>
    <w:rsid w:val="00790464"/>
    <w:rsid w:val="009100C0"/>
    <w:rsid w:val="00996DA1"/>
    <w:rsid w:val="00A46D44"/>
    <w:rsid w:val="00A7126A"/>
    <w:rsid w:val="00AB0731"/>
    <w:rsid w:val="00B320A8"/>
    <w:rsid w:val="00B55317"/>
    <w:rsid w:val="00B71C42"/>
    <w:rsid w:val="00BE49E3"/>
    <w:rsid w:val="00BF0F31"/>
    <w:rsid w:val="00CA23E5"/>
    <w:rsid w:val="00D42C5B"/>
    <w:rsid w:val="00DA5150"/>
    <w:rsid w:val="00EA6C98"/>
    <w:rsid w:val="00F5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9E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E4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49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E49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67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5</Pages>
  <Words>396</Words>
  <Characters>2339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5</cp:revision>
  <dcterms:created xsi:type="dcterms:W3CDTF">2012-05-27T15:41:00Z</dcterms:created>
  <dcterms:modified xsi:type="dcterms:W3CDTF">2012-05-28T08:40:00Z</dcterms:modified>
</cp:coreProperties>
</file>