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859" w:rsidRDefault="00481859" w:rsidP="00481859">
      <w:pPr>
        <w:pStyle w:val="Standard"/>
        <w:jc w:val="center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VY INOVACE XV-B-15</w:t>
      </w:r>
    </w:p>
    <w:p w:rsidR="00481859" w:rsidRDefault="00481859" w:rsidP="00481859">
      <w:pPr>
        <w:pStyle w:val="Standard"/>
        <w:jc w:val="center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Přídavná jména</w:t>
      </w:r>
    </w:p>
    <w:p w:rsidR="00481859" w:rsidRDefault="00481859" w:rsidP="00481859">
      <w:pPr>
        <w:pStyle w:val="Standard"/>
        <w:jc w:val="center"/>
        <w:rPr>
          <w:rFonts w:ascii="Comic Sans MS" w:hAnsi="Comic Sans MS"/>
          <w:sz w:val="30"/>
          <w:szCs w:val="30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20"/>
        <w:gridCol w:w="3030"/>
        <w:gridCol w:w="3487"/>
      </w:tblGrid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gut</w:t>
            </w: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besser</w:t>
            </w:r>
            <w:proofErr w:type="spellEnd"/>
          </w:p>
        </w:tc>
        <w:tc>
          <w:tcPr>
            <w:tcW w:w="3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besten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gern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lieber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liebsten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kalt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kälter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viel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mehr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meisten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wärmer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billigsten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jünger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gesundsten</w:t>
            </w:r>
            <w:proofErr w:type="spellEnd"/>
            <w:r>
              <w:rPr>
                <w:rFonts w:ascii="Comic Sans MS" w:hAnsi="Comic Sans MS"/>
              </w:rPr>
              <w:t>(ü)</w:t>
            </w: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teurer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hellsten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interessant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längsten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dunkler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blöd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hässlichsten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klug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</w:p>
        </w:tc>
      </w:tr>
    </w:tbl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20"/>
        <w:gridCol w:w="3030"/>
        <w:gridCol w:w="3487"/>
      </w:tblGrid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gut</w:t>
            </w: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besser</w:t>
            </w:r>
            <w:proofErr w:type="spellEnd"/>
          </w:p>
        </w:tc>
        <w:tc>
          <w:tcPr>
            <w:tcW w:w="3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besten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gern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lieber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liebsten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kalt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kälter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kältesten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viel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mehr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meisten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warm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wärmer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wärmsten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billig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D33FDC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billiger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billigsten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jung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jünger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jüngsten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gesund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gesunder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ünder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gesundsten</w:t>
            </w:r>
            <w:proofErr w:type="spellEnd"/>
            <w:r>
              <w:rPr>
                <w:rFonts w:ascii="Comic Sans MS" w:hAnsi="Comic Sans MS"/>
              </w:rPr>
              <w:t>(ü)</w:t>
            </w:r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teuer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teurer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teuersten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hell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heller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hellsten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interessant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interessanter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interessantesten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lang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länger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längsten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dunkel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dunkler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dunkelsten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blöd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blöder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48185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blödsten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hässlich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hässlicher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hässlichsten</w:t>
            </w:r>
            <w:proofErr w:type="spellEnd"/>
          </w:p>
        </w:tc>
      </w:tr>
      <w:tr w:rsidR="00481859" w:rsidTr="009D0F29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klug</w:t>
            </w:r>
            <w:proofErr w:type="spellEnd"/>
          </w:p>
        </w:tc>
        <w:tc>
          <w:tcPr>
            <w:tcW w:w="30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klüger</w:t>
            </w:r>
            <w:proofErr w:type="spellEnd"/>
          </w:p>
        </w:tc>
        <w:tc>
          <w:tcPr>
            <w:tcW w:w="3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1859" w:rsidRDefault="00481859" w:rsidP="009D0F29">
            <w:pPr>
              <w:pStyle w:val="TableContents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klügsten</w:t>
            </w:r>
            <w:proofErr w:type="spellEnd"/>
          </w:p>
        </w:tc>
      </w:tr>
    </w:tbl>
    <w:p w:rsidR="00481859" w:rsidRDefault="00481859" w:rsidP="00481859">
      <w:pPr>
        <w:pStyle w:val="Standard"/>
        <w:jc w:val="center"/>
        <w:rPr>
          <w:rFonts w:ascii="Comic Sans MS" w:hAnsi="Comic Sans MS"/>
        </w:rPr>
      </w:pPr>
    </w:p>
    <w:p w:rsidR="00481859" w:rsidRDefault="00481859" w:rsidP="00481859">
      <w:r>
        <w:t>Doplnit tabulku společně, induktivní přístup ke gramatice, děti vyvodí pravidla sami.</w:t>
      </w:r>
    </w:p>
    <w:p w:rsidR="00431127" w:rsidRDefault="00431127"/>
    <w:sectPr w:rsidR="00431127" w:rsidSect="0034284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127" w:rsidRDefault="00431127" w:rsidP="00DA63C7">
      <w:pPr>
        <w:spacing w:after="0" w:line="240" w:lineRule="auto"/>
      </w:pPr>
      <w:r>
        <w:separator/>
      </w:r>
    </w:p>
  </w:endnote>
  <w:endnote w:type="continuationSeparator" w:id="0">
    <w:p w:rsidR="00431127" w:rsidRDefault="00431127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127" w:rsidRDefault="00431127" w:rsidP="00DA63C7">
      <w:pPr>
        <w:spacing w:after="0" w:line="240" w:lineRule="auto"/>
      </w:pPr>
      <w:r>
        <w:separator/>
      </w:r>
    </w:p>
  </w:footnote>
  <w:footnote w:type="continuationSeparator" w:id="0">
    <w:p w:rsidR="00431127" w:rsidRDefault="00431127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481859" w:rsidRPr="00BA41EF" w:rsidRDefault="00DA63C7" w:rsidP="00481859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481859">
            <w:rPr>
              <w:bCs/>
              <w:sz w:val="20"/>
              <w:szCs w:val="20"/>
              <w:lang w:val="de-DE"/>
            </w:rPr>
            <w:t xml:space="preserve">15 </w:t>
          </w:r>
          <w:proofErr w:type="spellStart"/>
          <w:r w:rsidR="00481859">
            <w:rPr>
              <w:bCs/>
              <w:sz w:val="20"/>
              <w:szCs w:val="20"/>
              <w:lang w:val="de-DE"/>
            </w:rPr>
            <w:t>Přídavná</w:t>
          </w:r>
          <w:proofErr w:type="spellEnd"/>
          <w:r w:rsidR="00481859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481859">
            <w:rPr>
              <w:bCs/>
              <w:sz w:val="20"/>
              <w:szCs w:val="20"/>
              <w:lang w:val="de-DE"/>
            </w:rPr>
            <w:t>jména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481859" w:rsidP="009D0F29">
          <w:pPr>
            <w:pStyle w:val="Zhlav"/>
          </w:pPr>
          <w:r>
            <w:t>8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342842"/>
    <w:rsid w:val="00431127"/>
    <w:rsid w:val="00481859"/>
    <w:rsid w:val="00D33FDC"/>
    <w:rsid w:val="00DA6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28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818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ableContents">
    <w:name w:val="Table Contents"/>
    <w:basedOn w:val="Standard"/>
    <w:rsid w:val="0048185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VY INOVACE XV-B-15</Template>
  <TotalTime>3</TotalTime>
  <Pages>2</Pages>
  <Words>120</Words>
  <Characters>714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cp:lastPrinted>2011-07-05T11:59:00Z</cp:lastPrinted>
  <dcterms:created xsi:type="dcterms:W3CDTF">2011-07-05T12:00:00Z</dcterms:created>
  <dcterms:modified xsi:type="dcterms:W3CDTF">2011-07-05T12:00:00Z</dcterms:modified>
</cp:coreProperties>
</file>