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2AA" w:rsidRDefault="00A612AA" w:rsidP="00054E8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VY_12_INOVACE_D_09</w:t>
            </w:r>
          </w:p>
          <w:bookmarkEnd w:id="0"/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Škola: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ZŠ a MŠ Chraštice, Chraštice 44</w:t>
            </w: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Autor: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Alena Váňová</w:t>
            </w: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Ročník: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Čtenářská a informační gramotnost, Dějepis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A612AA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Pracovní list – České země součástí Habsburské monarchie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 xml:space="preserve">Datum: 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1. 10</w:t>
            </w:r>
            <w:r w:rsidRPr="001A034C">
              <w:rPr>
                <w:rFonts w:ascii="Times New Roman" w:hAnsi="Times New Roman"/>
                <w:sz w:val="24"/>
                <w:szCs w:val="24"/>
              </w:rPr>
              <w:t>. 2012</w:t>
            </w: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 xml:space="preserve">Anotace: 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Pracovní list je určen pro žáky 8. ročníku, ve výuce je zařazen po probrání učiva o</w:t>
            </w:r>
            <w:r w:rsidRPr="001A034C">
              <w:t xml:space="preserve"> </w:t>
            </w:r>
            <w:r w:rsidRPr="001A034C">
              <w:rPr>
                <w:rFonts w:ascii="Times New Roman" w:hAnsi="Times New Roman"/>
                <w:sz w:val="24"/>
                <w:szCs w:val="24"/>
              </w:rPr>
              <w:t xml:space="preserve">českých zemích jako součásti Habsburské monarchie, slouží k procvičení znalostí. 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 xml:space="preserve">Žáci budou pracovat samostatně v knihovně, potom společně 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vše opravíme.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12AA" w:rsidRPr="001A034C" w:rsidTr="001A034C">
        <w:tc>
          <w:tcPr>
            <w:tcW w:w="2802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A612AA" w:rsidRPr="001A034C" w:rsidRDefault="00A612AA" w:rsidP="001A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34C">
              <w:rPr>
                <w:rFonts w:ascii="Times New Roman" w:hAnsi="Times New Roman"/>
                <w:sz w:val="24"/>
                <w:szCs w:val="24"/>
              </w:rPr>
              <w:t>CZ.1.07/1.4.00/21.2566</w:t>
            </w:r>
          </w:p>
        </w:tc>
      </w:tr>
    </w:tbl>
    <w:p w:rsidR="00A612AA" w:rsidRDefault="00A612AA" w:rsidP="00054E83">
      <w:pPr>
        <w:jc w:val="center"/>
        <w:rPr>
          <w:rFonts w:ascii="Arial" w:hAnsi="Arial" w:cs="Arial"/>
          <w:b/>
          <w:sz w:val="24"/>
          <w:szCs w:val="24"/>
        </w:rPr>
      </w:pPr>
    </w:p>
    <w:p w:rsidR="00A612AA" w:rsidRDefault="00A612AA"/>
    <w:p w:rsidR="00A612AA" w:rsidRDefault="00A612AA"/>
    <w:p w:rsidR="00A612AA" w:rsidRDefault="00A612AA"/>
    <w:p w:rsidR="00A612AA" w:rsidRDefault="00A612AA"/>
    <w:p w:rsidR="00A612AA" w:rsidRDefault="00A612AA"/>
    <w:p w:rsidR="00A612AA" w:rsidRDefault="00A612AA"/>
    <w:p w:rsidR="00A612AA" w:rsidRDefault="00A612AA"/>
    <w:p w:rsidR="00A612AA" w:rsidRDefault="00A612AA"/>
    <w:p w:rsidR="00A612AA" w:rsidRDefault="00A612AA">
      <w:r w:rsidRPr="00984FF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A612AA" w:rsidRDefault="00A612AA"/>
    <w:p w:rsidR="00A612AA" w:rsidRDefault="00A612AA"/>
    <w:p w:rsidR="00A612AA" w:rsidRPr="00054E83" w:rsidRDefault="00A612AA" w:rsidP="00380C4A">
      <w:pPr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Jméno:………………………………..</w:t>
      </w:r>
    </w:p>
    <w:p w:rsidR="00A612AA" w:rsidRPr="002878C0" w:rsidRDefault="00A612AA" w:rsidP="002878C0">
      <w:pPr>
        <w:pStyle w:val="ListParagraph"/>
        <w:jc w:val="center"/>
        <w:rPr>
          <w:b/>
          <w:sz w:val="52"/>
          <w:szCs w:val="52"/>
        </w:rPr>
      </w:pPr>
      <w:r w:rsidRPr="001820DB">
        <w:rPr>
          <w:b/>
          <w:sz w:val="52"/>
          <w:szCs w:val="52"/>
        </w:rPr>
        <w:t>České země součástí Habsburské monarchie</w:t>
      </w:r>
    </w:p>
    <w:p w:rsidR="00A612AA" w:rsidRDefault="00A612AA" w:rsidP="002878C0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České země se staly součástí Habsburské říše v roce 1529. Vyhledej v literatuře, proč se to stalo a co tomu předcházelo.</w:t>
      </w:r>
    </w:p>
    <w:p w:rsidR="00A612AA" w:rsidRPr="002878C0" w:rsidRDefault="00A612AA" w:rsidP="002878C0">
      <w:pPr>
        <w:pStyle w:val="ListParagraph"/>
        <w:rPr>
          <w:b/>
          <w:sz w:val="28"/>
          <w:szCs w:val="28"/>
        </w:rPr>
      </w:pPr>
      <w:r w:rsidRPr="002878C0">
        <w:rPr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 pomoci internetu a literatury popiš vývoj Habsburské říše. Kdo vlastně byli Habsburkové?</w:t>
      </w: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2878C0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víš o bitvě na Bílé Hoře?</w:t>
      </w:r>
    </w:p>
    <w:p w:rsidR="00A612AA" w:rsidRPr="00306D4E" w:rsidRDefault="00A612AA" w:rsidP="00306D4E">
      <w:pPr>
        <w:pStyle w:val="ListParagraph"/>
        <w:rPr>
          <w:b/>
          <w:sz w:val="28"/>
          <w:szCs w:val="28"/>
        </w:rPr>
      </w:pPr>
      <w:r w:rsidRPr="00306D4E">
        <w:rPr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ind w:left="0"/>
        <w:rPr>
          <w:b/>
          <w:sz w:val="28"/>
          <w:szCs w:val="28"/>
        </w:rPr>
      </w:pPr>
    </w:p>
    <w:p w:rsidR="00A612AA" w:rsidRDefault="00A612AA" w:rsidP="00380C4A">
      <w:pPr>
        <w:pStyle w:val="ListParagrap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A612AA" w:rsidRDefault="00A612AA" w:rsidP="00064FFE">
      <w:pPr>
        <w:pStyle w:val="ListParagraph"/>
        <w:rPr>
          <w:b/>
          <w:sz w:val="28"/>
          <w:szCs w:val="28"/>
        </w:rPr>
      </w:pPr>
    </w:p>
    <w:p w:rsidR="00A612AA" w:rsidRDefault="00A612AA" w:rsidP="00632293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Český král Ludvík Jagelonský zemřel a Ferdinand I. se stal novým českým králem, protože byl manželem Anny Jagelonské, sestry Ludvíka Jagelonského.</w:t>
      </w:r>
    </w:p>
    <w:p w:rsidR="00A612AA" w:rsidRDefault="00A612AA" w:rsidP="002617D9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2617D9">
        <w:rPr>
          <w:b/>
          <w:sz w:val="28"/>
          <w:szCs w:val="28"/>
        </w:rPr>
        <w:t>Habsburský rod pochází z území dnešního Švýcarska, své jméno si kolem roku 1100 dal podle svého sídla, hradu Habsburg (podle legendy Habichtsburg, Jestřábí hrad, v dnešním kantonu Aargau), kde asi od 11./12. do 13. století Habsburkové sídlili.</w:t>
      </w:r>
    </w:p>
    <w:p w:rsidR="00A612AA" w:rsidRDefault="00A612AA" w:rsidP="002617D9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8. 11. 1620</w:t>
      </w: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80C4A">
      <w:pPr>
        <w:pStyle w:val="ListParagraph"/>
        <w:outlineLvl w:val="0"/>
        <w:rPr>
          <w:b/>
          <w:sz w:val="28"/>
          <w:szCs w:val="28"/>
        </w:rPr>
      </w:pPr>
      <w:r w:rsidRPr="00306D4E">
        <w:rPr>
          <w:b/>
          <w:sz w:val="28"/>
          <w:szCs w:val="28"/>
        </w:rPr>
        <w:t>Použité zdroje:</w:t>
      </w: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Pr="00306D4E" w:rsidRDefault="00A612AA" w:rsidP="00380C4A">
      <w:pPr>
        <w:pStyle w:val="ListParagrap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Vlastní archiv autorky</w:t>
      </w:r>
    </w:p>
    <w:p w:rsidR="00A612AA" w:rsidRPr="00306D4E" w:rsidRDefault="00A612AA" w:rsidP="00306D4E">
      <w:pPr>
        <w:pStyle w:val="ListParagraph"/>
        <w:rPr>
          <w:b/>
          <w:sz w:val="28"/>
          <w:szCs w:val="28"/>
        </w:rPr>
      </w:pPr>
    </w:p>
    <w:p w:rsidR="00A612AA" w:rsidRDefault="00A612AA" w:rsidP="00306D4E">
      <w:pPr>
        <w:pStyle w:val="ListParagraph"/>
        <w:rPr>
          <w:b/>
          <w:sz w:val="28"/>
          <w:szCs w:val="28"/>
        </w:rPr>
      </w:pPr>
    </w:p>
    <w:p w:rsidR="00A612AA" w:rsidRPr="00064FFE" w:rsidRDefault="00A612AA" w:rsidP="00306D4E">
      <w:pPr>
        <w:pStyle w:val="ListParagraph"/>
        <w:rPr>
          <w:b/>
          <w:sz w:val="28"/>
          <w:szCs w:val="28"/>
        </w:rPr>
      </w:pPr>
    </w:p>
    <w:sectPr w:rsidR="00A612AA" w:rsidRPr="00064FFE" w:rsidSect="00913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34FAC"/>
    <w:multiLevelType w:val="hybridMultilevel"/>
    <w:tmpl w:val="BDC842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337195"/>
    <w:multiLevelType w:val="hybridMultilevel"/>
    <w:tmpl w:val="D578D522"/>
    <w:lvl w:ilvl="0" w:tplc="E2ACA63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4A49F1"/>
    <w:multiLevelType w:val="hybridMultilevel"/>
    <w:tmpl w:val="FB8848D0"/>
    <w:lvl w:ilvl="0" w:tplc="C5A03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44122F4A"/>
    <w:multiLevelType w:val="hybridMultilevel"/>
    <w:tmpl w:val="0E701A22"/>
    <w:lvl w:ilvl="0" w:tplc="530423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2B44FC7"/>
    <w:multiLevelType w:val="hybridMultilevel"/>
    <w:tmpl w:val="7AAA5CD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D33A97"/>
    <w:multiLevelType w:val="hybridMultilevel"/>
    <w:tmpl w:val="7542CED2"/>
    <w:lvl w:ilvl="0" w:tplc="979A93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4E83"/>
    <w:rsid w:val="00004634"/>
    <w:rsid w:val="00054E83"/>
    <w:rsid w:val="00064FFE"/>
    <w:rsid w:val="000A6B7E"/>
    <w:rsid w:val="001820DB"/>
    <w:rsid w:val="001A034C"/>
    <w:rsid w:val="001A064B"/>
    <w:rsid w:val="001D3B15"/>
    <w:rsid w:val="00236B9E"/>
    <w:rsid w:val="002617D9"/>
    <w:rsid w:val="002878C0"/>
    <w:rsid w:val="002D24F6"/>
    <w:rsid w:val="00306D4E"/>
    <w:rsid w:val="00380C4A"/>
    <w:rsid w:val="003D4F86"/>
    <w:rsid w:val="00467659"/>
    <w:rsid w:val="004728F6"/>
    <w:rsid w:val="00632293"/>
    <w:rsid w:val="006B2AE8"/>
    <w:rsid w:val="006D1437"/>
    <w:rsid w:val="007572EC"/>
    <w:rsid w:val="00816FD9"/>
    <w:rsid w:val="00825035"/>
    <w:rsid w:val="0089644E"/>
    <w:rsid w:val="008A21F5"/>
    <w:rsid w:val="00913A0F"/>
    <w:rsid w:val="00946505"/>
    <w:rsid w:val="00984FF9"/>
    <w:rsid w:val="00A30480"/>
    <w:rsid w:val="00A612AA"/>
    <w:rsid w:val="00AC4B31"/>
    <w:rsid w:val="00B72E04"/>
    <w:rsid w:val="00BB57FB"/>
    <w:rsid w:val="00C42842"/>
    <w:rsid w:val="00D36AD2"/>
    <w:rsid w:val="00D74AEC"/>
    <w:rsid w:val="00EA45EA"/>
    <w:rsid w:val="00EB03BD"/>
    <w:rsid w:val="00F8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E8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4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54E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54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4E83"/>
    <w:rPr>
      <w:rFonts w:ascii="Tahoma" w:hAnsi="Tahoma" w:cs="Tahoma"/>
      <w:sz w:val="16"/>
      <w:szCs w:val="16"/>
    </w:rPr>
  </w:style>
  <w:style w:type="table" w:customStyle="1" w:styleId="Mkatabulky1">
    <w:name w:val="Mřížka tabulky1"/>
    <w:uiPriority w:val="99"/>
    <w:rsid w:val="00C4284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064FF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380C4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A404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293</Words>
  <Characters>1731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dell</cp:lastModifiedBy>
  <cp:revision>3</cp:revision>
  <dcterms:created xsi:type="dcterms:W3CDTF">2012-11-23T10:22:00Z</dcterms:created>
  <dcterms:modified xsi:type="dcterms:W3CDTF">2012-11-23T18:51:00Z</dcterms:modified>
</cp:coreProperties>
</file>