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03"/>
        <w:gridCol w:w="3685"/>
        <w:gridCol w:w="3544"/>
        <w:gridCol w:w="4110"/>
      </w:tblGrid>
      <w:tr w:rsidR="00DD7CD5" w:rsidRPr="00BE23DB">
        <w:trPr>
          <w:trHeight w:val="3109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6" type="#_x0000_t75" style="position:absolute;left:0;text-align:left;margin-left:.35pt;margin-top:.1pt;width:162.75pt;height:142.25pt;z-index:-251679744;visibility:visible">
                  <v:imagedata r:id="rId6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Třešeň - květy</w:t>
            </w: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" o:spid="_x0000_s1027" type="#_x0000_t75" style="position:absolute;margin-left:-.15pt;margin-top:.1pt;width:169.5pt;height:142.5pt;z-index:-251678720;visibility:visible;mso-position-horizontal-relative:text;mso-position-vertical-relative:text">
                  <v:imagedata r:id="rId7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Třešeň - květy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4" o:spid="_x0000_s1028" type="#_x0000_t75" style="position:absolute;left:0;text-align:left;margin-left:6.4pt;margin-top:.15pt;width:175.5pt;height:142.5pt;z-index:-251677696;visibility:visible;mso-position-horizontal-relative:text;mso-position-vertical-relative:text">
                  <v:imagedata r:id="rId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Třešeň - plod</w:t>
            </w: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5" o:spid="_x0000_s1029" type="#_x0000_t75" style="position:absolute;left:0;text-align:left;margin-left:3.7pt;margin-top:.1pt;width:187.5pt;height:142.5pt;z-index:-251676672;visibility:visible;mso-position-horizontal-relative:text;mso-position-vertical-relative:text">
                  <v:imagedata r:id="rId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Třešeň - plod</w:t>
            </w:r>
          </w:p>
        </w:tc>
      </w:tr>
      <w:tr w:rsidR="00DD7CD5" w:rsidRPr="00BE23DB">
        <w:trPr>
          <w:trHeight w:val="3056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  <w:hyperlink r:id="rId9" w:tooltip="&quot;Mišpule obecná (Mespilus germanica)&quot; " w:history="1">
              <w:r w:rsidRPr="00BE23DB">
                <w:rPr>
                  <w:noProof/>
                  <w:lang w:eastAsia="cs-CZ"/>
                </w:rPr>
                <w:pict>
                  <v:shape id="Obrázek 143" o:spid="_x0000_i1025" type="#_x0000_t75" alt="Mišpule obecná (Mespilus germanica)" href="http://cs.wikipedia.org/wiki/Soubor:Medlar_pomes_and_leaves.j" title="&quot;Mišpule obecná (Mespilus germanica)&quot;" style="width:151.5pt;height:131.25pt;visibility:visible" o:button="t">
                    <v:fill o:detectmouseclick="t"/>
                    <v:imagedata r:id="rId10" o:title=""/>
                  </v:shape>
                </w:pict>
              </w:r>
            </w:hyperlink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Mišpule německá - plod</w:t>
            </w: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  <w:r w:rsidRPr="00BE23DB">
              <w:rPr>
                <w:noProof/>
                <w:lang w:eastAsia="cs-CZ"/>
              </w:rPr>
              <w:pict>
                <v:shape id="Obrázek 144" o:spid="_x0000_i1026" type="#_x0000_t75" style="width:151.5pt;height:131.25pt;visibility:visible">
                  <v:imagedata r:id="rId11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Mišpule německá - plod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 w:rsidRPr="00BE23DB">
              <w:rPr>
                <w:noProof/>
                <w:lang w:eastAsia="cs-CZ"/>
              </w:rPr>
              <w:pict>
                <v:shape id="Obrázek 8" o:spid="_x0000_i1027" type="#_x0000_t75" style="width:153pt;height:127.5pt;visibility:visible">
                  <v:imagedata r:id="rId12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Jabloň - plod</w:t>
            </w: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 w:rsidRPr="00BE23DB">
              <w:rPr>
                <w:noProof/>
                <w:lang w:eastAsia="cs-CZ"/>
              </w:rPr>
              <w:pict>
                <v:shape id="Obrázek 9" o:spid="_x0000_i1028" type="#_x0000_t75" style="width:125.25pt;height:125.25pt;visibility:visible">
                  <v:imagedata r:id="rId12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Jabloň - plod</w:t>
            </w:r>
          </w:p>
        </w:tc>
      </w:tr>
      <w:tr w:rsidR="00DD7CD5" w:rsidRPr="00BE23DB">
        <w:trPr>
          <w:trHeight w:val="3254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1" o:spid="_x0000_s1030" type="#_x0000_t75" style="position:absolute;left:0;text-align:left;margin-left:6.8pt;margin-top:.25pt;width:145.5pt;height:145.4pt;z-index:-251675648;visibility:visible;mso-position-horizontal-relative:text;mso-position-vertical-relative:text">
                  <v:imagedata r:id="rId13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Bříza bělokorá  - strom</w:t>
            </w: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2" o:spid="_x0000_s1031" type="#_x0000_t75" style="position:absolute;left:0;text-align:left;margin-left:13.65pt;margin-top:.25pt;width:145.5pt;height:145.5pt;z-index:-251674624;visibility:visible;mso-position-horizontal-relative:text;mso-position-vertical-relative:text">
                  <v:imagedata r:id="rId13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Bříza bělokorá - strom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3" o:spid="_x0000_s1032" type="#_x0000_t75" style="position:absolute;left:0;text-align:left;margin-left:-.35pt;margin-top:.25pt;width:157.5pt;height:139.8pt;z-index:-251673600;visibility:visible;mso-position-horizontal-relative:text;mso-position-vertical-relative:text">
                  <v:imagedata r:id="rId1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Bříza bělokorá - květ</w:t>
            </w: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4" o:spid="_x0000_s1033" type="#_x0000_t75" style="position:absolute;left:0;text-align:left;margin-left:17.45pt;margin-top:.25pt;width:152.05pt;height:135pt;z-index:-251672576;visibility:visible;mso-position-horizontal-relative:text;mso-position-vertical-relative:text">
                  <v:imagedata r:id="rId1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Bříza bělokorá - květ</w:t>
            </w:r>
          </w:p>
        </w:tc>
      </w:tr>
      <w:tr w:rsidR="00DD7CD5" w:rsidRPr="00BE23DB">
        <w:trPr>
          <w:trHeight w:val="3392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5" o:spid="_x0000_s1034" type="#_x0000_t75" style="position:absolute;left:0;text-align:left;margin-left:14.3pt;margin-top:.1pt;width:129.75pt;height:135.75pt;z-index:-251671552;visibility:visible;mso-position-horizontal-relative:text;mso-position-vertical-relative:text">
                  <v:imagedata r:id="rId15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Srstka angrešt</w:t>
            </w: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 w:rsidRPr="00BE23DB">
              <w:rPr>
                <w:noProof/>
                <w:lang w:eastAsia="cs-CZ"/>
              </w:rPr>
              <w:pict>
                <v:shape id="Obrázek 16" o:spid="_x0000_i1029" type="#_x0000_t75" style="width:129.75pt;height:135pt;visibility:visible">
                  <v:imagedata r:id="rId16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jc w:val="center"/>
            </w:pPr>
            <w:r w:rsidRPr="00BE23DB">
              <w:rPr>
                <w:b/>
                <w:bCs/>
                <w:sz w:val="28"/>
                <w:szCs w:val="28"/>
              </w:rPr>
              <w:t>Srstka angrešt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7" o:spid="_x0000_s1035" type="#_x0000_t75" style="position:absolute;left:0;text-align:left;margin-left:25.15pt;margin-top:.1pt;width:115.5pt;height:135.75pt;z-index:-251670528;visibility:visible;mso-position-horizontal-relative:text;mso-position-vertical-relative:text">
                  <v:imagedata r:id="rId17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Rybíz červený</w:t>
            </w: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8" o:spid="_x0000_s1036" type="#_x0000_t75" style="position:absolute;left:0;text-align:left;margin-left:36.2pt;margin-top:.1pt;width:115.5pt;height:139.5pt;z-index:-251669504;visibility:visible;mso-position-horizontal-relative:text;mso-position-vertical-relative:text">
                  <v:imagedata r:id="rId17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Rybíz červený</w:t>
            </w:r>
          </w:p>
        </w:tc>
      </w:tr>
      <w:tr w:rsidR="00DD7CD5" w:rsidRPr="00BE23DB">
        <w:trPr>
          <w:trHeight w:val="3256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0" o:spid="_x0000_s1037" type="#_x0000_t75" style="position:absolute;left:0;text-align:left;margin-left:6.05pt;margin-top:.25pt;width:146.45pt;height:140.2pt;z-index:-251668480;visibility:visible;mso-position-horizontal-relative:text;mso-position-vertical-relative:text">
                  <v:imagedata r:id="rId1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tabs>
                <w:tab w:val="left" w:pos="2340"/>
              </w:tabs>
              <w:spacing w:after="0" w:line="240" w:lineRule="auto"/>
            </w:pPr>
            <w:r w:rsidRPr="00BE23DB">
              <w:tab/>
            </w:r>
          </w:p>
          <w:p w:rsidR="00DD7CD5" w:rsidRPr="00BE23DB" w:rsidRDefault="00DD7CD5" w:rsidP="00BE23DB">
            <w:pPr>
              <w:tabs>
                <w:tab w:val="left" w:pos="234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Líska obecná  - list</w:t>
            </w: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1" o:spid="_x0000_s1038" type="#_x0000_t75" style="position:absolute;left:0;text-align:left;margin-left:12.9pt;margin-top:.25pt;width:146.45pt;height:140.2pt;z-index:-251667456;visibility:visible;mso-position-horizontal-relative:text;mso-position-vertical-relative:text">
                  <v:imagedata r:id="rId1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Líska obecná  - list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3" o:spid="_x0000_s1039" type="#_x0000_t75" style="position:absolute;left:0;text-align:left;margin-left:6.4pt;margin-top:.25pt;width:152.9pt;height:136.5pt;z-index:-251665408;visibility:visible;mso-position-horizontal-relative:text;mso-position-vertical-relative:text">
                  <v:imagedata r:id="rId19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Líska obecná - keř</w:t>
            </w: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4" o:spid="_x0000_s1040" type="#_x0000_t75" style="position:absolute;left:0;text-align:left;margin-left:17.45pt;margin-top:.25pt;width:152.9pt;height:134.25pt;z-index:-251666432;visibility:visible;mso-position-horizontal-relative:text;mso-position-vertical-relative:text">
                  <v:imagedata r:id="rId19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Líska obecná - keř</w:t>
            </w:r>
          </w:p>
        </w:tc>
      </w:tr>
      <w:tr w:rsidR="00DD7CD5" w:rsidRPr="00BE23DB">
        <w:trPr>
          <w:trHeight w:val="3388"/>
        </w:trPr>
        <w:tc>
          <w:tcPr>
            <w:tcW w:w="3403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6" o:spid="_x0000_s1041" type="#_x0000_t75" style="position:absolute;left:0;text-align:left;margin-left:13.55pt;margin-top:-.05pt;width:132pt;height:134.95pt;z-index:-251664384;visibility:visible;mso-position-horizontal-relative:text;mso-position-vertical-relative:text">
                  <v:imagedata r:id="rId20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šípková - keř</w:t>
            </w:r>
          </w:p>
        </w:tc>
        <w:tc>
          <w:tcPr>
            <w:tcW w:w="3685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27" o:spid="_x0000_s1042" type="#_x0000_t75" style="position:absolute;left:0;text-align:left;margin-left:20.4pt;margin-top:-.05pt;width:132.05pt;height:135pt;z-index:-251663360;visibility:visible;mso-position-horizontal-relative:text;mso-position-vertical-relative:text">
                  <v:imagedata r:id="rId20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šípková - keř</w:t>
            </w:r>
          </w:p>
        </w:tc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16" o:spid="_x0000_s1043" type="#_x0000_t75" style="position:absolute;left:0;text-align:left;margin-left:22.15pt;margin-top:-.05pt;width:121.5pt;height:141pt;z-index:-251662336;visibility:visible;mso-position-horizontal-relative:text;mso-position-vertical-relative:text">
                  <v:imagedata r:id="rId21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šípková - plod</w:t>
            </w:r>
          </w:p>
        </w:tc>
        <w:tc>
          <w:tcPr>
            <w:tcW w:w="4110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17" o:spid="_x0000_s1044" type="#_x0000_t75" style="position:absolute;left:0;text-align:left;margin-left:33.2pt;margin-top:-.05pt;width:121.5pt;height:141pt;z-index:-251661312;visibility:visible;mso-position-horizontal-relative:text;mso-position-vertical-relative:text">
                  <v:imagedata r:id="rId21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šípková - plod</w:t>
            </w:r>
          </w:p>
        </w:tc>
      </w:tr>
    </w:tbl>
    <w:p w:rsidR="00DD7CD5" w:rsidRDefault="00DD7CD5" w:rsidP="00E04D77"/>
    <w:tbl>
      <w:tblPr>
        <w:tblW w:w="148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4"/>
        <w:gridCol w:w="3679"/>
        <w:gridCol w:w="3696"/>
        <w:gridCol w:w="3968"/>
      </w:tblGrid>
      <w:tr w:rsidR="00DD7CD5" w:rsidRPr="00BE23DB">
        <w:trPr>
          <w:trHeight w:val="3109"/>
        </w:trPr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18" o:spid="_x0000_s1045" type="#_x0000_t75" style="position:absolute;left:0;text-align:left;margin-left:5.3pt;margin-top:.15pt;width:147.75pt;height:129pt;z-index:-251660288;visibility:visible">
                  <v:imagedata r:id="rId22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Vinná réva - plod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19" o:spid="_x0000_s1046" type="#_x0000_t75" style="position:absolute;left:0;text-align:left;margin-left:12.15pt;margin-top:.15pt;width:147.85pt;height:129.15pt;z-index:-251659264;visibility:visible;mso-position-horizontal-relative:text;mso-position-vertical-relative:text">
                  <v:imagedata r:id="rId23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Vinná réva - plod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0" o:spid="_x0000_s1047" type="#_x0000_t75" style="position:absolute;left:0;text-align:left;margin-left:7.15pt;margin-top:.15pt;width:150.75pt;height:132.75pt;z-index:-251658240;visibility:visible;mso-position-horizontal-relative:text;mso-position-vertical-relative:text">
                  <v:imagedata r:id="rId2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Podražec velkolistý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1" o:spid="_x0000_s1048" type="#_x0000_t75" style="position:absolute;left:0;text-align:left;margin-left:18.2pt;margin-top:.15pt;width:150.75pt;height:132.75pt;z-index:-251657216;visibility:visible;mso-position-horizontal-relative:text;mso-position-vertical-relative:text">
                  <v:imagedata r:id="rId2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Podražec velkolistý</w:t>
            </w:r>
          </w:p>
        </w:tc>
      </w:tr>
      <w:tr w:rsidR="00DD7CD5" w:rsidRPr="00BE23DB">
        <w:trPr>
          <w:trHeight w:val="3056"/>
        </w:trPr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2" o:spid="_x0000_s1049" type="#_x0000_t75" style="position:absolute;left:0;text-align:left;margin-left:.05pt;margin-top:.2pt;width:161.25pt;height:126.45pt;z-index:-251655168;visibility:visible;mso-position-horizontal-relative:text;mso-position-vertical-relative:text">
                  <v:imagedata r:id="rId25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Zimolez  ovíjivý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3" o:spid="_x0000_s1050" type="#_x0000_t75" style="position:absolute;left:0;text-align:left;margin-left:5.7pt;margin-top:.2pt;width:161.3pt;height:126.25pt;z-index:-251656192;visibility:visible;mso-position-horizontal-relative:text;mso-position-vertical-relative:text">
                  <v:imagedata r:id="rId26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Zimolez  ovíjivý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4" o:spid="_x0000_s1051" type="#_x0000_t75" style="position:absolute;left:0;text-align:left;margin-left:7.9pt;margin-top:.2pt;width:157.5pt;height:126.75pt;z-index:-251654144;visibility:visible;mso-position-horizontal-relative:text;mso-position-vertical-relative:text">
                  <v:imagedata r:id="rId27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Trubač  kořenující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5" o:spid="_x0000_s1052" type="#_x0000_t75" style="position:absolute;left:0;text-align:left;margin-left:14.9pt;margin-top:.2pt;width:157.45pt;height:126.75pt;z-index:-251653120;visibility:visible;mso-position-horizontal-relative:text;mso-position-vertical-relative:text">
                  <v:imagedata r:id="rId2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tabs>
                <w:tab w:val="left" w:pos="2445"/>
              </w:tabs>
              <w:spacing w:after="0" w:line="240" w:lineRule="auto"/>
              <w:rPr>
                <w:sz w:val="28"/>
                <w:szCs w:val="28"/>
              </w:rPr>
            </w:pPr>
            <w:r w:rsidRPr="00BE23DB">
              <w:rPr>
                <w:sz w:val="28"/>
                <w:szCs w:val="28"/>
              </w:rPr>
              <w:tab/>
            </w:r>
          </w:p>
          <w:p w:rsidR="00DD7CD5" w:rsidRPr="00BE23DB" w:rsidRDefault="00DD7CD5" w:rsidP="00BE23DB">
            <w:pPr>
              <w:tabs>
                <w:tab w:val="left" w:pos="244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Trubač kořenující</w:t>
            </w:r>
          </w:p>
        </w:tc>
      </w:tr>
      <w:tr w:rsidR="00DD7CD5" w:rsidRPr="00BE23DB">
        <w:trPr>
          <w:trHeight w:val="3254"/>
        </w:trPr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7" o:spid="_x0000_s1053" type="#_x0000_t75" style="position:absolute;left:0;text-align:left;margin-left:.05pt;margin-top:-.35pt;width:160.5pt;height:126.75pt;z-index:-251652096;visibility:visible;mso-position-horizontal-relative:text;mso-position-vertical-relative:text">
                  <v:imagedata r:id="rId29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Zlatice prostřední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28" o:spid="_x0000_s1054" type="#_x0000_t75" style="position:absolute;left:0;text-align:left;margin-left:6.15pt;margin-top:-.35pt;width:160.4pt;height:126.75pt;z-index:-251651072;visibility:visible;mso-position-horizontal-relative:text;mso-position-vertical-relative:text">
                  <v:imagedata r:id="rId30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Zlatice  prostřední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hyperlink r:id="rId31" w:tooltip="&quot;Břečťan popínavý&quot; " w:history="1">
              <w:r w:rsidRPr="00BE23DB">
                <w:rPr>
                  <w:noProof/>
                  <w:color w:val="0000FF"/>
                  <w:lang w:eastAsia="cs-CZ"/>
                </w:rPr>
                <w:pict>
                  <v:shape id="obrázek 4" o:spid="_x0000_i1030" type="#_x0000_t75" alt="Břečťan popínavý" href="http://cs.wikipedia.org/wiki/Soubor:Ivy_uf1.j" title="&quot;Břečťan popínavý&quot;" style="width:172.5pt;height:126pt;visibility:visible" o:button="t">
                    <v:fill o:detectmouseclick="t"/>
                    <v:imagedata r:id="rId32" o:title=""/>
                  </v:shape>
                </w:pict>
              </w:r>
            </w:hyperlink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Břečťan  popínavý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noProof/>
                <w:sz w:val="28"/>
                <w:szCs w:val="28"/>
                <w:lang w:eastAsia="cs-CZ"/>
              </w:rPr>
              <w:pict>
                <v:shape id="Obrázek 130" o:spid="_x0000_i1031" type="#_x0000_t75" style="width:172.5pt;height:126pt;visibility:visible">
                  <v:imagedata r:id="rId33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Břečťan  popínavý</w:t>
            </w:r>
          </w:p>
        </w:tc>
      </w:tr>
      <w:tr w:rsidR="00DD7CD5" w:rsidRPr="00BE23DB">
        <w:trPr>
          <w:trHeight w:val="3392"/>
        </w:trPr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55" type="#_x0000_t75" alt="Květenství šeříku obecného" href="http://cs.wikipedia.org/wiki/Soubor:Lilac_Flower&amp;Leaves,_SC,_Vic,_13.10.2007.j" title="&quot;Květenství šeříku obecného&quot;" style="position:absolute;left:0;text-align:left;margin-left:.05pt;margin-top:.1pt;width:163.5pt;height:140.25pt;z-index:-251649024;visibility:visible;mso-position-horizontal-relative:text;mso-position-vertical-relative:text" o:button="t">
                  <v:fill o:detectmouseclick="t"/>
                  <v:imagedata r:id="rId3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tabs>
                <w:tab w:val="left" w:pos="1140"/>
              </w:tabs>
              <w:spacing w:after="0" w:line="240" w:lineRule="auto"/>
            </w:pPr>
            <w:r w:rsidRPr="00BE23DB">
              <w:tab/>
            </w:r>
          </w:p>
          <w:p w:rsidR="00DD7CD5" w:rsidRPr="00BE23DB" w:rsidRDefault="00DD7CD5" w:rsidP="00BE23DB">
            <w:pPr>
              <w:tabs>
                <w:tab w:val="left" w:pos="114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Šeřík  obecný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32" o:spid="_x0000_s1056" type="#_x0000_t75" alt="Květenství šeříku obecného" href="http://cs.wikipedia.org/wiki/Soubor:Lilac_Flower&amp;Leaves,_SC,_Vic,_13.10.2007.j" title="&quot;Květenství šeříku obecného&quot;" style="position:absolute;left:0;text-align:left;margin-left:5pt;margin-top:.1pt;width:161.25pt;height:140.25pt;z-index:-251650048;visibility:visible;mso-position-horizontal-relative:text;mso-position-vertical-relative:text" o:button="t">
                  <v:fill o:detectmouseclick="t"/>
                  <v:imagedata r:id="rId3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Šeřík  obecný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33" o:spid="_x0000_s1057" type="#_x0000_t75" alt="Popis obrázku chybí" href="http://cs.wikipedia.org/wiki/Soubor:Rosa_canina_flower_Luc_Viatour.J" title="&quot;Popis obrázku chybí&quot;" style="position:absolute;left:0;text-align:left;margin-left:.2pt;margin-top:.1pt;width:179.55pt;height:140.25pt;z-index:-251648000;visibility:visible;mso-position-horizontal-relative:text;mso-position-vertical-relative:text" o:button="t">
                  <v:fill o:detectmouseclick="t"/>
                  <v:imagedata r:id="rId35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 popínavá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4" o:spid="_x0000_s1058" type="#_x0000_t75" style="position:absolute;left:0;text-align:left;margin-left:3.85pt;margin-top:.1pt;width:179.55pt;height:140.15pt;z-index:-251646976;visibility:visible;mso-position-horizontal-relative:text;mso-position-vertical-relative:text">
                  <v:imagedata r:id="rId36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Růže  popínavá</w:t>
            </w:r>
          </w:p>
        </w:tc>
      </w:tr>
      <w:tr w:rsidR="00DD7CD5" w:rsidRPr="00BE23DB">
        <w:trPr>
          <w:trHeight w:val="3256"/>
        </w:trPr>
        <w:tc>
          <w:tcPr>
            <w:tcW w:w="3544" w:type="dxa"/>
          </w:tcPr>
          <w:p w:rsidR="00DD7CD5" w:rsidRPr="00BE23DB" w:rsidRDefault="00DD7CD5" w:rsidP="00BE23DB">
            <w:pPr>
              <w:tabs>
                <w:tab w:val="left" w:pos="234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5" o:spid="_x0000_s1059" type="#_x0000_t75" alt="Jalovec obecný" href="http://cs.wikipedia.org/wiki/Soubor:Juniperus_communis_communis_Italy.j" title="&quot;Jalovec obecný&quot;" style="position:absolute;left:0;text-align:left;margin-left:30.05pt;margin-top:.25pt;width:107pt;height:137.25pt;z-index:-251644928;visibility:visible;mso-position-horizontal-relative:text;mso-position-vertical-relative:text" o:button="t">
                  <v:fill o:detectmouseclick="t"/>
                  <v:imagedata r:id="rId37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Jalovec obecný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6" o:spid="_x0000_s1060" type="#_x0000_t75" style="position:absolute;left:0;text-align:left;margin-left:32.85pt;margin-top:.25pt;width:107.05pt;height:137.3pt;z-index:-251645952;visibility:visible;mso-position-horizontal-relative:text;mso-position-vertical-relative:text">
                  <v:imagedata r:id="rId38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Jalovec obecný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7" o:spid="_x0000_s1061" type="#_x0000_t75" alt="Komule Davidova" href="http://cs.wikipedia.org/wiki/Soubor:BuddlejaDavidiiStrauch.j" title="&quot;Komule Davidova&quot;" style="position:absolute;left:0;text-align:left;margin-left:7.15pt;margin-top:.25pt;width:159.6pt;height:133.5pt;z-index:-251643904;visibility:visible;mso-position-horizontal-relative:text;mso-position-vertical-relative:text" o:button="t">
                  <v:fill o:detectmouseclick="t"/>
                  <v:imagedata r:id="rId39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Komule Davidova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8" o:spid="_x0000_s1062" type="#_x0000_t75" style="position:absolute;left:0;text-align:left;margin-left:14.35pt;margin-top:.25pt;width:159.35pt;height:133.45pt;z-index:-251642880;visibility:visible;mso-position-horizontal-relative:text;mso-position-vertical-relative:text">
                  <v:imagedata r:id="rId40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Komule Davidova</w:t>
            </w:r>
          </w:p>
        </w:tc>
      </w:tr>
      <w:tr w:rsidR="00DD7CD5" w:rsidRPr="00BE23DB">
        <w:trPr>
          <w:trHeight w:val="3388"/>
        </w:trPr>
        <w:tc>
          <w:tcPr>
            <w:tcW w:w="3544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39" o:spid="_x0000_s1063" type="#_x0000_t75" alt="Švestky" href="http://cs.wikipedia.org/wiki/Soubor:Slivo%C5%88_%C5%A1vestka,_plum.j" title="&quot;Švestky&quot;" style="position:absolute;left:0;text-align:left;margin-left:.05pt;margin-top:-.3pt;width:167.05pt;height:135pt;z-index:-251641856;visibility:visible;mso-position-horizontal-relative:text;mso-position-vertical-relative:text" o:button="t">
                  <v:fill o:detectmouseclick="t"/>
                  <v:imagedata r:id="rId41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Slivoň švestka</w:t>
            </w:r>
          </w:p>
        </w:tc>
        <w:tc>
          <w:tcPr>
            <w:tcW w:w="3679" w:type="dxa"/>
          </w:tcPr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shape id="Obrázek 140" o:spid="_x0000_s1064" type="#_x0000_t75" style="position:absolute;left:0;text-align:left;margin-left:2.1pt;margin-top:-.3pt;width:168.75pt;height:135pt;z-index:-251640832;visibility:visible;mso-position-horizontal-relative:text;mso-position-vertical-relative:text">
                  <v:imagedata r:id="rId42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rPr>
                <w:sz w:val="28"/>
                <w:szCs w:val="28"/>
              </w:rPr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Slivoň švestka</w:t>
            </w:r>
          </w:p>
        </w:tc>
        <w:tc>
          <w:tcPr>
            <w:tcW w:w="3696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41" o:spid="_x0000_s1065" type="#_x0000_t75" alt="Dřišťál Thunbergův" href="http://cs.wikipedia.org/wiki/Soubor:D%C5%99i%C5%A1t%C3%A1l.j" title="&quot;Dřišťál Thunbergův&quot;" style="position:absolute;left:0;text-align:left;margin-left:24.4pt;margin-top:-.3pt;width:125.25pt;height:130.5pt;z-index:-251639808;visibility:visible;mso-position-horizontal-relative:text;mso-position-vertical-relative:text" o:button="t">
                  <v:fill o:detectmouseclick="t"/>
                  <v:imagedata r:id="rId43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Dříšťál Thunbergův</w:t>
            </w:r>
          </w:p>
        </w:tc>
        <w:tc>
          <w:tcPr>
            <w:tcW w:w="3968" w:type="dxa"/>
          </w:tcPr>
          <w:p w:rsidR="00DD7CD5" w:rsidRPr="00BE23DB" w:rsidRDefault="00DD7CD5" w:rsidP="00BE23D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142" o:spid="_x0000_s1066" type="#_x0000_t75" style="position:absolute;left:0;text-align:left;margin-left:30.85pt;margin-top:-.3pt;width:125.3pt;height:130.55pt;z-index:-251638784;visibility:visible;mso-position-horizontal-relative:text;mso-position-vertical-relative:text">
                  <v:imagedata r:id="rId44" o:title=""/>
                </v:shape>
              </w:pict>
            </w: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</w:pPr>
          </w:p>
          <w:p w:rsidR="00DD7CD5" w:rsidRPr="00BE23DB" w:rsidRDefault="00DD7CD5" w:rsidP="00BE23D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E23DB">
              <w:rPr>
                <w:b/>
                <w:bCs/>
                <w:sz w:val="28"/>
                <w:szCs w:val="28"/>
              </w:rPr>
              <w:t>Dříšťál Thunbergův</w:t>
            </w:r>
          </w:p>
        </w:tc>
      </w:tr>
    </w:tbl>
    <w:p w:rsidR="00DD7CD5" w:rsidRDefault="00DD7CD5" w:rsidP="00614F57"/>
    <w:p w:rsidR="00DD7CD5" w:rsidRPr="00373FE7" w:rsidRDefault="00DD7CD5" w:rsidP="009A7181">
      <w:pPr>
        <w:rPr>
          <w:b/>
          <w:bCs/>
          <w:u w:val="single"/>
        </w:rPr>
      </w:pPr>
      <w:r>
        <w:rPr>
          <w:b/>
          <w:bCs/>
          <w:u w:val="single"/>
        </w:rPr>
        <w:t>Autoři</w:t>
      </w:r>
      <w:r w:rsidRPr="00373FE7">
        <w:rPr>
          <w:b/>
          <w:bCs/>
          <w:u w:val="single"/>
        </w:rPr>
        <w:t xml:space="preserve"> obrázků:</w:t>
      </w:r>
    </w:p>
    <w:p w:rsidR="00DD7CD5" w:rsidRPr="00A37C11" w:rsidRDefault="00DD7CD5" w:rsidP="009A7181">
      <w:pPr>
        <w:rPr>
          <w:b/>
          <w:bCs/>
        </w:rPr>
      </w:pPr>
      <w:r w:rsidRPr="00A37C11">
        <w:rPr>
          <w:b/>
          <w:bCs/>
        </w:rPr>
        <w:t xml:space="preserve">Zlatice prostřední </w:t>
      </w:r>
    </w:p>
    <w:p w:rsidR="00DD7CD5" w:rsidRDefault="00DD7CD5" w:rsidP="009A7181">
      <w:r>
        <w:t xml:space="preserve">BARRA, A. wikipedie [online]. [cit. 7.2.2013]. Dostupný na WWW: </w:t>
      </w:r>
      <w:hyperlink r:id="rId45" w:history="1">
        <w:r w:rsidRPr="00AB1555">
          <w:rPr>
            <w:rStyle w:val="Hyperlink"/>
          </w:rPr>
          <w:t>http://cs.wikipedia.org/wiki/Soubor:Forsythia_x_intermedia_Spectabilis.jpg</w:t>
        </w:r>
      </w:hyperlink>
    </w:p>
    <w:p w:rsidR="00DD7CD5" w:rsidRPr="00A37C11" w:rsidRDefault="00DD7CD5" w:rsidP="009A7181">
      <w:pPr>
        <w:rPr>
          <w:b/>
          <w:bCs/>
        </w:rPr>
      </w:pPr>
      <w:r w:rsidRPr="00A37C11">
        <w:rPr>
          <w:b/>
          <w:bCs/>
        </w:rPr>
        <w:t>Podražec velkolistý</w:t>
      </w:r>
    </w:p>
    <w:p w:rsidR="00DD7CD5" w:rsidRDefault="00DD7CD5" w:rsidP="009A7181">
      <w:r>
        <w:t>ATHANTOR. wikipedie [online]. [cit. 7.2.2013]. Dostupný na WWW:http://cs.wikipedia.org/wiki/Soubor:Podlaskie_-_Suprasl_-_Kopna_Gora_-_Arboretum_-_Aristolochia_macrophylla.JPG</w:t>
      </w:r>
    </w:p>
    <w:p w:rsidR="00DD7CD5" w:rsidRPr="00A37C11" w:rsidRDefault="00DD7CD5" w:rsidP="009A7181">
      <w:pPr>
        <w:rPr>
          <w:b/>
          <w:bCs/>
        </w:rPr>
      </w:pPr>
      <w:r w:rsidRPr="00A37C11">
        <w:rPr>
          <w:b/>
          <w:bCs/>
        </w:rPr>
        <w:t>Zimolez ovíjivý</w:t>
      </w:r>
    </w:p>
    <w:p w:rsidR="00DD7CD5" w:rsidRDefault="00DD7CD5" w:rsidP="009A7181">
      <w:r>
        <w:t xml:space="preserve">SÁČEK, I. wikipedie [online]. [cit. 7.2.2013]. Dostupný na WWW: </w:t>
      </w:r>
      <w:hyperlink r:id="rId46" w:history="1">
        <w:r w:rsidRPr="00AB1555">
          <w:rPr>
            <w:rStyle w:val="Hyperlink"/>
          </w:rPr>
          <w:t>http://cs.wikipedia.org/wiki/Soubor:Lonicerakom%C3%ADn_030.jpg</w:t>
        </w:r>
      </w:hyperlink>
    </w:p>
    <w:p w:rsidR="00DD7CD5" w:rsidRPr="00A37C11" w:rsidRDefault="00DD7CD5" w:rsidP="009A7181">
      <w:pPr>
        <w:rPr>
          <w:b/>
          <w:bCs/>
        </w:rPr>
      </w:pPr>
      <w:r w:rsidRPr="00A37C11">
        <w:rPr>
          <w:b/>
          <w:bCs/>
        </w:rPr>
        <w:t>Trubač kořenující</w:t>
      </w:r>
    </w:p>
    <w:p w:rsidR="00DD7CD5" w:rsidRDefault="00DD7CD5" w:rsidP="009A7181">
      <w:r>
        <w:t xml:space="preserve">USER:MERLIN. wikipedie [online]. [cit. 7.2.2013]. Dostupný na WWW: </w:t>
      </w:r>
      <w:hyperlink r:id="rId47" w:history="1">
        <w:r w:rsidRPr="00AB1555">
          <w:rPr>
            <w:rStyle w:val="Hyperlink"/>
          </w:rPr>
          <w:t>http://cs.wikipedia.org/wiki/Soubor:Campsis_radicans_-_flower.jpg</w:t>
        </w:r>
      </w:hyperlink>
    </w:p>
    <w:p w:rsidR="00DD7CD5" w:rsidRDefault="00DD7CD5" w:rsidP="009A7181">
      <w:pPr>
        <w:rPr>
          <w:b/>
          <w:bCs/>
        </w:rPr>
      </w:pPr>
      <w:r w:rsidRPr="009D57BD">
        <w:rPr>
          <w:b/>
          <w:bCs/>
        </w:rPr>
        <w:t>Břečťan  popínavý</w:t>
      </w:r>
    </w:p>
    <w:p w:rsidR="00DD7CD5" w:rsidRDefault="00DD7CD5" w:rsidP="009A7181">
      <w:r>
        <w:t xml:space="preserve"> </w:t>
      </w:r>
      <w:r w:rsidRPr="009D57BD">
        <w:t xml:space="preserve">NEUVEDEN. Břečtan popínavý [online]. [cit. 22.2.2013]. Dostupný na WWW: </w:t>
      </w:r>
      <w:hyperlink r:id="rId48" w:history="1">
        <w:r w:rsidRPr="00AB1555">
          <w:rPr>
            <w:rStyle w:val="Hyperlink"/>
          </w:rPr>
          <w:t>http://cs.wikipedia.org/wiki/Soubor:Ivy_uf1.jpg</w:t>
        </w:r>
      </w:hyperlink>
    </w:p>
    <w:p w:rsidR="00DD7CD5" w:rsidRPr="00D82217" w:rsidRDefault="00DD7CD5" w:rsidP="009A7181">
      <w:pPr>
        <w:rPr>
          <w:b/>
          <w:bCs/>
        </w:rPr>
      </w:pPr>
      <w:r w:rsidRPr="00D82217">
        <w:rPr>
          <w:b/>
          <w:bCs/>
        </w:rPr>
        <w:t>Šeřík obecný</w:t>
      </w:r>
    </w:p>
    <w:p w:rsidR="00DD7CD5" w:rsidRDefault="00DD7CD5" w:rsidP="009A7181">
      <w:r w:rsidRPr="00D82217">
        <w:t xml:space="preserve">JJRON. Šeřík obecný [online]. [cit. 22.2.2013]. Dostupný na WWW: </w:t>
      </w:r>
      <w:hyperlink r:id="rId49" w:history="1">
        <w:r w:rsidRPr="00AB1555">
          <w:rPr>
            <w:rStyle w:val="Hyperlink"/>
          </w:rPr>
          <w:t>http://cs.wikipedia.org/wiki/Soubor:Lilac_Flower%26Leaves,_SC,_Vic,_13.10.2007.jpg</w:t>
        </w:r>
      </w:hyperlink>
    </w:p>
    <w:p w:rsidR="00DD7CD5" w:rsidRDefault="00DD7CD5" w:rsidP="009A7181">
      <w:pPr>
        <w:rPr>
          <w:b/>
          <w:bCs/>
        </w:rPr>
      </w:pPr>
      <w:r>
        <w:rPr>
          <w:b/>
          <w:bCs/>
        </w:rPr>
        <w:t>Růže</w:t>
      </w:r>
    </w:p>
    <w:p w:rsidR="00DD7CD5" w:rsidRDefault="00DD7CD5" w:rsidP="009A7181">
      <w:r w:rsidRPr="008468FB">
        <w:t xml:space="preserve">LUC VIATOUR. Růže [online]. [cit. 22.2.2013]. Dostupný na WWW: </w:t>
      </w:r>
      <w:hyperlink r:id="rId50" w:history="1">
        <w:r w:rsidRPr="00AB1555">
          <w:rPr>
            <w:rStyle w:val="Hyperlink"/>
          </w:rPr>
          <w:t>http://cs.wikipedia.org/wiki/Soubor:Rosa_canina_flower_Luc_Viatour.JPG</w:t>
        </w:r>
      </w:hyperlink>
    </w:p>
    <w:p w:rsidR="00DD7CD5" w:rsidRPr="00E878C4" w:rsidRDefault="00DD7CD5" w:rsidP="009A7181">
      <w:pPr>
        <w:rPr>
          <w:b/>
          <w:bCs/>
        </w:rPr>
      </w:pPr>
      <w:r w:rsidRPr="00E878C4">
        <w:rPr>
          <w:b/>
          <w:bCs/>
        </w:rPr>
        <w:t>Jalovec obecný</w:t>
      </w:r>
    </w:p>
    <w:p w:rsidR="00DD7CD5" w:rsidRDefault="00DD7CD5" w:rsidP="009A7181">
      <w:r w:rsidRPr="00506A6C">
        <w:t xml:space="preserve">NEUVEDEN. Jalovec obecný [online]. [cit. 22.2.2013]. Dostupný na WWW: </w:t>
      </w:r>
      <w:hyperlink r:id="rId51" w:history="1">
        <w:r w:rsidRPr="00AB1555">
          <w:rPr>
            <w:rStyle w:val="Hyperlink"/>
          </w:rPr>
          <w:t>http://cs.wikipedia.org/wiki/Soubor:Juniperus_communis_communis_Italy.jpg</w:t>
        </w:r>
      </w:hyperlink>
    </w:p>
    <w:p w:rsidR="00DD7CD5" w:rsidRDefault="00DD7CD5" w:rsidP="009A7181">
      <w:pPr>
        <w:rPr>
          <w:b/>
          <w:bCs/>
        </w:rPr>
      </w:pPr>
      <w:r w:rsidRPr="00733260">
        <w:rPr>
          <w:b/>
          <w:bCs/>
        </w:rPr>
        <w:t>Komule Davidova</w:t>
      </w:r>
    </w:p>
    <w:p w:rsidR="00DD7CD5" w:rsidRDefault="00DD7CD5" w:rsidP="009A7181">
      <w:r w:rsidRPr="00733260">
        <w:t xml:space="preserve">IKAL. Komule davidova [online]. [cit. 22.2.2013]. Dostupný na WWW: </w:t>
      </w:r>
      <w:hyperlink r:id="rId52" w:history="1">
        <w:r w:rsidRPr="00AB1555">
          <w:rPr>
            <w:rStyle w:val="Hyperlink"/>
          </w:rPr>
          <w:t>http://cs.wikipedia.org/wiki/Soubor:BuddlejaDavidiiStrauch.jpg</w:t>
        </w:r>
      </w:hyperlink>
    </w:p>
    <w:p w:rsidR="00DD7CD5" w:rsidRDefault="00DD7CD5" w:rsidP="009A7181"/>
    <w:p w:rsidR="00DD7CD5" w:rsidRPr="004E68CD" w:rsidRDefault="00DD7CD5" w:rsidP="009A7181">
      <w:pPr>
        <w:rPr>
          <w:b/>
          <w:bCs/>
        </w:rPr>
      </w:pPr>
      <w:r w:rsidRPr="004E68CD">
        <w:rPr>
          <w:b/>
          <w:bCs/>
        </w:rPr>
        <w:t>Slivoň švestka</w:t>
      </w:r>
    </w:p>
    <w:p w:rsidR="00DD7CD5" w:rsidRDefault="00DD7CD5" w:rsidP="009A7181">
      <w:r w:rsidRPr="004E68CD">
        <w:t xml:space="preserve">AXMANP2. Slivoň švestka [online]. [cit. 22.2.2013]. Dostupný na WWW: </w:t>
      </w:r>
      <w:hyperlink r:id="rId53" w:history="1">
        <w:r w:rsidRPr="00AB1555">
          <w:rPr>
            <w:rStyle w:val="Hyperlink"/>
          </w:rPr>
          <w:t>http://cs.wikipedia.org/wiki/Soubor:Slivo%C5%88_%C5%A1vestka,_plum.jpg</w:t>
        </w:r>
      </w:hyperlink>
    </w:p>
    <w:p w:rsidR="00DD7CD5" w:rsidRPr="00E429E6" w:rsidRDefault="00DD7CD5" w:rsidP="009A7181">
      <w:pPr>
        <w:rPr>
          <w:b/>
          <w:bCs/>
        </w:rPr>
      </w:pPr>
      <w:r w:rsidRPr="00E429E6">
        <w:rPr>
          <w:b/>
          <w:bCs/>
        </w:rPr>
        <w:t>Dříšťál Thunbergův</w:t>
      </w:r>
    </w:p>
    <w:p w:rsidR="00DD7CD5" w:rsidRDefault="00DD7CD5" w:rsidP="00E429E6">
      <w:r w:rsidRPr="00E429E6">
        <w:t xml:space="preserve">PRAZAK. Dřišťál Thunbergův [online]. [cit. 22.2.2013]. Dostupný na WWW: </w:t>
      </w:r>
      <w:hyperlink r:id="rId54" w:history="1">
        <w:r w:rsidRPr="00AB1555">
          <w:rPr>
            <w:rStyle w:val="Hyperlink"/>
          </w:rPr>
          <w:t>http://cs.wikipedia.org/wiki/Soubor:D%C5%99i%C5%A1t%C3%A1l.jpg</w:t>
        </w:r>
      </w:hyperlink>
    </w:p>
    <w:p w:rsidR="00DD7CD5" w:rsidRPr="007F1234" w:rsidRDefault="00DD7CD5" w:rsidP="009A7181">
      <w:pPr>
        <w:rPr>
          <w:b/>
          <w:bCs/>
        </w:rPr>
      </w:pPr>
      <w:r w:rsidRPr="007F1234">
        <w:rPr>
          <w:b/>
          <w:bCs/>
        </w:rPr>
        <w:t>Mišpule německá</w:t>
      </w:r>
    </w:p>
    <w:p w:rsidR="00DD7CD5" w:rsidRDefault="00DD7CD5" w:rsidP="009A7181">
      <w:r w:rsidRPr="007F1234">
        <w:t xml:space="preserve">NEUVEDEN. Mišpule německá [online]. [cit. 22.2.2013]. Dostupný na WWW: </w:t>
      </w:r>
      <w:hyperlink r:id="rId55" w:history="1">
        <w:r w:rsidRPr="00AB1555">
          <w:rPr>
            <w:rStyle w:val="Hyperlink"/>
          </w:rPr>
          <w:t>http://cs.wikipedia.org/wiki/Soubor:Medlar_pomes_and_leaves.jpg</w:t>
        </w:r>
      </w:hyperlink>
    </w:p>
    <w:p w:rsidR="00DD7CD5" w:rsidRDefault="00DD7CD5" w:rsidP="009A7181">
      <w:pPr>
        <w:rPr>
          <w:b/>
          <w:bCs/>
        </w:rPr>
      </w:pPr>
      <w:r>
        <w:rPr>
          <w:b/>
          <w:bCs/>
        </w:rPr>
        <w:t>Microsoft Word - Klipart</w:t>
      </w:r>
    </w:p>
    <w:p w:rsidR="00DD7CD5" w:rsidRDefault="00DD7CD5" w:rsidP="009A7181">
      <w:pPr>
        <w:rPr>
          <w:b/>
          <w:bCs/>
        </w:rPr>
      </w:pPr>
      <w:r w:rsidRPr="008F5B5B">
        <w:rPr>
          <w:b/>
          <w:bCs/>
        </w:rPr>
        <w:t>Archív ZŠ a MŠ Boleradice</w:t>
      </w:r>
      <w:bookmarkStart w:id="0" w:name="_GoBack"/>
      <w:bookmarkEnd w:id="0"/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Default="00DD7CD5" w:rsidP="009A7181">
      <w:pPr>
        <w:rPr>
          <w:b/>
          <w:bCs/>
        </w:rPr>
      </w:pPr>
    </w:p>
    <w:p w:rsidR="00DD7CD5" w:rsidRPr="008F5B5B" w:rsidRDefault="00DD7CD5" w:rsidP="009A7181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Název školy: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ZŠ a MŠ Boleradice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Autor výukového materiálu: 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Mirka Vavriková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Číslo projektu: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VY 32 INOVACE 03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Název: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Stromy a keře 5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Vytvořeno: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10.3..2011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oblast: 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rPr>
                <w:rFonts w:eastAsia="Times New Roman"/>
                <w:kern w:val="2"/>
              </w:rPr>
              <w:t>Jedlá zahrada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obor: 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Tematický okruh: 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Určeno pro: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1.-5. ročník</w:t>
            </w: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Anotace: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</w:p>
        </w:tc>
      </w:tr>
      <w:tr w:rsidR="00DD7CD5" w:rsidTr="00BC70C4">
        <w:trPr>
          <w:jc w:val="center"/>
        </w:trPr>
        <w:tc>
          <w:tcPr>
            <w:tcW w:w="4606" w:type="dxa"/>
          </w:tcPr>
          <w:p w:rsidR="00DD7CD5" w:rsidRDefault="00DD7CD5">
            <w:pPr>
              <w:widowControl w:val="0"/>
              <w:rPr>
                <w:rFonts w:eastAsia="Times New Roman"/>
                <w:kern w:val="2"/>
              </w:rPr>
            </w:pPr>
            <w:r>
              <w:t>Metodický pokyn:</w:t>
            </w:r>
          </w:p>
        </w:tc>
        <w:tc>
          <w:tcPr>
            <w:tcW w:w="4606" w:type="dxa"/>
          </w:tcPr>
          <w:p w:rsidR="00DD7CD5" w:rsidRDefault="00DD7CD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  <w:r>
              <w:t>Materiál se hodí pro práci ve skupině, i pro práci samostatnou. Zadání čte učitelka.</w:t>
            </w:r>
          </w:p>
        </w:tc>
      </w:tr>
      <w:tr w:rsidR="00DD7CD5" w:rsidTr="00BC70C4">
        <w:trPr>
          <w:jc w:val="center"/>
        </w:trPr>
        <w:tc>
          <w:tcPr>
            <w:tcW w:w="9212" w:type="dxa"/>
            <w:gridSpan w:val="2"/>
          </w:tcPr>
          <w:p w:rsidR="00DD7CD5" w:rsidRDefault="00DD7CD5">
            <w:pPr>
              <w:widowControl w:val="0"/>
              <w:jc w:val="both"/>
              <w:rPr>
                <w:rFonts w:eastAsia="Times New Roman"/>
                <w:kern w:val="2"/>
              </w:rPr>
            </w:pPr>
            <w:r>
              <w:t>Autorem materiálu a všech jeho částí, není-li uvedeno jinak, je Mirka Vavriková.</w:t>
            </w:r>
          </w:p>
        </w:tc>
      </w:tr>
      <w:tr w:rsidR="00DD7CD5" w:rsidTr="00BC70C4">
        <w:trPr>
          <w:trHeight w:val="1855"/>
          <w:jc w:val="center"/>
        </w:trPr>
        <w:tc>
          <w:tcPr>
            <w:tcW w:w="9212" w:type="dxa"/>
            <w:gridSpan w:val="2"/>
          </w:tcPr>
          <w:p w:rsidR="00DD7CD5" w:rsidRDefault="00DD7CD5">
            <w:pPr>
              <w:widowControl w:val="0"/>
              <w:jc w:val="center"/>
              <w:rPr>
                <w:rFonts w:ascii="Arial" w:eastAsia="Times New Roman" w:hAnsi="Arial"/>
                <w:kern w:val="2"/>
              </w:rPr>
            </w:pPr>
            <w:r>
              <w:rPr>
                <w:noProof/>
                <w:lang w:eastAsia="cs-CZ"/>
              </w:rPr>
              <w:pict>
                <v:shape id="Obrázek 1" o:spid="_x0000_s1067" type="#_x0000_t75" style="position:absolute;left:0;text-align:left;margin-left:12.2pt;margin-top:3.7pt;width:425.8pt;height:81.75pt;z-index:251678720;visibility:visible;mso-position-horizontal-relative:text;mso-position-vertical-relative:text">
                  <v:imagedata r:id="rId56" o:title=""/>
                  <w10:wrap type="square"/>
                </v:shape>
              </w:pict>
            </w:r>
          </w:p>
        </w:tc>
      </w:tr>
    </w:tbl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9A7181"/>
    <w:p w:rsidR="00DD7CD5" w:rsidRDefault="00DD7CD5" w:rsidP="00614F57"/>
    <w:p w:rsidR="00DD7CD5" w:rsidRDefault="00DD7CD5" w:rsidP="00614F57"/>
    <w:p w:rsidR="00DD7CD5" w:rsidRDefault="00DD7CD5" w:rsidP="00E04D77"/>
    <w:sectPr w:rsidR="00DD7CD5" w:rsidSect="006E3BD3">
      <w:pgSz w:w="16838" w:h="11906" w:orient="landscape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CD5" w:rsidRDefault="00DD7CD5" w:rsidP="00E04D77">
      <w:pPr>
        <w:spacing w:after="0" w:line="240" w:lineRule="auto"/>
      </w:pPr>
      <w:r>
        <w:separator/>
      </w:r>
    </w:p>
  </w:endnote>
  <w:endnote w:type="continuationSeparator" w:id="0">
    <w:p w:rsidR="00DD7CD5" w:rsidRDefault="00DD7CD5" w:rsidP="00E04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CD5" w:rsidRDefault="00DD7CD5" w:rsidP="00E04D77">
      <w:pPr>
        <w:spacing w:after="0" w:line="240" w:lineRule="auto"/>
      </w:pPr>
      <w:r>
        <w:separator/>
      </w:r>
    </w:p>
  </w:footnote>
  <w:footnote w:type="continuationSeparator" w:id="0">
    <w:p w:rsidR="00DD7CD5" w:rsidRDefault="00DD7CD5" w:rsidP="00E04D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D77"/>
    <w:rsid w:val="00075F2A"/>
    <w:rsid w:val="00111D43"/>
    <w:rsid w:val="0018450C"/>
    <w:rsid w:val="00185B3A"/>
    <w:rsid w:val="001E052A"/>
    <w:rsid w:val="0021012B"/>
    <w:rsid w:val="00211896"/>
    <w:rsid w:val="002774FD"/>
    <w:rsid w:val="0029440F"/>
    <w:rsid w:val="002B5E6A"/>
    <w:rsid w:val="00306274"/>
    <w:rsid w:val="00344127"/>
    <w:rsid w:val="00373FE7"/>
    <w:rsid w:val="00397515"/>
    <w:rsid w:val="003B257A"/>
    <w:rsid w:val="003C0B97"/>
    <w:rsid w:val="003E17AD"/>
    <w:rsid w:val="0041420C"/>
    <w:rsid w:val="004751A5"/>
    <w:rsid w:val="00483A73"/>
    <w:rsid w:val="004A315B"/>
    <w:rsid w:val="004E68CD"/>
    <w:rsid w:val="00506A6C"/>
    <w:rsid w:val="00553742"/>
    <w:rsid w:val="005575ED"/>
    <w:rsid w:val="005720AA"/>
    <w:rsid w:val="00614F57"/>
    <w:rsid w:val="00636280"/>
    <w:rsid w:val="00681A14"/>
    <w:rsid w:val="006C6805"/>
    <w:rsid w:val="006E3BD3"/>
    <w:rsid w:val="006F623E"/>
    <w:rsid w:val="00733260"/>
    <w:rsid w:val="007503FF"/>
    <w:rsid w:val="007C66D0"/>
    <w:rsid w:val="007E6B1B"/>
    <w:rsid w:val="007F1234"/>
    <w:rsid w:val="008468FB"/>
    <w:rsid w:val="0085120B"/>
    <w:rsid w:val="008662DF"/>
    <w:rsid w:val="008F5B5B"/>
    <w:rsid w:val="00956C28"/>
    <w:rsid w:val="00963EC7"/>
    <w:rsid w:val="00994800"/>
    <w:rsid w:val="009A7181"/>
    <w:rsid w:val="009C5127"/>
    <w:rsid w:val="009D57BD"/>
    <w:rsid w:val="009E34C7"/>
    <w:rsid w:val="009F5167"/>
    <w:rsid w:val="00A005A2"/>
    <w:rsid w:val="00A14034"/>
    <w:rsid w:val="00A37C11"/>
    <w:rsid w:val="00A70366"/>
    <w:rsid w:val="00A82C59"/>
    <w:rsid w:val="00AB1555"/>
    <w:rsid w:val="00BC70C4"/>
    <w:rsid w:val="00BD5CA5"/>
    <w:rsid w:val="00BE23DB"/>
    <w:rsid w:val="00C17CC7"/>
    <w:rsid w:val="00C20F76"/>
    <w:rsid w:val="00C46FCF"/>
    <w:rsid w:val="00CB5B0A"/>
    <w:rsid w:val="00D5355A"/>
    <w:rsid w:val="00D61A5C"/>
    <w:rsid w:val="00D82217"/>
    <w:rsid w:val="00DD62F0"/>
    <w:rsid w:val="00DD7CD5"/>
    <w:rsid w:val="00E04D77"/>
    <w:rsid w:val="00E429E6"/>
    <w:rsid w:val="00E65EE8"/>
    <w:rsid w:val="00E878C4"/>
    <w:rsid w:val="00FD7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2F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4D7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04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04D77"/>
  </w:style>
  <w:style w:type="paragraph" w:styleId="Footer">
    <w:name w:val="footer"/>
    <w:basedOn w:val="Normal"/>
    <w:link w:val="FooterChar"/>
    <w:uiPriority w:val="99"/>
    <w:rsid w:val="00E04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04D77"/>
  </w:style>
  <w:style w:type="paragraph" w:styleId="BalloonText">
    <w:name w:val="Balloon Text"/>
    <w:basedOn w:val="Normal"/>
    <w:link w:val="BalloonTextChar"/>
    <w:uiPriority w:val="99"/>
    <w:semiHidden/>
    <w:rsid w:val="0063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62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A71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64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2.jpeg"/><Relationship Id="rId21" Type="http://schemas.openxmlformats.org/officeDocument/2006/relationships/image" Target="media/image15.wmf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hyperlink" Target="http://cs.wikipedia.org/wiki/Soubor:Campsis_radicans_-_flower.jpg" TargetMode="External"/><Relationship Id="rId50" Type="http://schemas.openxmlformats.org/officeDocument/2006/relationships/hyperlink" Target="http://cs.wikipedia.org/wiki/Soubor:Rosa_canina_flower_Luc_Viatour.JPG" TargetMode="External"/><Relationship Id="rId55" Type="http://schemas.openxmlformats.org/officeDocument/2006/relationships/hyperlink" Target="http://cs.wikipedia.org/wiki/Soubor:Medlar_pomes_and_leaves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yperlink" Target="http://cs.wikipedia.org/wiki/Soubor:Lonicerakom%C3%ADn_030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4.jpeg"/><Relationship Id="rId54" Type="http://schemas.openxmlformats.org/officeDocument/2006/relationships/hyperlink" Target="http://cs.wikipedia.org/wiki/Soubor:D%C5%99i%C5%A1t%C3%A1l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hyperlink" Target="http://cs.wikipedia.org/wiki/Soubor:Forsythia_x_intermedia_Spectabilis.jpg" TargetMode="External"/><Relationship Id="rId53" Type="http://schemas.openxmlformats.org/officeDocument/2006/relationships/hyperlink" Target="http://cs.wikipedia.org/wiki/Soubor:Slivo%C5%88_%C5%A1vestka,_plum.jpg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49" Type="http://schemas.openxmlformats.org/officeDocument/2006/relationships/hyperlink" Target="http://cs.wikipedia.org/wiki/Soubor:Lilac_Flower%26Leaves,_SC,_Vic,_13.10.2007.jpg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http://cs.wikipedia.org/wiki/Soubor:Ivy_uf1.jpg" TargetMode="External"/><Relationship Id="rId44" Type="http://schemas.openxmlformats.org/officeDocument/2006/relationships/image" Target="media/image37.png"/><Relationship Id="rId52" Type="http://schemas.openxmlformats.org/officeDocument/2006/relationships/hyperlink" Target="http://cs.wikipedia.org/wiki/Soubor:BuddlejaDavidiiStrauch.jp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Soubor:Medlar_pomes_and_leaves.jpg" TargetMode="External"/><Relationship Id="rId14" Type="http://schemas.openxmlformats.org/officeDocument/2006/relationships/image" Target="media/image8.wmf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yperlink" Target="http://cs.wikipedia.org/wiki/Soubor:Ivy_uf1.jpg" TargetMode="External"/><Relationship Id="rId56" Type="http://schemas.openxmlformats.org/officeDocument/2006/relationships/image" Target="media/image38.png"/><Relationship Id="rId8" Type="http://schemas.openxmlformats.org/officeDocument/2006/relationships/image" Target="media/image3.png"/><Relationship Id="rId51" Type="http://schemas.openxmlformats.org/officeDocument/2006/relationships/hyperlink" Target="http://cs.wikipedia.org/wiki/Soubor:Juniperus_communis_communis_Italy.jp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8</Pages>
  <Words>702</Words>
  <Characters>4143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Maminka</dc:creator>
  <cp:keywords/>
  <dc:description/>
  <cp:lastModifiedBy>Josef Puček</cp:lastModifiedBy>
  <cp:revision>4</cp:revision>
  <dcterms:created xsi:type="dcterms:W3CDTF">2013-02-22T23:01:00Z</dcterms:created>
  <dcterms:modified xsi:type="dcterms:W3CDTF">2013-02-27T19:21:00Z</dcterms:modified>
</cp:coreProperties>
</file>