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E13" w:rsidRDefault="00B23E13" w:rsidP="00B25821"/>
    <w:p w:rsidR="00B23E13" w:rsidRDefault="00B23E13" w:rsidP="00B25821"/>
    <w:p w:rsidR="00B23E13" w:rsidRDefault="00B23E13" w:rsidP="00B2582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1.5pt;height:264.75pt">
            <v:imagedata r:id="rId5" o:title=""/>
          </v:shape>
        </w:pict>
      </w:r>
    </w:p>
    <w:p w:rsidR="00B23E13" w:rsidRPr="004D1734" w:rsidRDefault="00B23E13" w:rsidP="00B25821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B23E13" w:rsidRPr="004D1734" w:rsidRDefault="00B23E13" w:rsidP="00B25821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B23E13" w:rsidRPr="004D1734" w:rsidRDefault="00B23E13" w:rsidP="00B25821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B23E13" w:rsidRPr="004D1734" w:rsidRDefault="00B23E13" w:rsidP="00B25821">
      <w:pPr>
        <w:rPr>
          <w:rFonts w:ascii="Arial" w:hAnsi="Arial" w:cs="Arial"/>
          <w:color w:val="0000FF"/>
        </w:rPr>
      </w:pPr>
    </w:p>
    <w:p w:rsidR="00B23E13" w:rsidRPr="004D1734" w:rsidRDefault="00B23E13" w:rsidP="00B25821">
      <w:pPr>
        <w:numPr>
          <w:ilvl w:val="0"/>
          <w:numId w:val="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>
        <w:rPr>
          <w:rFonts w:ascii="Arial" w:hAnsi="Arial" w:cs="Arial"/>
          <w:b/>
          <w:bCs/>
          <w:color w:val="0000FF"/>
        </w:rPr>
        <w:tab/>
        <w:t>A3 VY_INOVACE_07</w:t>
      </w:r>
    </w:p>
    <w:p w:rsidR="00B23E13" w:rsidRPr="004D1734" w:rsidRDefault="00B23E13" w:rsidP="00B25821">
      <w:pPr>
        <w:numPr>
          <w:ilvl w:val="0"/>
          <w:numId w:val="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r>
        <w:rPr>
          <w:rFonts w:ascii="Arial" w:hAnsi="Arial" w:cs="Arial"/>
          <w:b/>
          <w:bCs/>
          <w:color w:val="0000FF"/>
        </w:rPr>
        <w:t>15.10.2012</w:t>
      </w:r>
    </w:p>
    <w:p w:rsidR="00B23E13" w:rsidRPr="004D1734" w:rsidRDefault="00B23E13" w:rsidP="00B25821">
      <w:pPr>
        <w:numPr>
          <w:ilvl w:val="0"/>
          <w:numId w:val="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B23E13" w:rsidRPr="004D1734" w:rsidRDefault="00B23E13" w:rsidP="00B25821">
      <w:pPr>
        <w:numPr>
          <w:ilvl w:val="0"/>
          <w:numId w:val="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 xml:space="preserve">německý jazyk – slovní zásoba, reálie </w:t>
      </w:r>
    </w:p>
    <w:p w:rsidR="00B23E13" w:rsidRPr="004D1734" w:rsidRDefault="00B23E13" w:rsidP="00B25821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bCs/>
          <w:color w:val="0000FF"/>
        </w:rPr>
      </w:pPr>
      <w:r>
        <w:rPr>
          <w:rFonts w:ascii="Arial" w:hAnsi="Arial" w:cs="Arial"/>
          <w:b/>
          <w:bCs/>
          <w:color w:val="0000FF"/>
        </w:rPr>
        <w:t>5) Anotace: P</w:t>
      </w:r>
      <w:r w:rsidRPr="004D1734">
        <w:rPr>
          <w:rFonts w:ascii="Arial" w:hAnsi="Arial" w:cs="Arial"/>
          <w:b/>
          <w:bCs/>
          <w:color w:val="0000FF"/>
        </w:rPr>
        <w:t xml:space="preserve">racovní listy jsou určeny pro žáky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>. tříd. Slouží k</w:t>
      </w:r>
      <w:r>
        <w:rPr>
          <w:rFonts w:ascii="Arial" w:hAnsi="Arial" w:cs="Arial"/>
          <w:b/>
          <w:bCs/>
          <w:color w:val="0000FF"/>
        </w:rPr>
        <w:t> upevnění slovní zásoby a rozšíření znalostí z oblasti reálií</w:t>
      </w:r>
      <w:bookmarkStart w:id="0" w:name="_GoBack"/>
      <w:bookmarkEnd w:id="0"/>
      <w:r>
        <w:rPr>
          <w:rFonts w:ascii="Arial" w:hAnsi="Arial" w:cs="Arial"/>
          <w:b/>
          <w:bCs/>
          <w:color w:val="0000FF"/>
        </w:rPr>
        <w:t xml:space="preserve"> německy mluvících zemí.</w:t>
      </w:r>
    </w:p>
    <w:p w:rsidR="00B23E13" w:rsidRPr="004D1734" w:rsidRDefault="00B23E13" w:rsidP="00B25821">
      <w:pPr>
        <w:rPr>
          <w:rFonts w:ascii="Arial" w:hAnsi="Arial" w:cs="Arial"/>
          <w:b/>
          <w:bCs/>
          <w:color w:val="0000FF"/>
        </w:rPr>
      </w:pPr>
    </w:p>
    <w:p w:rsidR="00B23E13" w:rsidRPr="002721B9" w:rsidRDefault="00B23E13">
      <w:pPr>
        <w:rPr>
          <w:b/>
          <w:bCs/>
        </w:rPr>
      </w:pPr>
      <w:r>
        <w:br w:type="page"/>
      </w:r>
      <w:r w:rsidRPr="002721B9">
        <w:rPr>
          <w:b/>
          <w:bCs/>
        </w:rPr>
        <w:t>Metodický pokyn</w:t>
      </w:r>
    </w:p>
    <w:p w:rsidR="00B23E13" w:rsidRDefault="00B23E13">
      <w:r>
        <w:t>Součástí pracovního listu je křížovka a spojovačka. Obě cvičení slouží na procvičení slovní zásoby k tématu Berlín.</w:t>
      </w:r>
    </w:p>
    <w:p w:rsidR="00B23E13" w:rsidRDefault="00B23E13">
      <w:r>
        <w:t xml:space="preserve">Křížovka </w:t>
      </w:r>
    </w:p>
    <w:p w:rsidR="00B23E13" w:rsidRDefault="00B23E13">
      <w:r>
        <w:t>Učitel společně se žáky přečte a přeloží jednotlivá zadání p. Otázky jsou očíslované a správné odpovědi  žáci pak napíší do stejným číslem označeného  řádku v křížovce jako byla otázka. Součástí křížovky je i malý slovníček, který lze využít při překladu zadání. Pod ním je neúplná věta, slovo které chybí vyjde jako tajenka v křížovce. Po vyřešení vyjde tajenka označená jako L (Lösung) a řešení se pak doplní do neúplné věty pod zadáním.</w:t>
      </w:r>
    </w:p>
    <w:p w:rsidR="00B23E13" w:rsidRDefault="00B23E13">
      <w:r>
        <w:t>Spojovačka</w:t>
      </w:r>
    </w:p>
    <w:p w:rsidR="00B23E13" w:rsidRDefault="00B23E13">
      <w:r>
        <w:t>Po vyřešení křížovky upevníme ještě slovní zásobu pomocí spojovačky. Žáci správně spojí části slov.</w:t>
      </w:r>
    </w:p>
    <w:p w:rsidR="00B23E13" w:rsidRPr="00DF5AE2" w:rsidRDefault="00B23E13">
      <w:pPr>
        <w:rPr>
          <w:b/>
          <w:bCs/>
        </w:rPr>
      </w:pPr>
      <w:r>
        <w:br w:type="page"/>
      </w:r>
      <w:r w:rsidRPr="00DF5AE2">
        <w:rPr>
          <w:b/>
          <w:bCs/>
        </w:rPr>
        <w:t>ErgänztrichtigdieKreutswortsrätsel. Vylušti křížovku.</w:t>
      </w:r>
    </w:p>
    <w:p w:rsidR="00B23E13" w:rsidRPr="00DC2231" w:rsidRDefault="00B23E13" w:rsidP="00B25821">
      <w:pPr>
        <w:rPr>
          <w:rFonts w:ascii="Times New Roman" w:hAnsi="Times New Roman" w:cs="Times New Roman"/>
          <w:sz w:val="24"/>
          <w:szCs w:val="24"/>
        </w:rPr>
      </w:pPr>
    </w:p>
    <w:p w:rsidR="00B23E13" w:rsidRPr="00DC2231" w:rsidRDefault="00B23E13" w:rsidP="00B25821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horzAnchor="margin" w:tblpY="570"/>
        <w:tblW w:w="0" w:type="auto"/>
        <w:tblLook w:val="00A0"/>
      </w:tblPr>
      <w:tblGrid>
        <w:gridCol w:w="500"/>
        <w:gridCol w:w="402"/>
        <w:gridCol w:w="400"/>
        <w:gridCol w:w="400"/>
        <w:gridCol w:w="456"/>
        <w:gridCol w:w="400"/>
        <w:gridCol w:w="400"/>
        <w:gridCol w:w="400"/>
        <w:gridCol w:w="400"/>
        <w:gridCol w:w="400"/>
        <w:gridCol w:w="466"/>
        <w:gridCol w:w="456"/>
        <w:gridCol w:w="456"/>
        <w:gridCol w:w="456"/>
        <w:gridCol w:w="402"/>
        <w:gridCol w:w="401"/>
        <w:gridCol w:w="456"/>
        <w:gridCol w:w="401"/>
        <w:gridCol w:w="401"/>
        <w:gridCol w:w="402"/>
        <w:gridCol w:w="401"/>
        <w:gridCol w:w="456"/>
        <w:gridCol w:w="405"/>
      </w:tblGrid>
      <w:tr w:rsidR="00B23E13" w:rsidRPr="00716FEC">
        <w:tc>
          <w:tcPr>
            <w:tcW w:w="5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bottom w:val="single" w:sz="4" w:space="0" w:color="auto"/>
            </w:tcBorders>
            <w:shd w:val="clear" w:color="auto" w:fill="FFFFFF"/>
          </w:tcPr>
          <w:p w:rsidR="00B23E13" w:rsidRPr="00716FEC" w:rsidRDefault="00B23E13" w:rsidP="006C636A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716FEC">
              <w:rPr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c>
          <w:tcPr>
            <w:tcW w:w="5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1</w:t>
            </w:r>
          </w:p>
        </w:tc>
        <w:tc>
          <w:tcPr>
            <w:tcW w:w="402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-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c>
          <w:tcPr>
            <w:tcW w:w="5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2</w:t>
            </w:r>
          </w:p>
        </w:tc>
        <w:tc>
          <w:tcPr>
            <w:tcW w:w="402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  <w:tcBorders>
              <w:lef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c>
          <w:tcPr>
            <w:tcW w:w="500" w:type="dxa"/>
            <w:tcBorders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3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c>
          <w:tcPr>
            <w:tcW w:w="5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4</w:t>
            </w:r>
          </w:p>
        </w:tc>
        <w:tc>
          <w:tcPr>
            <w:tcW w:w="402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E13" w:rsidRPr="00716FEC" w:rsidRDefault="00B23E13" w:rsidP="006C636A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716FEC">
              <w:rPr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E13" w:rsidRPr="00716FEC" w:rsidRDefault="00B23E13" w:rsidP="006C636A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716FEC">
              <w:rPr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c>
          <w:tcPr>
            <w:tcW w:w="500" w:type="dxa"/>
            <w:tcBorders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5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-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c>
          <w:tcPr>
            <w:tcW w:w="5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6</w:t>
            </w:r>
          </w:p>
        </w:tc>
        <w:tc>
          <w:tcPr>
            <w:tcW w:w="402" w:type="dxa"/>
            <w:tcBorders>
              <w:top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c>
          <w:tcPr>
            <w:tcW w:w="5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7</w:t>
            </w:r>
          </w:p>
        </w:tc>
        <w:tc>
          <w:tcPr>
            <w:tcW w:w="402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c>
          <w:tcPr>
            <w:tcW w:w="5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8</w:t>
            </w:r>
          </w:p>
        </w:tc>
        <w:tc>
          <w:tcPr>
            <w:tcW w:w="402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c>
          <w:tcPr>
            <w:tcW w:w="5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9</w:t>
            </w:r>
          </w:p>
        </w:tc>
        <w:tc>
          <w:tcPr>
            <w:tcW w:w="402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left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rPr>
          <w:trHeight w:val="317"/>
        </w:trPr>
        <w:tc>
          <w:tcPr>
            <w:tcW w:w="5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10</w:t>
            </w:r>
          </w:p>
        </w:tc>
        <w:tc>
          <w:tcPr>
            <w:tcW w:w="402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single" w:sz="4" w:space="0" w:color="auto"/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c>
          <w:tcPr>
            <w:tcW w:w="5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11</w:t>
            </w:r>
          </w:p>
        </w:tc>
        <w:tc>
          <w:tcPr>
            <w:tcW w:w="402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left w:val="single" w:sz="4" w:space="0" w:color="auto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  <w:tcBorders>
              <w:left w:val="nil"/>
            </w:tcBorders>
          </w:tcPr>
          <w:p w:rsidR="00B23E13" w:rsidRPr="00716FEC" w:rsidRDefault="00B23E13" w:rsidP="006C636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B23E13" w:rsidRDefault="00B23E13" w:rsidP="00B25821">
      <w:pPr>
        <w:rPr>
          <w:b/>
          <w:bCs/>
          <w:sz w:val="24"/>
          <w:szCs w:val="24"/>
        </w:rPr>
      </w:pPr>
    </w:p>
    <w:tbl>
      <w:tblPr>
        <w:tblpPr w:leftFromText="141" w:rightFromText="141" w:vertAnchor="text" w:horzAnchor="page" w:tblpX="4911" w:tblpY="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2"/>
        <w:gridCol w:w="422"/>
      </w:tblGrid>
      <w:tr w:rsidR="00B23E13" w:rsidRPr="00716FEC">
        <w:trPr>
          <w:trHeight w:val="345"/>
        </w:trPr>
        <w:tc>
          <w:tcPr>
            <w:tcW w:w="422" w:type="dxa"/>
          </w:tcPr>
          <w:p w:rsidR="00B23E13" w:rsidRPr="00716FEC" w:rsidRDefault="00B23E13" w:rsidP="006C636A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716FEC">
              <w:rPr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422" w:type="dxa"/>
          </w:tcPr>
          <w:p w:rsidR="00B23E13" w:rsidRPr="00716FEC" w:rsidRDefault="00B23E13" w:rsidP="006C636A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716FEC">
              <w:rPr>
                <w:b/>
                <w:bCs/>
                <w:sz w:val="24"/>
                <w:szCs w:val="24"/>
              </w:rPr>
              <w:t>H</w:t>
            </w:r>
          </w:p>
        </w:tc>
      </w:tr>
    </w:tbl>
    <w:p w:rsidR="00B23E13" w:rsidRPr="00716FEC" w:rsidRDefault="00B23E13" w:rsidP="00B25821">
      <w:pPr>
        <w:rPr>
          <w:b/>
          <w:bCs/>
          <w:sz w:val="24"/>
          <w:szCs w:val="24"/>
        </w:rPr>
      </w:pPr>
      <w:r w:rsidRPr="00716FEC">
        <w:rPr>
          <w:b/>
          <w:bCs/>
          <w:sz w:val="24"/>
          <w:szCs w:val="24"/>
        </w:rPr>
        <w:tab/>
      </w:r>
      <w:r w:rsidRPr="00716FEC">
        <w:rPr>
          <w:b/>
          <w:bCs/>
          <w:sz w:val="24"/>
          <w:szCs w:val="24"/>
        </w:rPr>
        <w:tab/>
      </w:r>
      <w:r w:rsidRPr="00716FEC">
        <w:rPr>
          <w:b/>
          <w:bCs/>
          <w:sz w:val="24"/>
          <w:szCs w:val="24"/>
        </w:rPr>
        <w:tab/>
      </w:r>
      <w:r w:rsidRPr="00716FEC">
        <w:rPr>
          <w:b/>
          <w:bCs/>
          <w:sz w:val="24"/>
          <w:szCs w:val="24"/>
        </w:rPr>
        <w:tab/>
        <w:t xml:space="preserve"> CH  </w:t>
      </w:r>
      <w:r w:rsidRPr="00716FEC">
        <w:rPr>
          <w:b/>
          <w:bCs/>
          <w:sz w:val="24"/>
          <w:szCs w:val="24"/>
        </w:rPr>
        <w:tab/>
      </w:r>
    </w:p>
    <w:p w:rsidR="00B23E13" w:rsidRPr="00716FEC" w:rsidRDefault="00B23E13" w:rsidP="00B2582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Berlins bekannteste Straße. Ein Boulevar zum Einkaufen.</w:t>
      </w:r>
    </w:p>
    <w:p w:rsidR="00B23E13" w:rsidRPr="00716FEC" w:rsidRDefault="00B23E13" w:rsidP="00B2582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Hier können wir Sammlungen aus der Antike bewundern.</w:t>
      </w:r>
    </w:p>
    <w:p w:rsidR="00B23E13" w:rsidRPr="00716FEC" w:rsidRDefault="00B23E13" w:rsidP="00B2582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Wie heißt die Säule mit der vergoldeten Siegesgöttin Viktoria?</w:t>
      </w:r>
    </w:p>
    <w:p w:rsidR="00B23E13" w:rsidRPr="00716FEC" w:rsidRDefault="00B23E13" w:rsidP="00B2582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Die schönste Straße in Berlin. Sie führt zum Brandenburger Tor. Kurfürst Fridrich Wilhelm ließ dort 1 000 Linden anpflanzen.</w:t>
      </w:r>
    </w:p>
    <w:p w:rsidR="00B23E13" w:rsidRPr="00716FEC" w:rsidRDefault="00B23E13" w:rsidP="00B2582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Die Sportarena in Berlin, die im Jahre 1936 gebaut wurde.</w:t>
      </w:r>
    </w:p>
    <w:p w:rsidR="00B23E13" w:rsidRPr="00716FEC" w:rsidRDefault="00B23E13" w:rsidP="00B2582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Der Bau mit der Glaskuppel. Sitz des deutschen Bundestages.</w:t>
      </w:r>
    </w:p>
    <w:p w:rsidR="00B23E13" w:rsidRPr="00716FEC" w:rsidRDefault="00B23E13" w:rsidP="00B2582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Einer von den Flüssen, an welchem Berlin liegt.</w:t>
      </w:r>
    </w:p>
    <w:p w:rsidR="00B23E13" w:rsidRPr="00716FEC" w:rsidRDefault="00B23E13" w:rsidP="00B2582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Die Hauptstadt Deutschlands.</w:t>
      </w:r>
    </w:p>
    <w:p w:rsidR="00B23E13" w:rsidRPr="00716FEC" w:rsidRDefault="00B23E13" w:rsidP="00B2582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Der rote Bau. Sitz des Bürgermeisters von Berlin.</w:t>
      </w:r>
    </w:p>
    <w:p w:rsidR="00B23E13" w:rsidRPr="00716FEC" w:rsidRDefault="00B23E13" w:rsidP="00B2582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Berlin hat mehr als 3,5 Millionen…….. .</w:t>
      </w:r>
    </w:p>
    <w:p w:rsidR="00B23E13" w:rsidRPr="00716FEC" w:rsidRDefault="00B23E13" w:rsidP="00B2582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 xml:space="preserve">Das typische Wahrzeichen Berlins. Dieses Tor markierte die Grenze zwischen </w:t>
      </w:r>
      <w:hyperlink r:id="rId6" w:tooltip="Ost-Berlin" w:history="1">
        <w:r w:rsidRPr="00716FE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lang w:val="de-DE"/>
          </w:rPr>
          <w:t>Ost-</w:t>
        </w:r>
      </w:hyperlink>
      <w:r w:rsidRPr="00716FEC">
        <w:rPr>
          <w:rFonts w:ascii="Times New Roman" w:hAnsi="Times New Roman" w:cs="Times New Roman"/>
          <w:sz w:val="24"/>
          <w:szCs w:val="24"/>
          <w:lang w:val="de-DE"/>
        </w:rPr>
        <w:t xml:space="preserve"> und </w:t>
      </w:r>
      <w:hyperlink r:id="rId7" w:tooltip="West-Berlin" w:history="1">
        <w:r w:rsidRPr="00716FE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lang w:val="de-DE"/>
          </w:rPr>
          <w:t>West-Berlin</w:t>
        </w:r>
      </w:hyperlink>
      <w:r w:rsidRPr="00716FEC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markieren – označovat</w:t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  <w:t>anpflanzen - zasadit</w:t>
      </w: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bewundern – obdivovat</w:t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  <w:t>die Sammlungen - sbírky</w:t>
      </w: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das Wahrzeichen – symbol</w:t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>die Säule - sloup</w:t>
      </w: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die Grenze – hranice</w:t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>bauen - postavit</w:t>
      </w: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 xml:space="preserve">Lösung: ……………………ist ein </w:t>
      </w:r>
      <w:hyperlink r:id="rId8" w:tooltip="Staat" w:history="1">
        <w:r w:rsidRPr="00716FE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lang w:val="de-DE"/>
          </w:rPr>
          <w:t>Staat</w:t>
        </w:r>
      </w:hyperlink>
      <w:r w:rsidRPr="00716FEC">
        <w:rPr>
          <w:rFonts w:ascii="Times New Roman" w:hAnsi="Times New Roman" w:cs="Times New Roman"/>
          <w:sz w:val="24"/>
          <w:szCs w:val="24"/>
          <w:lang w:val="de-DE"/>
        </w:rPr>
        <w:t xml:space="preserve"> in </w:t>
      </w:r>
      <w:hyperlink r:id="rId9" w:tooltip="Mitteleuropa" w:history="1">
        <w:r w:rsidRPr="00716FE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lang w:val="de-DE"/>
          </w:rPr>
          <w:t>Mitteleuropa</w:t>
        </w:r>
      </w:hyperlink>
      <w:r w:rsidRPr="00716FEC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B23E13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B23E13" w:rsidRPr="00716FEC" w:rsidRDefault="00B23E13" w:rsidP="00B25821">
      <w:pPr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>
        <w:rPr>
          <w:noProof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26" type="#_x0000_t63" style="position:absolute;margin-left:351.35pt;margin-top:13.15pt;width:108.75pt;height:76.5pt;z-index:251653120;visibility:visible;v-text-anchor:middle" adj="6300,24300" fillcolor="#b8cce4" strokeweight="2pt">
            <v:textbox>
              <w:txbxContent>
                <w:p w:rsidR="00B23E13" w:rsidRPr="001F3941" w:rsidRDefault="00B23E13" w:rsidP="00B2582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ROTES ……….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63" style="position:absolute;margin-left:247.1pt;margin-top:14.65pt;width:88.5pt;height:75pt;z-index:251652096;visibility:visible;v-text-anchor:middle" adj="7420,24307" fillcolor="#b8cce4" strokeweight="2pt">
            <v:textbox>
              <w:txbxContent>
                <w:p w:rsidR="00B23E13" w:rsidRPr="001F3941" w:rsidRDefault="00B23E13" w:rsidP="00B2582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1F3941">
                    <w:rPr>
                      <w:b/>
                      <w:bCs/>
                      <w:sz w:val="28"/>
                      <w:szCs w:val="28"/>
                    </w:rPr>
                    <w:t xml:space="preserve">KU -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………..</w:t>
                  </w:r>
                </w:p>
              </w:txbxContent>
            </v:textbox>
          </v:shape>
        </w:pict>
      </w:r>
      <w:r w:rsidRPr="00716FEC">
        <w:rPr>
          <w:rFonts w:ascii="Times New Roman" w:hAnsi="Times New Roman" w:cs="Times New Roman"/>
          <w:b/>
          <w:bCs/>
          <w:sz w:val="24"/>
          <w:szCs w:val="24"/>
          <w:lang w:val="de-DE"/>
        </w:rPr>
        <w:t>Was passt zusammen?</w:t>
      </w:r>
      <w:r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Co k soběpatří? Sagt es. Řekněte.</w:t>
      </w: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noProof/>
          <w:lang w:eastAsia="cs-CZ"/>
        </w:rPr>
        <w:pict>
          <v:shape id="_x0000_s1028" type="#_x0000_t63" style="position:absolute;margin-left:81.35pt;margin-top:5.95pt;width:132pt;height:75.75pt;z-index:251655168;visibility:visible;v-text-anchor:middle" adj="7085,24295" fillcolor="#b8cce4" strokeweight="2pt">
            <v:textbox>
              <w:txbxContent>
                <w:p w:rsidR="00B23E13" w:rsidRDefault="00B23E13" w:rsidP="00B2582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PERGAMON-</w:t>
                  </w:r>
                </w:p>
                <w:p w:rsidR="00B23E13" w:rsidRPr="001F3941" w:rsidRDefault="00B23E13" w:rsidP="00B2582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………………….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63" style="position:absolute;margin-left:-43.15pt;margin-top:13.9pt;width:101.25pt;height:49.85pt;z-index:251651072;visibility:visible;v-text-anchor:middle" adj="9813,22597" fillcolor="#b8cce4" strokeweight="2pt">
            <v:textbox>
              <w:txbxContent>
                <w:p w:rsidR="00B23E13" w:rsidRPr="001F3941" w:rsidRDefault="00B23E13" w:rsidP="00B25821">
                  <w:r>
                    <w:rPr>
                      <w:b/>
                      <w:bCs/>
                      <w:sz w:val="28"/>
                      <w:szCs w:val="28"/>
                    </w:rPr>
                    <w:t>SIEGES………..</w:t>
                  </w:r>
                </w:p>
              </w:txbxContent>
            </v:textbox>
          </v:shape>
        </w:pict>
      </w: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noProof/>
          <w:lang w:eastAsia="cs-CZ"/>
        </w:rPr>
        <w:pict>
          <v:shape id="_x0000_s1030" type="#_x0000_t63" style="position:absolute;margin-left:286.1pt;margin-top:7.4pt;width:160.5pt;height:69pt;z-index:251654144;visibility:visible;v-text-anchor:middle" adj="6300,24300" fillcolor="#b8cce4" strokeweight="2pt">
            <v:textbox>
              <w:txbxContent>
                <w:p w:rsidR="00B23E13" w:rsidRPr="001F3941" w:rsidRDefault="00B23E13" w:rsidP="00B2582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1F3941">
                    <w:rPr>
                      <w:b/>
                      <w:bCs/>
                      <w:sz w:val="28"/>
                      <w:szCs w:val="28"/>
                    </w:rPr>
                    <w:t xml:space="preserve">OLYMPIA -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……………..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63" style="position:absolute;margin-left:-58.9pt;margin-top:7.4pt;width:174.75pt;height:68.8pt;z-index:251656192;visibility:visible;v-text-anchor:middle" adj="9586,17848" fillcolor="#b8cce4" strokeweight="2pt">
            <v:textbox>
              <w:txbxContent>
                <w:p w:rsidR="00B23E13" w:rsidRDefault="00B23E13" w:rsidP="00B2582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BRANDENBURGER</w:t>
                  </w:r>
                </w:p>
                <w:p w:rsidR="00B23E13" w:rsidRPr="001F3941" w:rsidRDefault="00B23E13" w:rsidP="00B2582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………….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63" style="position:absolute;margin-left:123.35pt;margin-top:17.5pt;width:138.75pt;height:71.25pt;z-index:251657216;visibility:visible;v-text-anchor:middle" adj="6300,24300" fillcolor="#b8cce4" strokeweight="2pt">
            <v:textbox>
              <w:txbxContent>
                <w:p w:rsidR="00B23E13" w:rsidRPr="001F3941" w:rsidRDefault="00B23E13" w:rsidP="00B2582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1F3941">
                    <w:rPr>
                      <w:b/>
                      <w:bCs/>
                      <w:sz w:val="28"/>
                      <w:szCs w:val="28"/>
                    </w:rPr>
                    <w:t xml:space="preserve">UNTER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…………..</w:t>
                  </w:r>
                </w:p>
              </w:txbxContent>
            </v:textbox>
          </v:shape>
        </w:pict>
      </w: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noProof/>
          <w:lang w:eastAsia="cs-CZ"/>
        </w:rPr>
        <w:pict>
          <v:shape id="_x0000_s1033" type="#_x0000_t63" style="position:absolute;margin-left:292.85pt;margin-top:22.7pt;width:167.25pt;height:71.25pt;z-index:251661312;visibility:visible;v-text-anchor:middle" adj="6300,24300" strokeweight="2pt">
            <v:textbox>
              <w:txbxContent>
                <w:p w:rsidR="00B23E13" w:rsidRPr="001F3941" w:rsidRDefault="00B23E13" w:rsidP="00B2582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…………STADION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63" style="position:absolute;margin-left:-43.15pt;margin-top:11.15pt;width:153.75pt;height:71.25pt;z-index:251662336;visibility:visible;v-text-anchor:middle" adj="6300,24300" strokeweight="2pt">
            <v:textbox>
              <w:txbxContent>
                <w:p w:rsidR="00B23E13" w:rsidRPr="001F3941" w:rsidRDefault="00B23E13" w:rsidP="00B2582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……………..</w:t>
                  </w:r>
                  <w:r w:rsidRPr="001F3941">
                    <w:rPr>
                      <w:b/>
                      <w:bCs/>
                      <w:sz w:val="28"/>
                      <w:szCs w:val="28"/>
                    </w:rPr>
                    <w:t xml:space="preserve"> DEN LINDEN</w:t>
                  </w:r>
                </w:p>
              </w:txbxContent>
            </v:textbox>
          </v:shape>
        </w:pict>
      </w: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noProof/>
          <w:lang w:eastAsia="cs-CZ"/>
        </w:rPr>
        <w:pict>
          <v:shape id="_x0000_s1035" type="#_x0000_t63" style="position:absolute;margin-left:127.1pt;margin-top:3.1pt;width:159pt;height:71.25pt;z-index:251660288;visibility:visible;v-text-anchor:middle" adj="6300,24300" strokeweight="2pt">
            <v:textbox>
              <w:txbxContent>
                <w:p w:rsidR="00B23E13" w:rsidRPr="001F3941" w:rsidRDefault="00B23E13" w:rsidP="00B2582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……………….TOR</w:t>
                  </w:r>
                </w:p>
              </w:txbxContent>
            </v:textbox>
          </v:shape>
        </w:pict>
      </w: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noProof/>
          <w:lang w:eastAsia="cs-CZ"/>
        </w:rPr>
        <w:pict>
          <v:shape id="_x0000_s1036" type="#_x0000_t63" style="position:absolute;margin-left:10.85pt;margin-top:22.6pt;width:150.75pt;height:71.25pt;z-index:251659264;visibility:visible;v-text-anchor:middle" adj="6300,24300" strokeweight="2pt">
            <v:textbox>
              <w:txbxContent>
                <w:p w:rsidR="00B23E13" w:rsidRPr="001F3941" w:rsidRDefault="00B23E13" w:rsidP="00B2582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………MUSEUM</w:t>
                  </w:r>
                </w:p>
              </w:txbxContent>
            </v:textbox>
          </v:shape>
        </w:pict>
      </w: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noProof/>
          <w:lang w:eastAsia="cs-CZ"/>
        </w:rPr>
        <w:pict>
          <v:shape id="_x0000_s1037" type="#_x0000_t63" style="position:absolute;margin-left:185.6pt;margin-top:14.4pt;width:138pt;height:71.25pt;z-index:251663360;visibility:visible;v-text-anchor:middle" adj="6300,24300" strokeweight="2pt">
            <v:textbox>
              <w:txbxContent>
                <w:p w:rsidR="00B23E13" w:rsidRPr="001F3941" w:rsidRDefault="00B23E13" w:rsidP="00B2582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………SÄULE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63" style="position:absolute;margin-left:346.85pt;margin-top:6.9pt;width:152.25pt;height:71.25pt;z-index:251658240;visibility:visible;v-text-anchor:middle" adj="6300,24300" strokeweight="2pt">
            <v:textbox>
              <w:txbxContent>
                <w:p w:rsidR="00B23E13" w:rsidRPr="001F3941" w:rsidRDefault="00B23E13" w:rsidP="00B2582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…….DAMM</w:t>
                  </w:r>
                </w:p>
              </w:txbxContent>
            </v:textbox>
          </v:shape>
        </w:pict>
      </w: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noProof/>
          <w:lang w:eastAsia="cs-CZ"/>
        </w:rPr>
        <w:pict>
          <v:shape id="_x0000_s1039" type="#_x0000_t63" style="position:absolute;margin-left:64.85pt;margin-top:.5pt;width:148.5pt;height:71.25pt;z-index:251664384;visibility:visible;v-text-anchor:middle" adj="6300,24300" strokeweight="2pt">
            <v:textbox>
              <w:txbxContent>
                <w:p w:rsidR="00B23E13" w:rsidRPr="001F3941" w:rsidRDefault="00B23E13" w:rsidP="00B2582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………RATHAUS</w:t>
                  </w:r>
                </w:p>
              </w:txbxContent>
            </v:textbox>
          </v:shape>
        </w:pict>
      </w:r>
    </w:p>
    <w:p w:rsidR="00B23E13" w:rsidRPr="00716FEC" w:rsidRDefault="00B23E13" w:rsidP="00B25821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B23E13" w:rsidRDefault="00B23E13"/>
    <w:p w:rsidR="00B23E13" w:rsidRDefault="00B23E13"/>
    <w:p w:rsidR="00B23E13" w:rsidRDefault="00B23E13">
      <w:r>
        <w:rPr>
          <w:noProof/>
          <w:lang w:eastAsia="cs-CZ"/>
        </w:rPr>
        <w:pict>
          <v:shape id="_x0000_s1040" type="#_x0000_t63" style="position:absolute;margin-left:292.85pt;margin-top:19.4pt;width:148.5pt;height:71.25pt;z-index:251667456;visibility:visible;v-text-anchor:middle" adj="6300,24300" strokeweight="2pt">
            <v:textbox>
              <w:txbxContent>
                <w:p w:rsidR="00B23E13" w:rsidRPr="001F3941" w:rsidRDefault="00B23E13" w:rsidP="002721B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………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1" type="#_x0000_t63" style="position:absolute;margin-left:123.35pt;margin-top:19.4pt;width:148.5pt;height:71.25pt;z-index:251666432;visibility:visible;v-text-anchor:middle" adj="6300,24300" strokeweight="2pt">
            <v:textbox>
              <w:txbxContent>
                <w:p w:rsidR="00B23E13" w:rsidRDefault="00B23E13" w:rsidP="002721B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………</w:t>
                  </w:r>
                </w:p>
                <w:p w:rsidR="00B23E13" w:rsidRPr="001F3941" w:rsidRDefault="00B23E13" w:rsidP="002721B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63" style="position:absolute;margin-left:-32.65pt;margin-top:19.4pt;width:148.5pt;height:71.25pt;z-index:251665408;visibility:visible;v-text-anchor:middle" adj="6300,24300" strokeweight="2pt">
            <v:textbox>
              <w:txbxContent>
                <w:p w:rsidR="00B23E13" w:rsidRPr="001F3941" w:rsidRDefault="00B23E13" w:rsidP="002721B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………………</w:t>
                  </w:r>
                </w:p>
              </w:txbxContent>
            </v:textbox>
          </v:shape>
        </w:pict>
      </w:r>
    </w:p>
    <w:p w:rsidR="00B23E13" w:rsidRDefault="00B23E13"/>
    <w:p w:rsidR="00B23E13" w:rsidRDefault="00B23E13"/>
    <w:p w:rsidR="00B23E13" w:rsidRDefault="00B23E13">
      <w:r>
        <w:rPr>
          <w:noProof/>
          <w:lang w:eastAsia="cs-CZ"/>
        </w:rPr>
        <w:pict>
          <v:shape id="_x0000_s1043" type="#_x0000_t63" style="position:absolute;margin-left:-8.65pt;margin-top:128.3pt;width:148.5pt;height:71.25pt;z-index:251671552;visibility:visible;v-text-anchor:middle" adj="6300,24300" strokeweight="2pt">
            <v:textbox>
              <w:txbxContent>
                <w:p w:rsidR="00B23E13" w:rsidRPr="001F3941" w:rsidRDefault="00B23E13" w:rsidP="0072437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………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4" type="#_x0000_t63" style="position:absolute;margin-left:262.1pt;margin-top:41.3pt;width:148.5pt;height:71.25pt;z-index:251670528;visibility:visible;v-text-anchor:middle" adj="6300,24300" strokeweight="2pt">
            <v:textbox>
              <w:txbxContent>
                <w:p w:rsidR="00B23E13" w:rsidRPr="001F3941" w:rsidRDefault="00B23E13" w:rsidP="0072437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………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5" type="#_x0000_t63" style="position:absolute;margin-left:94.1pt;margin-top:41.3pt;width:148.5pt;height:71.25pt;z-index:251669504;visibility:visible;v-text-anchor:middle" adj="6300,24300" strokeweight="2pt">
            <v:textbox>
              <w:txbxContent>
                <w:p w:rsidR="00B23E13" w:rsidRPr="001F3941" w:rsidRDefault="00B23E13" w:rsidP="0072437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………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6" type="#_x0000_t63" style="position:absolute;margin-left:-58.9pt;margin-top:37.55pt;width:148.5pt;height:71.25pt;z-index:251668480;visibility:visible;v-text-anchor:middle" adj="6300,24300" strokeweight="2pt">
            <v:textbox>
              <w:txbxContent>
                <w:p w:rsidR="00B23E13" w:rsidRPr="001F3941" w:rsidRDefault="00B23E13" w:rsidP="0072437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………</w:t>
                  </w:r>
                </w:p>
              </w:txbxContent>
            </v:textbox>
          </v:shape>
        </w:pict>
      </w:r>
      <w:r>
        <w:br w:type="page"/>
      </w:r>
    </w:p>
    <w:p w:rsidR="00B23E13" w:rsidRDefault="00B23E13"/>
    <w:tbl>
      <w:tblPr>
        <w:tblpPr w:leftFromText="141" w:rightFromText="141" w:vertAnchor="text" w:horzAnchor="page" w:tblpX="7633" w:tblpYSpec="bottom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2"/>
        <w:gridCol w:w="422"/>
      </w:tblGrid>
      <w:tr w:rsidR="00B23E13" w:rsidRPr="00716FEC">
        <w:trPr>
          <w:trHeight w:val="345"/>
        </w:trPr>
        <w:tc>
          <w:tcPr>
            <w:tcW w:w="422" w:type="dxa"/>
          </w:tcPr>
          <w:p w:rsidR="00B23E13" w:rsidRPr="00716FEC" w:rsidRDefault="00B23E13" w:rsidP="00B25821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716FEC">
              <w:rPr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422" w:type="dxa"/>
          </w:tcPr>
          <w:p w:rsidR="00B23E13" w:rsidRPr="00716FEC" w:rsidRDefault="00B23E13" w:rsidP="00B25821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716FEC">
              <w:rPr>
                <w:b/>
                <w:bCs/>
                <w:sz w:val="24"/>
                <w:szCs w:val="24"/>
              </w:rPr>
              <w:t>H</w:t>
            </w:r>
          </w:p>
        </w:tc>
      </w:tr>
    </w:tbl>
    <w:p w:rsidR="00B23E13" w:rsidRDefault="00B23E13">
      <w:r>
        <w:t>Řešení</w:t>
      </w:r>
      <w:r>
        <w:tab/>
      </w:r>
      <w:r>
        <w:tab/>
      </w:r>
      <w:r>
        <w:tab/>
      </w:r>
      <w:r>
        <w:tab/>
      </w:r>
      <w:r>
        <w:tab/>
        <w:t xml:space="preserve">   L                                       ch</w:t>
      </w:r>
    </w:p>
    <w:tbl>
      <w:tblPr>
        <w:tblpPr w:leftFromText="141" w:rightFromText="141" w:vertAnchor="page" w:horzAnchor="margin" w:tblpY="2506"/>
        <w:tblW w:w="0" w:type="auto"/>
        <w:tblLook w:val="00A0"/>
      </w:tblPr>
      <w:tblGrid>
        <w:gridCol w:w="500"/>
        <w:gridCol w:w="402"/>
        <w:gridCol w:w="400"/>
        <w:gridCol w:w="400"/>
        <w:gridCol w:w="456"/>
        <w:gridCol w:w="400"/>
        <w:gridCol w:w="400"/>
        <w:gridCol w:w="400"/>
        <w:gridCol w:w="400"/>
        <w:gridCol w:w="400"/>
        <w:gridCol w:w="466"/>
        <w:gridCol w:w="456"/>
        <w:gridCol w:w="456"/>
        <w:gridCol w:w="456"/>
        <w:gridCol w:w="402"/>
        <w:gridCol w:w="401"/>
        <w:gridCol w:w="456"/>
        <w:gridCol w:w="401"/>
        <w:gridCol w:w="401"/>
        <w:gridCol w:w="402"/>
        <w:gridCol w:w="401"/>
        <w:gridCol w:w="456"/>
        <w:gridCol w:w="405"/>
      </w:tblGrid>
      <w:tr w:rsidR="00B23E13" w:rsidRPr="00716FEC">
        <w:tc>
          <w:tcPr>
            <w:tcW w:w="5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1</w:t>
            </w:r>
          </w:p>
        </w:tc>
        <w:tc>
          <w:tcPr>
            <w:tcW w:w="402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K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-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D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A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M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M</w:t>
            </w:r>
          </w:p>
        </w:tc>
        <w:tc>
          <w:tcPr>
            <w:tcW w:w="456" w:type="dxa"/>
            <w:tcBorders>
              <w:left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c>
          <w:tcPr>
            <w:tcW w:w="5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2</w:t>
            </w:r>
          </w:p>
        </w:tc>
        <w:tc>
          <w:tcPr>
            <w:tcW w:w="402" w:type="dxa"/>
            <w:tcBorders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E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R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G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A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M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O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N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M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U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S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E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U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M</w:t>
            </w:r>
          </w:p>
        </w:tc>
        <w:tc>
          <w:tcPr>
            <w:tcW w:w="405" w:type="dxa"/>
            <w:tcBorders>
              <w:lef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c>
          <w:tcPr>
            <w:tcW w:w="500" w:type="dxa"/>
            <w:tcBorders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3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G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Ä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U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L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  <w:tcBorders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c>
          <w:tcPr>
            <w:tcW w:w="5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4</w:t>
            </w:r>
          </w:p>
        </w:tc>
        <w:tc>
          <w:tcPr>
            <w:tcW w:w="402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T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R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E13" w:rsidRPr="00716FEC" w:rsidRDefault="00B23E13" w:rsidP="00B25821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716FEC">
              <w:rPr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D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E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N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E13" w:rsidRPr="00716FEC" w:rsidRDefault="00B23E13" w:rsidP="00B25821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716FEC">
              <w:rPr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L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I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N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E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N</w:t>
            </w:r>
          </w:p>
        </w:tc>
      </w:tr>
      <w:tr w:rsidR="00B23E13" w:rsidRPr="00716FEC">
        <w:tc>
          <w:tcPr>
            <w:tcW w:w="500" w:type="dxa"/>
            <w:tcBorders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5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Y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M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-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S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T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A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I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O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N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top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c>
          <w:tcPr>
            <w:tcW w:w="5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6</w:t>
            </w:r>
          </w:p>
        </w:tc>
        <w:tc>
          <w:tcPr>
            <w:tcW w:w="402" w:type="dxa"/>
            <w:tcBorders>
              <w:top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C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H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S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T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A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G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c>
          <w:tcPr>
            <w:tcW w:w="5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7</w:t>
            </w:r>
          </w:p>
        </w:tc>
        <w:tc>
          <w:tcPr>
            <w:tcW w:w="402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H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A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V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L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c>
          <w:tcPr>
            <w:tcW w:w="5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8</w:t>
            </w:r>
          </w:p>
        </w:tc>
        <w:tc>
          <w:tcPr>
            <w:tcW w:w="402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L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I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N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c>
          <w:tcPr>
            <w:tcW w:w="5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9</w:t>
            </w:r>
          </w:p>
        </w:tc>
        <w:tc>
          <w:tcPr>
            <w:tcW w:w="402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A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T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H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A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U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S</w:t>
            </w:r>
          </w:p>
        </w:tc>
        <w:tc>
          <w:tcPr>
            <w:tcW w:w="401" w:type="dxa"/>
            <w:tcBorders>
              <w:left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rPr>
          <w:trHeight w:val="317"/>
        </w:trPr>
        <w:tc>
          <w:tcPr>
            <w:tcW w:w="5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10</w:t>
            </w:r>
          </w:p>
        </w:tc>
        <w:tc>
          <w:tcPr>
            <w:tcW w:w="402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N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W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O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H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N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E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R</w:t>
            </w:r>
          </w:p>
        </w:tc>
        <w:tc>
          <w:tcPr>
            <w:tcW w:w="456" w:type="dxa"/>
            <w:tcBorders>
              <w:left w:val="single" w:sz="4" w:space="0" w:color="auto"/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23E13" w:rsidRPr="00716FEC">
        <w:tc>
          <w:tcPr>
            <w:tcW w:w="5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11</w:t>
            </w:r>
          </w:p>
        </w:tc>
        <w:tc>
          <w:tcPr>
            <w:tcW w:w="402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D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N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B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U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R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G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E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  <w:r w:rsidRPr="00716FEC">
              <w:rPr>
                <w:sz w:val="24"/>
                <w:szCs w:val="24"/>
              </w:rPr>
              <w:t>R</w:t>
            </w:r>
          </w:p>
        </w:tc>
        <w:tc>
          <w:tcPr>
            <w:tcW w:w="401" w:type="dxa"/>
            <w:tcBorders>
              <w:left w:val="single" w:sz="4" w:space="0" w:color="auto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2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  <w:tcBorders>
              <w:left w:val="nil"/>
            </w:tcBorders>
          </w:tcPr>
          <w:p w:rsidR="00B23E13" w:rsidRPr="00716FEC" w:rsidRDefault="00B23E13" w:rsidP="00B2582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B23E13" w:rsidRPr="00716FEC" w:rsidRDefault="00B23E13">
      <w:pPr>
        <w:rPr>
          <w:b/>
          <w:bCs/>
          <w:sz w:val="24"/>
          <w:szCs w:val="24"/>
        </w:rPr>
      </w:pPr>
      <w:r w:rsidRPr="00716FEC">
        <w:rPr>
          <w:sz w:val="24"/>
          <w:szCs w:val="24"/>
        </w:rPr>
        <w:tab/>
      </w:r>
      <w:r w:rsidRPr="00716FEC">
        <w:rPr>
          <w:sz w:val="24"/>
          <w:szCs w:val="24"/>
        </w:rPr>
        <w:tab/>
      </w:r>
      <w:r w:rsidRPr="00716FEC">
        <w:rPr>
          <w:sz w:val="24"/>
          <w:szCs w:val="24"/>
        </w:rPr>
        <w:tab/>
      </w:r>
      <w:r w:rsidRPr="00716FEC">
        <w:rPr>
          <w:sz w:val="24"/>
          <w:szCs w:val="24"/>
        </w:rPr>
        <w:tab/>
      </w:r>
      <w:r w:rsidRPr="00716FEC">
        <w:rPr>
          <w:sz w:val="24"/>
          <w:szCs w:val="24"/>
        </w:rPr>
        <w:tab/>
      </w:r>
      <w:r w:rsidRPr="00716FEC">
        <w:rPr>
          <w:b/>
          <w:bCs/>
          <w:sz w:val="24"/>
          <w:szCs w:val="24"/>
        </w:rPr>
        <w:tab/>
      </w:r>
      <w:r w:rsidRPr="00716FEC">
        <w:rPr>
          <w:b/>
          <w:bCs/>
          <w:sz w:val="24"/>
          <w:szCs w:val="24"/>
        </w:rPr>
        <w:tab/>
      </w:r>
      <w:r w:rsidRPr="00716FEC">
        <w:rPr>
          <w:b/>
          <w:bCs/>
          <w:sz w:val="24"/>
          <w:szCs w:val="24"/>
        </w:rPr>
        <w:tab/>
      </w:r>
      <w:r w:rsidRPr="00716FEC">
        <w:rPr>
          <w:b/>
          <w:bCs/>
          <w:sz w:val="24"/>
          <w:szCs w:val="24"/>
        </w:rPr>
        <w:tab/>
      </w:r>
      <w:r w:rsidRPr="00716FEC">
        <w:rPr>
          <w:b/>
          <w:bCs/>
          <w:sz w:val="24"/>
          <w:szCs w:val="24"/>
        </w:rPr>
        <w:tab/>
      </w:r>
    </w:p>
    <w:p w:rsidR="00B23E13" w:rsidRPr="00716FEC" w:rsidRDefault="00B23E13">
      <w:pPr>
        <w:rPr>
          <w:sz w:val="24"/>
          <w:szCs w:val="24"/>
        </w:rPr>
      </w:pPr>
    </w:p>
    <w:p w:rsidR="00B23E13" w:rsidRPr="00716FEC" w:rsidRDefault="00B23E13" w:rsidP="009322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Berlins bekannteste Straße. Ein Boulevar zum Einkaufen.</w:t>
      </w:r>
    </w:p>
    <w:p w:rsidR="00B23E13" w:rsidRPr="00716FEC" w:rsidRDefault="00B23E13" w:rsidP="009322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Hier können wir Sammlungen aus der Antike bewundern.</w:t>
      </w:r>
    </w:p>
    <w:p w:rsidR="00B23E13" w:rsidRPr="00716FEC" w:rsidRDefault="00B23E13" w:rsidP="009322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Wie heißt die Säule mit der vergoldeten Siegesgöttin Viktoria?</w:t>
      </w:r>
    </w:p>
    <w:p w:rsidR="00B23E13" w:rsidRPr="00716FEC" w:rsidRDefault="00B23E13" w:rsidP="009322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Die schönste Straße in Berlin. Sie führt zum Brandenburger Tor. Kurfürst Fridrich Wilhelmließ dort 1 000 Linden anpflanzen.</w:t>
      </w:r>
    </w:p>
    <w:p w:rsidR="00B23E13" w:rsidRPr="00716FEC" w:rsidRDefault="00B23E13" w:rsidP="009322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Die Sportarena in Berlin, die im Jahre 1936 gebaut wurde.</w:t>
      </w:r>
    </w:p>
    <w:p w:rsidR="00B23E13" w:rsidRPr="00716FEC" w:rsidRDefault="00B23E13" w:rsidP="009322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Der Bau mit der Glaskuppel. Sitz des deutschen Bundestages.</w:t>
      </w:r>
    </w:p>
    <w:p w:rsidR="00B23E13" w:rsidRPr="00716FEC" w:rsidRDefault="00B23E13" w:rsidP="009322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Einer von den Flüssen, an welchem Berlin liegt.</w:t>
      </w:r>
    </w:p>
    <w:p w:rsidR="00B23E13" w:rsidRPr="00716FEC" w:rsidRDefault="00B23E13" w:rsidP="009322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Die Hauptstadt Deutschlands.</w:t>
      </w:r>
    </w:p>
    <w:p w:rsidR="00B23E13" w:rsidRPr="00716FEC" w:rsidRDefault="00B23E13" w:rsidP="00D9087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Ein roter Bau. Sitz des Bürgermeisters von Berlin.</w:t>
      </w:r>
    </w:p>
    <w:p w:rsidR="00B23E13" w:rsidRPr="00716FEC" w:rsidRDefault="00B23E13" w:rsidP="00D9087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Berlin hat mehr als 3,5 Millionen…….. .</w:t>
      </w:r>
    </w:p>
    <w:p w:rsidR="00B23E13" w:rsidRPr="00716FEC" w:rsidRDefault="00B23E13" w:rsidP="00D9087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 xml:space="preserve">Das typische Wahrzeichen Berlins. Dieses Tor markierte die Grenze zwischen </w:t>
      </w:r>
      <w:hyperlink r:id="rId10" w:tooltip="Ost-Berlin" w:history="1">
        <w:r w:rsidRPr="00716FE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lang w:val="de-DE"/>
          </w:rPr>
          <w:t>Ost-</w:t>
        </w:r>
      </w:hyperlink>
      <w:r w:rsidRPr="00716FEC">
        <w:rPr>
          <w:rFonts w:ascii="Times New Roman" w:hAnsi="Times New Roman" w:cs="Times New Roman"/>
          <w:sz w:val="24"/>
          <w:szCs w:val="24"/>
          <w:lang w:val="de-DE"/>
        </w:rPr>
        <w:t xml:space="preserve"> und </w:t>
      </w:r>
      <w:hyperlink r:id="rId11" w:tooltip="West-Berlin" w:history="1">
        <w:r w:rsidRPr="00716FE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lang w:val="de-DE"/>
          </w:rPr>
          <w:t>West-Berlin</w:t>
        </w:r>
      </w:hyperlink>
      <w:r w:rsidRPr="00716FEC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B23E13" w:rsidRPr="00716FEC" w:rsidRDefault="00B23E13" w:rsidP="00D9087A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markieren – označovat</w:t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  <w:t>anpflanzen - zasadit</w:t>
      </w:r>
    </w:p>
    <w:p w:rsidR="00B23E13" w:rsidRPr="00716FEC" w:rsidRDefault="00B23E13" w:rsidP="00D9087A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bewundern – obdivovat</w:t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  <w:t>die Sammlungen - sbírky</w:t>
      </w:r>
    </w:p>
    <w:p w:rsidR="00B23E13" w:rsidRPr="00716FEC" w:rsidRDefault="00B23E13" w:rsidP="00D9087A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das Wahrzeichen – symbol</w:t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>die Säule - sloup</w:t>
      </w:r>
    </w:p>
    <w:p w:rsidR="00B23E13" w:rsidRPr="00716FEC" w:rsidRDefault="00B23E13" w:rsidP="00D9087A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die Grenze – hranice</w:t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>bauen - postavit</w:t>
      </w:r>
    </w:p>
    <w:p w:rsidR="00B23E13" w:rsidRPr="00716FEC" w:rsidRDefault="00B23E13" w:rsidP="00D9087A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B23E13" w:rsidRDefault="00B23E13" w:rsidP="00D9087A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716FEC">
        <w:rPr>
          <w:rFonts w:ascii="Times New Roman" w:hAnsi="Times New Roman" w:cs="Times New Roman"/>
          <w:sz w:val="24"/>
          <w:szCs w:val="24"/>
          <w:lang w:val="de-DE"/>
        </w:rPr>
        <w:t>Lösung: …</w:t>
      </w:r>
      <w:r>
        <w:rPr>
          <w:rFonts w:ascii="Times New Roman" w:hAnsi="Times New Roman" w:cs="Times New Roman"/>
          <w:sz w:val="24"/>
          <w:szCs w:val="24"/>
          <w:lang w:val="de-DE"/>
        </w:rPr>
        <w:t>Deutschland</w:t>
      </w:r>
      <w:r w:rsidRPr="00716FEC">
        <w:rPr>
          <w:rFonts w:ascii="Times New Roman" w:hAnsi="Times New Roman" w:cs="Times New Roman"/>
          <w:sz w:val="24"/>
          <w:szCs w:val="24"/>
          <w:lang w:val="de-DE"/>
        </w:rPr>
        <w:t xml:space="preserve">…………………ist ein </w:t>
      </w:r>
      <w:hyperlink r:id="rId12" w:tooltip="Staat" w:history="1">
        <w:r w:rsidRPr="00716FE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lang w:val="de-DE"/>
          </w:rPr>
          <w:t>Staat</w:t>
        </w:r>
      </w:hyperlink>
      <w:r w:rsidRPr="00716FEC">
        <w:rPr>
          <w:rFonts w:ascii="Times New Roman" w:hAnsi="Times New Roman" w:cs="Times New Roman"/>
          <w:sz w:val="24"/>
          <w:szCs w:val="24"/>
          <w:lang w:val="de-DE"/>
        </w:rPr>
        <w:t xml:space="preserve"> in </w:t>
      </w:r>
      <w:hyperlink r:id="rId13" w:tooltip="Mitteleuropa" w:history="1">
        <w:r w:rsidRPr="00716FE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lang w:val="de-DE"/>
          </w:rPr>
          <w:t>Mitteleuropa</w:t>
        </w:r>
      </w:hyperlink>
      <w:r w:rsidRPr="00716FEC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B23E13" w:rsidRPr="00724373" w:rsidRDefault="00B23E13" w:rsidP="00941805">
      <w:pPr>
        <w:rPr>
          <w:b/>
          <w:bCs/>
          <w:sz w:val="24"/>
          <w:szCs w:val="24"/>
        </w:rPr>
      </w:pPr>
      <w:r w:rsidRPr="00716FEC">
        <w:rPr>
          <w:sz w:val="24"/>
          <w:szCs w:val="24"/>
        </w:rPr>
        <w:tab/>
      </w:r>
      <w:r w:rsidRPr="00716FEC">
        <w:rPr>
          <w:sz w:val="24"/>
          <w:szCs w:val="24"/>
        </w:rPr>
        <w:tab/>
      </w:r>
      <w:r w:rsidRPr="00716FEC">
        <w:rPr>
          <w:sz w:val="24"/>
          <w:szCs w:val="24"/>
        </w:rPr>
        <w:tab/>
      </w:r>
      <w:r w:rsidRPr="00716FEC">
        <w:rPr>
          <w:sz w:val="24"/>
          <w:szCs w:val="24"/>
        </w:rPr>
        <w:tab/>
      </w:r>
      <w:r w:rsidRPr="00716FEC">
        <w:rPr>
          <w:b/>
          <w:bCs/>
          <w:sz w:val="24"/>
          <w:szCs w:val="24"/>
        </w:rPr>
        <w:tab/>
      </w:r>
    </w:p>
    <w:p w:rsidR="00B23E13" w:rsidRPr="00716FEC" w:rsidRDefault="00B23E13" w:rsidP="00941805">
      <w:pPr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>
        <w:rPr>
          <w:noProof/>
          <w:lang w:eastAsia="cs-CZ"/>
        </w:rPr>
        <w:pict>
          <v:shape id="Oválný popisek 2" o:spid="_x0000_s1047" type="#_x0000_t63" style="position:absolute;margin-left:247.1pt;margin-top:14.65pt;width:104.25pt;height:75pt;z-index:251644928;visibility:visible;v-text-anchor:middle" adj="6300,24300" fillcolor="#b8cce4" strokeweight="2pt">
            <v:textbox>
              <w:txbxContent>
                <w:p w:rsidR="00B23E13" w:rsidRPr="001F3941" w:rsidRDefault="00B23E13" w:rsidP="001F394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1F3941">
                    <w:rPr>
                      <w:b/>
                      <w:bCs/>
                      <w:sz w:val="28"/>
                      <w:szCs w:val="28"/>
                    </w:rPr>
                    <w:t xml:space="preserve">KU -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…damm……..</w:t>
                  </w:r>
                </w:p>
              </w:txbxContent>
            </v:textbox>
          </v:shape>
        </w:pict>
      </w:r>
      <w:r w:rsidRPr="00716FEC">
        <w:rPr>
          <w:rFonts w:ascii="Times New Roman" w:hAnsi="Times New Roman" w:cs="Times New Roman"/>
          <w:b/>
          <w:bCs/>
          <w:sz w:val="24"/>
          <w:szCs w:val="24"/>
          <w:lang w:val="de-DE"/>
        </w:rPr>
        <w:t>Was passt zusammen?</w:t>
      </w:r>
      <w:r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Co k soběpatří?</w:t>
      </w:r>
    </w:p>
    <w:p w:rsidR="00B23E13" w:rsidRPr="00716FEC" w:rsidRDefault="00B23E13" w:rsidP="00941805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noProof/>
          <w:lang w:eastAsia="cs-CZ"/>
        </w:rPr>
        <w:pict>
          <v:shape id="Oválný popisek 1" o:spid="_x0000_s1048" type="#_x0000_t63" style="position:absolute;margin-left:-43.15pt;margin-top:13.9pt;width:132pt;height:75pt;z-index:251643904;visibility:visible;v-text-anchor:middle" adj="6300,24300" fillcolor="#b8cce4" strokeweight="2pt">
            <v:textbox>
              <w:txbxContent>
                <w:p w:rsidR="00B23E13" w:rsidRPr="001F3941" w:rsidRDefault="00B23E13">
                  <w:r>
                    <w:rPr>
                      <w:b/>
                      <w:bCs/>
                      <w:sz w:val="28"/>
                      <w:szCs w:val="28"/>
                    </w:rPr>
                    <w:t>SIEGESSäule………..</w:t>
                  </w:r>
                </w:p>
              </w:txbxContent>
            </v:textbox>
          </v:shape>
        </w:pict>
      </w:r>
    </w:p>
    <w:p w:rsidR="00B23E13" w:rsidRPr="00716FEC" w:rsidRDefault="00B23E13" w:rsidP="00941805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noProof/>
          <w:lang w:eastAsia="cs-CZ"/>
        </w:rPr>
        <w:pict>
          <v:shape id="Oválný popisek 5" o:spid="_x0000_s1049" type="#_x0000_t63" style="position:absolute;margin-left:98.6pt;margin-top:22.85pt;width:148.5pt;height:75.75pt;z-index:251648000;visibility:visible;v-text-anchor:middle" adj="6300,24300" fillcolor="#b8cce4" strokeweight="2pt">
            <v:textbox>
              <w:txbxContent>
                <w:p w:rsidR="00B23E13" w:rsidRDefault="00B23E13" w:rsidP="001F394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PERGAMON-</w:t>
                  </w:r>
                </w:p>
                <w:p w:rsidR="00B23E13" w:rsidRPr="001F3941" w:rsidRDefault="00B23E13" w:rsidP="001F394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……Museum…………….</w:t>
                  </w:r>
                </w:p>
              </w:txbxContent>
            </v:textbox>
          </v:shape>
        </w:pict>
      </w:r>
    </w:p>
    <w:p w:rsidR="00B23E13" w:rsidRPr="00716FEC" w:rsidRDefault="00B23E13" w:rsidP="001F3941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noProof/>
          <w:lang w:eastAsia="cs-CZ"/>
        </w:rPr>
        <w:pict>
          <v:shape id="Oválný popisek 3" o:spid="_x0000_s1050" type="#_x0000_t63" style="position:absolute;margin-left:313.1pt;margin-top:21.35pt;width:108.75pt;height:76.5pt;z-index:251645952;visibility:visible;v-text-anchor:middle" adj="6300,24300" fillcolor="#b8cce4" strokeweight="2pt">
            <v:textbox>
              <w:txbxContent>
                <w:p w:rsidR="00B23E13" w:rsidRPr="001F3941" w:rsidRDefault="00B23E13" w:rsidP="001F394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ROTES …Rathaus…….</w:t>
                  </w:r>
                </w:p>
              </w:txbxContent>
            </v:textbox>
          </v:shape>
        </w:pict>
      </w:r>
    </w:p>
    <w:p w:rsidR="00B23E13" w:rsidRPr="00716FEC" w:rsidRDefault="00B23E13" w:rsidP="001F3941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B23E13" w:rsidRPr="00716FEC" w:rsidRDefault="00B23E13" w:rsidP="001F3941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B23E13" w:rsidRPr="00716FEC" w:rsidRDefault="00B23E13" w:rsidP="001F3941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noProof/>
          <w:lang w:eastAsia="cs-CZ"/>
        </w:rPr>
        <w:pict>
          <v:shape id="Oválný popisek 6" o:spid="_x0000_s1051" type="#_x0000_t63" style="position:absolute;margin-left:-52.9pt;margin-top:19.8pt;width:178.5pt;height:73.5pt;z-index:251649024;visibility:visible;v-text-anchor:middle" adj="6300,24300" fillcolor="#b8cce4" strokeweight="2pt">
            <v:textbox>
              <w:txbxContent>
                <w:p w:rsidR="00B23E13" w:rsidRDefault="00B23E13" w:rsidP="001F394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BRANDENBURGER</w:t>
                  </w:r>
                </w:p>
                <w:p w:rsidR="00B23E13" w:rsidRPr="001F3941" w:rsidRDefault="00B23E13" w:rsidP="001F394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…Tor……….</w:t>
                  </w:r>
                </w:p>
              </w:txbxContent>
            </v:textbox>
          </v:shape>
        </w:pict>
      </w:r>
    </w:p>
    <w:p w:rsidR="00B23E13" w:rsidRPr="00716FEC" w:rsidRDefault="00B23E13" w:rsidP="001F3941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B23E13" w:rsidRPr="00716FEC" w:rsidRDefault="00B23E13" w:rsidP="001F3941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noProof/>
          <w:lang w:eastAsia="cs-CZ"/>
        </w:rPr>
        <w:pict>
          <v:shape id="Oválný popisek 7" o:spid="_x0000_s1052" type="#_x0000_t63" style="position:absolute;margin-left:108.35pt;margin-top:16.05pt;width:138.75pt;height:71.25pt;z-index:251650048;visibility:visible;v-text-anchor:middle" adj="6300,24300" fillcolor="#b8cce4" strokeweight="2pt">
            <v:textbox>
              <w:txbxContent>
                <w:p w:rsidR="00B23E13" w:rsidRPr="001F3941" w:rsidRDefault="00B23E13" w:rsidP="001F394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1F3941">
                    <w:rPr>
                      <w:b/>
                      <w:bCs/>
                      <w:sz w:val="28"/>
                      <w:szCs w:val="28"/>
                    </w:rPr>
                    <w:t xml:space="preserve">UNTER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…den Linden………..</w:t>
                  </w:r>
                </w:p>
              </w:txbxContent>
            </v:textbox>
          </v:shape>
        </w:pict>
      </w:r>
    </w:p>
    <w:p w:rsidR="00B23E13" w:rsidRPr="00716FEC" w:rsidRDefault="00B23E13" w:rsidP="001F3941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noProof/>
          <w:lang w:eastAsia="cs-CZ"/>
        </w:rPr>
        <w:pict>
          <v:shape id="Oválný popisek 4" o:spid="_x0000_s1053" type="#_x0000_t63" style="position:absolute;margin-left:295.1pt;margin-top:-.4pt;width:160.5pt;height:69pt;z-index:251646976;visibility:visible;v-text-anchor:middle" adj="6300,24300" fillcolor="#b8cce4" strokeweight="2pt">
            <v:textbox>
              <w:txbxContent>
                <w:p w:rsidR="00B23E13" w:rsidRPr="001F3941" w:rsidRDefault="00B23E13" w:rsidP="001F394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1F3941">
                    <w:rPr>
                      <w:b/>
                      <w:bCs/>
                      <w:sz w:val="28"/>
                      <w:szCs w:val="28"/>
                    </w:rPr>
                    <w:t xml:space="preserve">OLYMPIA -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…Stadion…………..</w:t>
                  </w:r>
                </w:p>
              </w:txbxContent>
            </v:textbox>
          </v:shape>
        </w:pict>
      </w:r>
    </w:p>
    <w:p w:rsidR="00B23E13" w:rsidRPr="00716FEC" w:rsidRDefault="00B23E13" w:rsidP="001F3941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B23E13" w:rsidRPr="00716FEC" w:rsidRDefault="00B23E13" w:rsidP="001F3941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B23E13" w:rsidRPr="00716FEC" w:rsidRDefault="00B23E13" w:rsidP="001F3941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B23E13" w:rsidRPr="00716FEC" w:rsidRDefault="00B23E13" w:rsidP="001F3941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B23E13" w:rsidRPr="00716FEC" w:rsidRDefault="00B23E13" w:rsidP="001F3941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B23E13" w:rsidRPr="00716FEC" w:rsidRDefault="00B23E13" w:rsidP="00D9087A">
      <w:pPr>
        <w:rPr>
          <w:rFonts w:ascii="Times New Roman" w:hAnsi="Times New Roman" w:cs="Times New Roman"/>
          <w:sz w:val="24"/>
          <w:szCs w:val="24"/>
          <w:lang w:val="de-DE"/>
        </w:rPr>
      </w:pPr>
    </w:p>
    <w:sectPr w:rsidR="00B23E13" w:rsidRPr="00716FEC" w:rsidSect="002E6F8D">
      <w:pgSz w:w="11906" w:h="16838"/>
      <w:pgMar w:top="899" w:right="566" w:bottom="36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336A9"/>
    <w:multiLevelType w:val="hybridMultilevel"/>
    <w:tmpl w:val="583EA346"/>
    <w:lvl w:ilvl="0" w:tplc="F1387ADA">
      <w:start w:val="1"/>
      <w:numFmt w:val="decimal"/>
      <w:lvlText w:val="%1."/>
      <w:lvlJc w:val="left"/>
      <w:pPr>
        <w:ind w:left="1068" w:hanging="360"/>
      </w:pPr>
      <w:rPr>
        <w:rFonts w:ascii="Calibri" w:hAnsi="Calibri" w:cs="Times New Roman"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">
    <w:nsid w:val="74EC4FAB"/>
    <w:multiLevelType w:val="hybridMultilevel"/>
    <w:tmpl w:val="583EA346"/>
    <w:lvl w:ilvl="0" w:tplc="F1387ADA">
      <w:start w:val="1"/>
      <w:numFmt w:val="decimal"/>
      <w:lvlText w:val="%1."/>
      <w:lvlJc w:val="left"/>
      <w:pPr>
        <w:ind w:left="1068" w:hanging="360"/>
      </w:pPr>
      <w:rPr>
        <w:rFonts w:ascii="Calibri" w:hAnsi="Calibri" w:cs="Calibri"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2C67"/>
    <w:rsid w:val="00191C4E"/>
    <w:rsid w:val="001F3941"/>
    <w:rsid w:val="002423D0"/>
    <w:rsid w:val="002721B9"/>
    <w:rsid w:val="002C1E0E"/>
    <w:rsid w:val="002E6F8D"/>
    <w:rsid w:val="003069FE"/>
    <w:rsid w:val="00313BE0"/>
    <w:rsid w:val="003A755C"/>
    <w:rsid w:val="00427C2B"/>
    <w:rsid w:val="004D1734"/>
    <w:rsid w:val="005A4CD1"/>
    <w:rsid w:val="00667329"/>
    <w:rsid w:val="006C07B4"/>
    <w:rsid w:val="006C636A"/>
    <w:rsid w:val="00716FEC"/>
    <w:rsid w:val="00724373"/>
    <w:rsid w:val="0076090A"/>
    <w:rsid w:val="0077132A"/>
    <w:rsid w:val="007D3D18"/>
    <w:rsid w:val="00932254"/>
    <w:rsid w:val="00941805"/>
    <w:rsid w:val="00942333"/>
    <w:rsid w:val="00AE3918"/>
    <w:rsid w:val="00B02C67"/>
    <w:rsid w:val="00B23E13"/>
    <w:rsid w:val="00B25821"/>
    <w:rsid w:val="00B451D7"/>
    <w:rsid w:val="00BD4E8C"/>
    <w:rsid w:val="00BF5648"/>
    <w:rsid w:val="00CC758D"/>
    <w:rsid w:val="00D0630B"/>
    <w:rsid w:val="00D9087A"/>
    <w:rsid w:val="00DC2231"/>
    <w:rsid w:val="00DF5AE2"/>
    <w:rsid w:val="00E15BFA"/>
    <w:rsid w:val="00E65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91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02C67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932254"/>
    <w:pPr>
      <w:ind w:left="720"/>
    </w:pPr>
  </w:style>
  <w:style w:type="character" w:styleId="Hyperlink">
    <w:name w:val="Hyperlink"/>
    <w:basedOn w:val="DefaultParagraphFont"/>
    <w:uiPriority w:val="99"/>
    <w:semiHidden/>
    <w:rsid w:val="00D9087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.wikipedia.org/wiki/Staat" TargetMode="External"/><Relationship Id="rId13" Type="http://schemas.openxmlformats.org/officeDocument/2006/relationships/hyperlink" Target="http://de.wikipedia.org/wiki/Mitteleurop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e.wikipedia.org/wiki/West-Berlin" TargetMode="External"/><Relationship Id="rId12" Type="http://schemas.openxmlformats.org/officeDocument/2006/relationships/hyperlink" Target="http://de.wikipedia.org/wiki/Sta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.wikipedia.org/wiki/Ost-Berlin" TargetMode="External"/><Relationship Id="rId11" Type="http://schemas.openxmlformats.org/officeDocument/2006/relationships/hyperlink" Target="http://de.wikipedia.org/wiki/West-Berlin" TargetMode="External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hyperlink" Target="http://de.wikipedia.org/wiki/Ost-Berl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e.wikipedia.org/wiki/Mitteleurop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111</TotalTime>
  <Pages>6</Pages>
  <Words>654</Words>
  <Characters>3865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Inka</dc:creator>
  <cp:keywords/>
  <dc:description/>
  <cp:lastModifiedBy>František Bret</cp:lastModifiedBy>
  <cp:revision>19</cp:revision>
  <cp:lastPrinted>2012-10-15T05:37:00Z</cp:lastPrinted>
  <dcterms:created xsi:type="dcterms:W3CDTF">2012-10-14T05:57:00Z</dcterms:created>
  <dcterms:modified xsi:type="dcterms:W3CDTF">2013-02-26T11:49:00Z</dcterms:modified>
</cp:coreProperties>
</file>