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A57" w:rsidRDefault="00954A57"/>
    <w:p w:rsidR="00954A57" w:rsidRDefault="00954A57"/>
    <w:p w:rsidR="00954A57" w:rsidRDefault="00954A57"/>
    <w:p w:rsidR="00954A57" w:rsidRDefault="00954A57"/>
    <w:p w:rsidR="00954A57" w:rsidRDefault="00954A57"/>
    <w:tbl>
      <w:tblPr>
        <w:tblpPr w:leftFromText="141" w:rightFromText="141" w:vertAnchor="text" w:horzAnchor="margin" w:tblpY="34"/>
        <w:tblW w:w="10314" w:type="dxa"/>
        <w:tblLook w:val="00A0"/>
      </w:tblPr>
      <w:tblGrid>
        <w:gridCol w:w="3227"/>
        <w:gridCol w:w="7087"/>
      </w:tblGrid>
      <w:tr w:rsidR="00954A57" w:rsidRPr="00C85AFC" w:rsidTr="00C85AFC">
        <w:tc>
          <w:tcPr>
            <w:tcW w:w="3227" w:type="dxa"/>
          </w:tcPr>
          <w:p w:rsidR="00954A57" w:rsidRPr="00C85AFC" w:rsidRDefault="00954A57" w:rsidP="00C85AFC">
            <w:pPr>
              <w:pStyle w:val="Subtitle"/>
              <w:spacing w:after="0" w:line="240" w:lineRule="auto"/>
            </w:pPr>
            <w:r w:rsidRPr="00C85AFC">
              <w:t>Název školy:</w:t>
            </w:r>
          </w:p>
        </w:tc>
        <w:tc>
          <w:tcPr>
            <w:tcW w:w="708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ZŠ a MŠ T. G. Masaryka Fulnek</w:t>
            </w:r>
          </w:p>
        </w:tc>
      </w:tr>
      <w:tr w:rsidR="00954A57" w:rsidRPr="00C85AFC" w:rsidTr="00C85AFC">
        <w:tc>
          <w:tcPr>
            <w:tcW w:w="322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Autor:</w:t>
            </w:r>
          </w:p>
        </w:tc>
        <w:tc>
          <w:tcPr>
            <w:tcW w:w="708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Mgr. Jana Víchová</w:t>
            </w:r>
          </w:p>
        </w:tc>
      </w:tr>
      <w:tr w:rsidR="00954A57" w:rsidRPr="00C85AFC" w:rsidTr="00C85AFC">
        <w:tc>
          <w:tcPr>
            <w:tcW w:w="322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Název: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Určeno pro: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Vzdělávací oblast:</w:t>
            </w:r>
          </w:p>
        </w:tc>
        <w:tc>
          <w:tcPr>
            <w:tcW w:w="708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VY_52_INOVACE_PŘ.8.6-21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4"/>
                <w:szCs w:val="44"/>
              </w:rPr>
            </w:pPr>
            <w:r w:rsidRPr="00C85AFC"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 xml:space="preserve"> </w:t>
            </w:r>
            <w:r w:rsidRPr="00C85AFC">
              <w:rPr>
                <w:sz w:val="44"/>
                <w:szCs w:val="44"/>
              </w:rPr>
              <w:t>ročník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4"/>
                <w:szCs w:val="44"/>
              </w:rPr>
              <w:t>Člověk a příroda</w:t>
            </w:r>
          </w:p>
        </w:tc>
      </w:tr>
      <w:tr w:rsidR="00954A57" w:rsidRPr="00C85AFC" w:rsidTr="00C85AFC">
        <w:tc>
          <w:tcPr>
            <w:tcW w:w="322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>Téma:</w:t>
            </w:r>
          </w:p>
        </w:tc>
        <w:tc>
          <w:tcPr>
            <w:tcW w:w="7087" w:type="dxa"/>
          </w:tcPr>
          <w:p w:rsidR="00954A57" w:rsidRPr="00C85AFC" w:rsidRDefault="00954A57" w:rsidP="00C85AFC">
            <w:pPr>
              <w:spacing w:after="0" w:line="240" w:lineRule="auto"/>
              <w:rPr>
                <w:b/>
                <w:sz w:val="44"/>
                <w:szCs w:val="44"/>
              </w:rPr>
            </w:pPr>
            <w:r w:rsidRPr="00C85AFC">
              <w:rPr>
                <w:b/>
                <w:sz w:val="44"/>
                <w:szCs w:val="44"/>
              </w:rPr>
              <w:t>SAVCI-obec. charakteristika, skupiny - Prověrka</w:t>
            </w:r>
          </w:p>
        </w:tc>
      </w:tr>
      <w:tr w:rsidR="00954A57" w:rsidRPr="00C85AFC" w:rsidTr="00C85AFC">
        <w:tc>
          <w:tcPr>
            <w:tcW w:w="322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sz w:val="40"/>
                <w:szCs w:val="40"/>
              </w:rPr>
              <w:t xml:space="preserve">Anotace :            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7087" w:type="dxa"/>
          </w:tcPr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  <w:r w:rsidRPr="00C85AFC">
              <w:rPr>
                <w:rFonts w:cs="Calibri"/>
                <w:sz w:val="40"/>
                <w:szCs w:val="40"/>
              </w:rPr>
              <w:t>Text je určen k ověřování vědomostí žáka, obecné charakteristiky savců a jejich zástupců. Může sloužit také jako pracovní list k samostatné práci žáka či opakování učiva.</w:t>
            </w:r>
          </w:p>
          <w:p w:rsidR="00954A57" w:rsidRPr="00C85AFC" w:rsidRDefault="00954A57" w:rsidP="00C85AFC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954A57" w:rsidRDefault="00954A57"/>
    <w:p w:rsidR="00954A57" w:rsidRDefault="00954A57" w:rsidP="00F804AD">
      <w:pPr>
        <w:rPr>
          <w:sz w:val="40"/>
          <w:szCs w:val="40"/>
        </w:rPr>
      </w:pPr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CZ.1.07/1.4.00/21.090</w:t>
      </w:r>
    </w:p>
    <w:p w:rsidR="00954A57" w:rsidRDefault="00954A57" w:rsidP="00F804AD">
      <w:pPr>
        <w:rPr>
          <w:b/>
        </w:rPr>
      </w:pPr>
    </w:p>
    <w:p w:rsidR="00954A57" w:rsidRDefault="00954A57" w:rsidP="00F804AD">
      <w:pPr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42.3pt;margin-top:546.9pt;width:425.75pt;height:82.6pt;z-index:251658240;visibility:visible;mso-position-horizontal-relative:margin;mso-position-vertical-relative:margin">
            <v:imagedata r:id="rId5" o:title=""/>
            <w10:wrap type="square" anchorx="margin" anchory="margin"/>
          </v:shape>
        </w:pict>
      </w:r>
    </w:p>
    <w:p w:rsidR="00954A57" w:rsidRDefault="00954A57" w:rsidP="00F804AD">
      <w:pPr>
        <w:rPr>
          <w:b/>
        </w:rPr>
      </w:pPr>
    </w:p>
    <w:p w:rsidR="00954A57" w:rsidRDefault="00954A57" w:rsidP="00F804AD">
      <w:pPr>
        <w:rPr>
          <w:b/>
        </w:rPr>
      </w:pPr>
    </w:p>
    <w:p w:rsidR="00954A57" w:rsidRDefault="00954A57" w:rsidP="00F804AD">
      <w:pPr>
        <w:rPr>
          <w:b/>
        </w:rPr>
      </w:pPr>
    </w:p>
    <w:p w:rsidR="00954A57" w:rsidRDefault="00954A57" w:rsidP="00F804AD">
      <w:pPr>
        <w:rPr>
          <w:b/>
        </w:rPr>
      </w:pPr>
    </w:p>
    <w:p w:rsidR="00954A57" w:rsidRDefault="00954A57" w:rsidP="00F804AD">
      <w:pPr>
        <w:rPr>
          <w:b/>
        </w:rPr>
      </w:pPr>
    </w:p>
    <w:p w:rsidR="00954A57" w:rsidRPr="00F804AD" w:rsidRDefault="00954A57" w:rsidP="00F804AD">
      <w:pPr>
        <w:rPr>
          <w:sz w:val="40"/>
          <w:szCs w:val="40"/>
        </w:rPr>
      </w:pPr>
      <w:r w:rsidRPr="000255E5">
        <w:rPr>
          <w:b/>
        </w:rPr>
        <w:t xml:space="preserve">SAVCI-obec. charakteristika, skupiny     sk. A                     JMÉNO :   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>
        <w:rPr>
          <w:b/>
          <w:u w:val="single"/>
        </w:rPr>
        <w:t>1</w:t>
      </w:r>
      <w:r w:rsidRPr="00547161">
        <w:t>.  Charak</w:t>
      </w:r>
      <w:r>
        <w:t xml:space="preserve">terizuj savce vejcorodé a živorodé. Použij </w:t>
      </w:r>
      <w:r w:rsidRPr="00BE2943">
        <w:rPr>
          <w:b/>
        </w:rPr>
        <w:t>nabídku</w:t>
      </w:r>
      <w:r>
        <w:t xml:space="preserve"> :</w:t>
      </w:r>
    </w:p>
    <w:tbl>
      <w:tblPr>
        <w:tblW w:w="10598" w:type="dxa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598"/>
      </w:tblGrid>
      <w:tr w:rsidR="00954A57" w:rsidRPr="00C85AFC" w:rsidTr="009336C4">
        <w:tc>
          <w:tcPr>
            <w:tcW w:w="10598" w:type="dxa"/>
          </w:tcPr>
          <w:p w:rsidR="00954A57" w:rsidRPr="00C85AFC" w:rsidRDefault="00954A57" w:rsidP="00D259F7">
            <w:pPr>
              <w:spacing w:after="0" w:line="240" w:lineRule="auto"/>
            </w:pPr>
            <w:r w:rsidRPr="00C85AFC">
              <w:t>jsou vývojově mladší, jsou vývojově starší, kladou vejce, zárodek se vyvíjí v těle matky, živí se mateřským mlékem</w:t>
            </w:r>
          </w:p>
        </w:tc>
      </w:tr>
    </w:tbl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>
        <w:t>VEJCORODÍ…………………………………………………………………………………………………………………………………………………………</w:t>
      </w:r>
    </w:p>
    <w:p w:rsidR="00954A57" w:rsidRDefault="00954A57" w:rsidP="000255E5">
      <w:pPr>
        <w:ind w:left="-709"/>
      </w:pPr>
      <w:r>
        <w:t>ŽIVORODÍ……………………………………………………………………………………………………………………………………………………………</w:t>
      </w:r>
    </w:p>
    <w:p w:rsidR="00954A57" w:rsidRDefault="00954A57" w:rsidP="000255E5">
      <w:pPr>
        <w:ind w:left="-709"/>
      </w:pPr>
      <w:r w:rsidRPr="00547161">
        <w:rPr>
          <w:b/>
          <w:u w:val="single"/>
        </w:rPr>
        <w:t xml:space="preserve">2. </w:t>
      </w:r>
      <w:r>
        <w:t xml:space="preserve">Ke každému typu kostry připiš </w:t>
      </w:r>
      <w:r w:rsidRPr="00BE2943">
        <w:rPr>
          <w:b/>
        </w:rPr>
        <w:t>3 živočichy</w:t>
      </w:r>
      <w:r>
        <w:t xml:space="preserve"> :</w:t>
      </w:r>
    </w:p>
    <w:p w:rsidR="00954A57" w:rsidRDefault="00954A57" w:rsidP="000255E5">
      <w:pPr>
        <w:ind w:left="-709"/>
      </w:pPr>
      <w:r>
        <w:t xml:space="preserve">      a) s vnější kostrou:</w:t>
      </w:r>
    </w:p>
    <w:p w:rsidR="00954A57" w:rsidRDefault="00954A57" w:rsidP="000255E5">
      <w:pPr>
        <w:ind w:left="-709"/>
      </w:pPr>
      <w:r>
        <w:t xml:space="preserve">      b) s vnitřní kostrou:</w:t>
      </w:r>
    </w:p>
    <w:p w:rsidR="00954A57" w:rsidRDefault="00954A57" w:rsidP="00AF21E1">
      <w:pPr>
        <w:spacing w:after="0"/>
        <w:ind w:left="-709"/>
      </w:pPr>
      <w:r w:rsidRPr="00547161">
        <w:rPr>
          <w:b/>
          <w:u w:val="single"/>
        </w:rPr>
        <w:t>3</w:t>
      </w:r>
      <w:r w:rsidRPr="00547161">
        <w:t xml:space="preserve">. Popiš kostru psa pomocí </w:t>
      </w:r>
      <w:r w:rsidRPr="00BE2943">
        <w:rPr>
          <w:b/>
        </w:rPr>
        <w:t>čar a čísel</w:t>
      </w:r>
      <w:r>
        <w:t>:</w:t>
      </w:r>
    </w:p>
    <w:p w:rsidR="00954A57" w:rsidRDefault="00954A57" w:rsidP="00AF21E1">
      <w:pPr>
        <w:spacing w:after="0"/>
        <w:ind w:left="-709"/>
      </w:pPr>
      <w:r>
        <w:rPr>
          <w:noProof/>
          <w:lang w:eastAsia="cs-CZ"/>
        </w:rPr>
        <w:pict>
          <v:shape id="Obrázek 2" o:spid="_x0000_s1027" type="#_x0000_t75" style="position:absolute;left:0;text-align:left;margin-left:50.55pt;margin-top:23.15pt;width:272.95pt;height:204.7pt;z-index:-251657216;visibility:visible" wrapcoords="-59 0 -59 21521 21600 21521 21600 0 -59 0">
            <v:imagedata r:id="rId6" o:title="" grayscale="t" bilevel="t"/>
            <w10:wrap type="tight"/>
          </v:shape>
        </w:pict>
      </w:r>
      <w:r w:rsidRPr="00547161">
        <w:t xml:space="preserve">   1.</w:t>
      </w:r>
      <w:r>
        <w:t xml:space="preserve">kost lýtková, 2. kost stehenní, 3. kost pánevní, 4. žebra, 5. kost loketní, 6.kost pažní, 7. lopatka, 8. lebka, </w:t>
      </w:r>
    </w:p>
    <w:p w:rsidR="00954A57" w:rsidRDefault="00954A57" w:rsidP="00AF21E1">
      <w:pPr>
        <w:spacing w:after="0"/>
        <w:ind w:left="-709"/>
      </w:pPr>
      <w:r>
        <w:t xml:space="preserve">   9.páteř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9336C4"/>
    <w:p w:rsidR="00954A57" w:rsidRDefault="00954A57" w:rsidP="000255E5">
      <w:pPr>
        <w:ind w:left="-709"/>
      </w:pPr>
      <w:r>
        <w:t xml:space="preserve"> </w:t>
      </w:r>
    </w:p>
    <w:p w:rsidR="00954A57" w:rsidRDefault="00954A57" w:rsidP="000255E5">
      <w:pPr>
        <w:ind w:left="-709"/>
      </w:pPr>
      <w:r w:rsidRPr="00BE2943">
        <w:rPr>
          <w:b/>
          <w:u w:val="single"/>
        </w:rPr>
        <w:t>4.</w:t>
      </w:r>
      <w:r>
        <w:t xml:space="preserve"> Doplň v </w:t>
      </w:r>
      <w:r w:rsidRPr="00BE2943">
        <w:rPr>
          <w:b/>
        </w:rPr>
        <w:t>textu slova</w:t>
      </w:r>
      <w:r>
        <w:t>:</w:t>
      </w:r>
    </w:p>
    <w:p w:rsidR="00954A57" w:rsidRDefault="00954A57" w:rsidP="000255E5">
      <w:pPr>
        <w:ind w:left="-709"/>
      </w:pPr>
      <w:r>
        <w:t>Krční páteř všech savců je složena z ……………………. Kosti končetin jsou pohyblivě spojeny a ke kostře se upínají…………………………a …………………………………. Žebra, hrudní obratle a hrudní kost tvoří dohromady………………………….., který chrání…………………………………….a ……………………………………………………   .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 w:rsidRPr="00BE2943">
        <w:rPr>
          <w:b/>
          <w:u w:val="single"/>
        </w:rPr>
        <w:t>5.</w:t>
      </w:r>
      <w:r>
        <w:t xml:space="preserve"> Vyjmenuj správně po sobě, jakou cestou prochází sousto </w:t>
      </w:r>
      <w:r w:rsidRPr="00BE2943">
        <w:rPr>
          <w:b/>
        </w:rPr>
        <w:t>trávicí soustavou</w:t>
      </w:r>
      <w:r>
        <w:t xml:space="preserve"> např. psa: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 w:rsidRPr="00BE2943">
        <w:rPr>
          <w:b/>
          <w:u w:val="single"/>
        </w:rPr>
        <w:t>6.</w:t>
      </w:r>
      <w:r>
        <w:t xml:space="preserve"> Napiš 3 zástupce savců</w:t>
      </w:r>
    </w:p>
    <w:p w:rsidR="00954A57" w:rsidRDefault="00954A57" w:rsidP="000255E5">
      <w:pPr>
        <w:ind w:left="-709"/>
        <w:rPr>
          <w:b/>
        </w:rPr>
      </w:pPr>
      <w:r>
        <w:t xml:space="preserve">    a) </w:t>
      </w:r>
      <w:r w:rsidRPr="00BE2943">
        <w:rPr>
          <w:b/>
        </w:rPr>
        <w:t>býložravých:</w:t>
      </w:r>
    </w:p>
    <w:p w:rsidR="00954A57" w:rsidRDefault="00954A57" w:rsidP="000255E5">
      <w:pPr>
        <w:ind w:left="-709"/>
        <w:rPr>
          <w:b/>
        </w:rPr>
      </w:pPr>
      <w:r>
        <w:t xml:space="preserve">    b) </w:t>
      </w:r>
      <w:r w:rsidRPr="00BE2943">
        <w:rPr>
          <w:b/>
        </w:rPr>
        <w:t>masožravých:</w:t>
      </w:r>
    </w:p>
    <w:p w:rsidR="00954A57" w:rsidRDefault="00954A57" w:rsidP="00B62318">
      <w:pPr>
        <w:ind w:left="-709"/>
      </w:pPr>
      <w:r w:rsidRPr="000552E4">
        <w:rPr>
          <w:b/>
          <w:u w:val="single"/>
        </w:rPr>
        <w:t>7.</w:t>
      </w:r>
      <w:r>
        <w:rPr>
          <w:b/>
        </w:rPr>
        <w:t xml:space="preserve"> </w:t>
      </w:r>
      <w:r>
        <w:t xml:space="preserve">Zapiš místa rozšíření vejcorodých savců, uveď  jména </w:t>
      </w:r>
      <w:r w:rsidRPr="000552E4">
        <w:rPr>
          <w:b/>
        </w:rPr>
        <w:t>zástupců</w:t>
      </w:r>
      <w:r>
        <w:t>:</w:t>
      </w:r>
    </w:p>
    <w:p w:rsidR="00954A57" w:rsidRDefault="00954A57" w:rsidP="000255E5">
      <w:pPr>
        <w:ind w:left="-709"/>
      </w:pPr>
      <w:r>
        <w:t xml:space="preserve">    ……………………………….</w:t>
      </w:r>
    </w:p>
    <w:p w:rsidR="00954A57" w:rsidRPr="00B62318" w:rsidRDefault="00954A57" w:rsidP="00B62318">
      <w:pPr>
        <w:ind w:left="-709"/>
      </w:pPr>
      <w:r>
        <w:t xml:space="preserve">    ……………………………….</w:t>
      </w:r>
    </w:p>
    <w:p w:rsidR="00954A57" w:rsidRDefault="00954A57" w:rsidP="000255E5">
      <w:pPr>
        <w:ind w:left="-709"/>
        <w:rPr>
          <w:b/>
        </w:rPr>
      </w:pPr>
      <w:r w:rsidRPr="000552E4">
        <w:rPr>
          <w:b/>
          <w:u w:val="single"/>
        </w:rPr>
        <w:t>8.</w:t>
      </w:r>
      <w:r>
        <w:rPr>
          <w:b/>
        </w:rPr>
        <w:t xml:space="preserve"> </w:t>
      </w:r>
      <w:r w:rsidRPr="000552E4">
        <w:t>Z </w:t>
      </w:r>
      <w:r>
        <w:t xml:space="preserve"> </w:t>
      </w:r>
      <w:r w:rsidRPr="000552E4">
        <w:t>živoči</w:t>
      </w:r>
      <w:r>
        <w:t>chů uvedených v nabídce zakroužkuj</w:t>
      </w:r>
      <w:r w:rsidRPr="000552E4">
        <w:t xml:space="preserve"> </w:t>
      </w:r>
      <w:r w:rsidRPr="000552E4">
        <w:rPr>
          <w:b/>
        </w:rPr>
        <w:t>vačnatce</w:t>
      </w:r>
    </w:p>
    <w:tbl>
      <w:tblPr>
        <w:tblW w:w="0" w:type="auto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913"/>
      </w:tblGrid>
      <w:tr w:rsidR="00954A57" w:rsidRPr="00C85AFC" w:rsidTr="00D259F7">
        <w:tc>
          <w:tcPr>
            <w:tcW w:w="6913" w:type="dxa"/>
          </w:tcPr>
          <w:p w:rsidR="00954A57" w:rsidRPr="00C85AFC" w:rsidRDefault="00954A57" w:rsidP="00D259F7">
            <w:pPr>
              <w:spacing w:after="0" w:line="240" w:lineRule="auto"/>
            </w:pPr>
            <w:r w:rsidRPr="00C85AFC">
              <w:t>Rejsek,     koala,       panda,      nosorožec,     malpa,      klokan,     vakorejsek</w:t>
            </w:r>
          </w:p>
        </w:tc>
      </w:tr>
    </w:tbl>
    <w:p w:rsidR="00954A57" w:rsidRDefault="00954A57" w:rsidP="000255E5">
      <w:pPr>
        <w:ind w:left="-709"/>
        <w:rPr>
          <w:b/>
        </w:rPr>
      </w:pPr>
      <w:r>
        <w:rPr>
          <w:b/>
        </w:rPr>
        <w:t xml:space="preserve">  </w:t>
      </w:r>
    </w:p>
    <w:p w:rsidR="00954A57" w:rsidRDefault="00954A57" w:rsidP="000255E5">
      <w:pPr>
        <w:ind w:left="-709"/>
      </w:pPr>
      <w:r w:rsidRPr="000552E4">
        <w:rPr>
          <w:b/>
          <w:u w:val="single"/>
        </w:rPr>
        <w:t>9.</w:t>
      </w:r>
      <w:r>
        <w:rPr>
          <w:b/>
        </w:rPr>
        <w:t xml:space="preserve"> </w:t>
      </w:r>
      <w:r w:rsidRPr="000552E4">
        <w:t xml:space="preserve">Mají samice vačnatců vyvinutou </w:t>
      </w:r>
      <w:r w:rsidRPr="000552E4">
        <w:rPr>
          <w:b/>
        </w:rPr>
        <w:t xml:space="preserve">placentu </w:t>
      </w:r>
      <w:r w:rsidRPr="000552E4">
        <w:t>?</w:t>
      </w:r>
      <w:r>
        <w:t xml:space="preserve">      ano  -  ne</w:t>
      </w:r>
    </w:p>
    <w:p w:rsidR="00954A57" w:rsidRDefault="00954A57" w:rsidP="000255E5">
      <w:pPr>
        <w:ind w:left="-709"/>
      </w:pPr>
      <w:r>
        <w:rPr>
          <w:b/>
          <w:u w:val="single"/>
        </w:rPr>
        <w:t>10.</w:t>
      </w:r>
      <w:r>
        <w:rPr>
          <w:b/>
        </w:rPr>
        <w:t xml:space="preserve"> </w:t>
      </w:r>
      <w:r w:rsidRPr="00AA6D7D">
        <w:t xml:space="preserve">Co je </w:t>
      </w:r>
      <w:r w:rsidRPr="00AA6D7D">
        <w:rPr>
          <w:b/>
        </w:rPr>
        <w:t>zajímavého</w:t>
      </w:r>
      <w:r w:rsidRPr="00AA6D7D">
        <w:t xml:space="preserve"> na zp</w:t>
      </w:r>
      <w:r>
        <w:t>ůsobu života koaly medvídkovité</w:t>
      </w:r>
      <w:r w:rsidRPr="00AA6D7D">
        <w:t xml:space="preserve">? 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>
        <w:rPr>
          <w:b/>
          <w:u w:val="single"/>
        </w:rPr>
        <w:t>11.</w:t>
      </w:r>
      <w:r>
        <w:t xml:space="preserve"> Hmyzožravci se přizpůsobili různému prostředí, mezi hmyzožravce patří například   ……………………….,  </w:t>
      </w:r>
    </w:p>
    <w:p w:rsidR="00954A57" w:rsidRDefault="00954A57" w:rsidP="000255E5">
      <w:pPr>
        <w:ind w:left="-709"/>
      </w:pPr>
      <w:r w:rsidRPr="000255E5">
        <w:rPr>
          <w:b/>
        </w:rPr>
        <w:t xml:space="preserve">  </w:t>
      </w:r>
      <w:r w:rsidRPr="000255E5">
        <w:t xml:space="preserve">  </w:t>
      </w:r>
      <w:r>
        <w:t xml:space="preserve">   ………………………………………</w:t>
      </w:r>
      <w:r w:rsidRPr="00AA6D7D">
        <w:t xml:space="preserve"> a  …………………………..</w:t>
      </w:r>
      <w:r>
        <w:t xml:space="preserve">   .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Pr="000255E5" w:rsidRDefault="00954A57" w:rsidP="000255E5">
      <w:pPr>
        <w:pBdr>
          <w:bottom w:val="single" w:sz="4" w:space="1" w:color="auto"/>
        </w:pBdr>
        <w:rPr>
          <w:b/>
        </w:rPr>
      </w:pPr>
      <w:r w:rsidRPr="000255E5">
        <w:rPr>
          <w:b/>
        </w:rPr>
        <w:t xml:space="preserve">SAVCI-obec. charakteristika, skupiny     </w:t>
      </w:r>
      <w:r>
        <w:rPr>
          <w:b/>
        </w:rPr>
        <w:t>sk. B</w:t>
      </w:r>
      <w:r w:rsidRPr="000255E5">
        <w:rPr>
          <w:b/>
        </w:rPr>
        <w:t xml:space="preserve">                     JMÉNO :   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>
        <w:rPr>
          <w:b/>
          <w:u w:val="single"/>
        </w:rPr>
        <w:t>1</w:t>
      </w:r>
      <w:r w:rsidRPr="00547161">
        <w:t xml:space="preserve">.  </w:t>
      </w:r>
      <w:r>
        <w:t>Doplň v </w:t>
      </w:r>
      <w:r w:rsidRPr="00BE2943">
        <w:rPr>
          <w:b/>
        </w:rPr>
        <w:t>textu slova</w:t>
      </w:r>
      <w:r>
        <w:t>:</w:t>
      </w:r>
    </w:p>
    <w:p w:rsidR="00954A57" w:rsidRDefault="00954A57" w:rsidP="000255E5">
      <w:pPr>
        <w:ind w:left="-709"/>
      </w:pPr>
      <w:r>
        <w:t>Krční páteř všech savců je složena z ……………………. Kosti končetin jsou pohyblivě spojeny a ke kostře se upínají…………………………a ………………………………….Žebra, hrudní obratle a hrudní kost tvoří dohromady………………………….., který chrání…………………………………….a ……………………………………………………   .</w:t>
      </w:r>
    </w:p>
    <w:p w:rsidR="00954A57" w:rsidRDefault="00954A57" w:rsidP="000255E5">
      <w:pPr>
        <w:ind w:left="-709"/>
      </w:pPr>
      <w:r w:rsidRPr="00547161">
        <w:rPr>
          <w:b/>
          <w:u w:val="single"/>
        </w:rPr>
        <w:t xml:space="preserve">2. </w:t>
      </w:r>
      <w:r>
        <w:t xml:space="preserve">Ke každému typu kostry připiš </w:t>
      </w:r>
      <w:r w:rsidRPr="00BE2943">
        <w:rPr>
          <w:b/>
        </w:rPr>
        <w:t>3 živočichy</w:t>
      </w:r>
      <w:r>
        <w:t>:</w:t>
      </w:r>
    </w:p>
    <w:p w:rsidR="00954A57" w:rsidRDefault="00954A57" w:rsidP="000255E5">
      <w:pPr>
        <w:ind w:left="-709"/>
      </w:pPr>
      <w:r>
        <w:t xml:space="preserve">     a) s vnější kostrou:</w:t>
      </w:r>
    </w:p>
    <w:p w:rsidR="00954A57" w:rsidRDefault="00954A57" w:rsidP="000255E5">
      <w:pPr>
        <w:ind w:left="-709"/>
      </w:pPr>
      <w:r>
        <w:t xml:space="preserve">     b) s vnitřní kostrou:</w:t>
      </w:r>
    </w:p>
    <w:p w:rsidR="00954A57" w:rsidRDefault="00954A57" w:rsidP="00B62318">
      <w:pPr>
        <w:spacing w:after="0"/>
        <w:ind w:left="-709"/>
      </w:pPr>
      <w:r w:rsidRPr="00547161">
        <w:rPr>
          <w:b/>
          <w:u w:val="single"/>
        </w:rPr>
        <w:t>3</w:t>
      </w:r>
      <w:r w:rsidRPr="00547161">
        <w:t xml:space="preserve">. Popiš kostru psa pomocí </w:t>
      </w:r>
      <w:r w:rsidRPr="00BE2943">
        <w:rPr>
          <w:b/>
        </w:rPr>
        <w:t>čar a čísel</w:t>
      </w:r>
      <w:r>
        <w:t>:</w:t>
      </w:r>
    </w:p>
    <w:p w:rsidR="00954A57" w:rsidRDefault="00954A57" w:rsidP="00B62318">
      <w:pPr>
        <w:spacing w:after="0"/>
        <w:ind w:left="-709"/>
      </w:pPr>
      <w:r w:rsidRPr="00547161">
        <w:t xml:space="preserve">   1.</w:t>
      </w:r>
      <w:r w:rsidRPr="006E2930">
        <w:t xml:space="preserve"> </w:t>
      </w:r>
      <w:r>
        <w:t>páteř, 2. lebka, 3. lopatka, 4. kost pažní, 5. kost loketní, 6.</w:t>
      </w:r>
      <w:r w:rsidRPr="006E2930">
        <w:t xml:space="preserve"> </w:t>
      </w:r>
      <w:r>
        <w:t>žebra, 7.</w:t>
      </w:r>
      <w:r w:rsidRPr="006E2930">
        <w:t xml:space="preserve"> </w:t>
      </w:r>
      <w:r>
        <w:t>kost pánevní, 8.</w:t>
      </w:r>
      <w:r w:rsidRPr="006E2930">
        <w:t xml:space="preserve"> </w:t>
      </w:r>
      <w:r>
        <w:t xml:space="preserve">kost stehenní, </w:t>
      </w:r>
    </w:p>
    <w:p w:rsidR="00954A57" w:rsidRDefault="00954A57" w:rsidP="00B62318">
      <w:pPr>
        <w:spacing w:after="0"/>
        <w:ind w:left="-709"/>
      </w:pPr>
      <w:r>
        <w:rPr>
          <w:noProof/>
          <w:lang w:eastAsia="cs-CZ"/>
        </w:rPr>
        <w:pict>
          <v:shape id="Obrázek 3" o:spid="_x0000_s1028" type="#_x0000_t75" style="position:absolute;left:0;text-align:left;margin-left:115.1pt;margin-top:9.05pt;width:272.95pt;height:204.7pt;z-index:-251656192;visibility:visible" wrapcoords="-59 0 -59 21521 21600 21521 21600 0 -59 0">
            <v:imagedata r:id="rId6" o:title="" grayscale="t" bilevel="t"/>
            <w10:wrap type="tight"/>
          </v:shape>
        </w:pict>
      </w:r>
      <w:r>
        <w:t xml:space="preserve">   9. kost lýtková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B62318">
      <w:pPr>
        <w:spacing w:after="0"/>
        <w:ind w:left="-709"/>
      </w:pPr>
      <w:r>
        <w:t xml:space="preserve"> </w:t>
      </w:r>
      <w:r w:rsidRPr="00BE2943">
        <w:rPr>
          <w:b/>
          <w:u w:val="single"/>
        </w:rPr>
        <w:t>4.</w:t>
      </w:r>
      <w:r>
        <w:t xml:space="preserve"> </w:t>
      </w:r>
      <w:r w:rsidRPr="00547161">
        <w:t>Charak</w:t>
      </w:r>
      <w:r>
        <w:t xml:space="preserve">terizuj savce vejcorodé a živorodé. Použij </w:t>
      </w:r>
      <w:r w:rsidRPr="00BE2943">
        <w:rPr>
          <w:b/>
        </w:rPr>
        <w:t>nabídku</w:t>
      </w:r>
      <w:r>
        <w:t>:</w:t>
      </w:r>
    </w:p>
    <w:tbl>
      <w:tblPr>
        <w:tblW w:w="10456" w:type="dxa"/>
        <w:tblInd w:w="-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456"/>
      </w:tblGrid>
      <w:tr w:rsidR="00954A57" w:rsidRPr="00C85AFC" w:rsidTr="009336C4">
        <w:tc>
          <w:tcPr>
            <w:tcW w:w="10456" w:type="dxa"/>
          </w:tcPr>
          <w:p w:rsidR="00954A57" w:rsidRPr="00C85AFC" w:rsidRDefault="00954A57" w:rsidP="00B62318">
            <w:pPr>
              <w:spacing w:after="0" w:line="240" w:lineRule="auto"/>
            </w:pPr>
            <w:r w:rsidRPr="00C85AFC">
              <w:t>jsou vývojově mladší, jsou vývojově starší, kladou vejce, zárodek se vyvíjí v těle matky, živí se mateřským mlékem</w:t>
            </w:r>
          </w:p>
        </w:tc>
      </w:tr>
    </w:tbl>
    <w:p w:rsidR="00954A57" w:rsidRDefault="00954A57" w:rsidP="00B62318">
      <w:pPr>
        <w:spacing w:after="0"/>
        <w:ind w:left="-709"/>
      </w:pPr>
    </w:p>
    <w:p w:rsidR="00954A57" w:rsidRDefault="00954A57" w:rsidP="00B62318">
      <w:pPr>
        <w:spacing w:after="0"/>
        <w:ind w:left="-709"/>
      </w:pPr>
      <w:r>
        <w:t>VEJCORODÍ……………………………………………………………………………………………………………………………………………………………</w:t>
      </w:r>
    </w:p>
    <w:p w:rsidR="00954A57" w:rsidRDefault="00954A57" w:rsidP="00B62318">
      <w:pPr>
        <w:spacing w:after="0"/>
        <w:ind w:left="-709"/>
      </w:pPr>
      <w:r>
        <w:t>ŽIVORODÍ……………………………………………………………………………………………………………………………………………………………..</w:t>
      </w:r>
    </w:p>
    <w:p w:rsidR="00954A57" w:rsidRDefault="00954A57" w:rsidP="00B62318">
      <w:pPr>
        <w:ind w:left="-709"/>
      </w:pPr>
      <w:r w:rsidRPr="00BE2943">
        <w:rPr>
          <w:b/>
          <w:u w:val="single"/>
        </w:rPr>
        <w:t>5.</w:t>
      </w:r>
      <w:r>
        <w:t xml:space="preserve"> Zapiš místa rozšíření vejcorodých savců, uveď jména </w:t>
      </w:r>
      <w:r w:rsidRPr="000552E4">
        <w:rPr>
          <w:b/>
        </w:rPr>
        <w:t>zástupců</w:t>
      </w:r>
      <w:r>
        <w:t>:</w:t>
      </w:r>
    </w:p>
    <w:p w:rsidR="00954A57" w:rsidRDefault="00954A57" w:rsidP="000255E5">
      <w:pPr>
        <w:ind w:left="-709"/>
      </w:pPr>
      <w:r>
        <w:t>……………………………………..</w:t>
      </w:r>
    </w:p>
    <w:p w:rsidR="00954A57" w:rsidRDefault="00954A57" w:rsidP="000255E5">
      <w:pPr>
        <w:ind w:left="-709"/>
      </w:pPr>
      <w:r>
        <w:t>……………………………………..</w:t>
      </w:r>
    </w:p>
    <w:p w:rsidR="00954A57" w:rsidRDefault="00954A57" w:rsidP="00B62318"/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 w:rsidRPr="00BE2943">
        <w:rPr>
          <w:b/>
          <w:u w:val="single"/>
        </w:rPr>
        <w:t>6.</w:t>
      </w:r>
      <w:r>
        <w:t xml:space="preserve"> Hmyzožravci se přizpůsobili různému prostředí, mezi ně patří například   ……………………….,  ……………………………</w:t>
      </w:r>
    </w:p>
    <w:p w:rsidR="00954A57" w:rsidRDefault="00954A57" w:rsidP="000255E5">
      <w:pPr>
        <w:ind w:left="-709"/>
      </w:pPr>
      <w:r w:rsidRPr="00AA6D7D">
        <w:t xml:space="preserve">       a  …………………………..</w:t>
      </w:r>
      <w:r>
        <w:t xml:space="preserve">   .</w:t>
      </w:r>
    </w:p>
    <w:p w:rsidR="00954A57" w:rsidRDefault="00954A57" w:rsidP="000255E5">
      <w:pPr>
        <w:ind w:left="-709"/>
      </w:pPr>
      <w:r w:rsidRPr="000552E4">
        <w:rPr>
          <w:b/>
          <w:u w:val="single"/>
        </w:rPr>
        <w:t>7.</w:t>
      </w:r>
      <w:r>
        <w:rPr>
          <w:b/>
        </w:rPr>
        <w:t xml:space="preserve"> </w:t>
      </w:r>
      <w:r>
        <w:t xml:space="preserve">Vyjmenuj správně po sobě jakou cestou prochází sousto </w:t>
      </w:r>
      <w:r w:rsidRPr="00BE2943">
        <w:rPr>
          <w:b/>
        </w:rPr>
        <w:t>trávicí soustavou</w:t>
      </w:r>
      <w:r>
        <w:t xml:space="preserve"> např. psa:</w:t>
      </w:r>
    </w:p>
    <w:p w:rsidR="00954A57" w:rsidRDefault="00954A57" w:rsidP="000255E5">
      <w:pPr>
        <w:ind w:left="-709"/>
        <w:rPr>
          <w:b/>
        </w:rPr>
      </w:pPr>
    </w:p>
    <w:p w:rsidR="00954A57" w:rsidRDefault="00954A57" w:rsidP="000255E5">
      <w:pPr>
        <w:ind w:left="-709"/>
      </w:pPr>
      <w:r w:rsidRPr="000552E4">
        <w:rPr>
          <w:b/>
          <w:u w:val="single"/>
        </w:rPr>
        <w:t>8.</w:t>
      </w:r>
      <w:r>
        <w:rPr>
          <w:b/>
        </w:rPr>
        <w:t xml:space="preserve">  </w:t>
      </w:r>
      <w:r>
        <w:t>Napiš 3 zástupce savců</w:t>
      </w:r>
    </w:p>
    <w:p w:rsidR="00954A57" w:rsidRDefault="00954A57" w:rsidP="000255E5">
      <w:pPr>
        <w:ind w:left="-709"/>
        <w:rPr>
          <w:b/>
        </w:rPr>
      </w:pPr>
      <w:r>
        <w:t xml:space="preserve">a) </w:t>
      </w:r>
      <w:r w:rsidRPr="00BE2943">
        <w:rPr>
          <w:b/>
        </w:rPr>
        <w:t>býložravých:</w:t>
      </w:r>
    </w:p>
    <w:p w:rsidR="00954A57" w:rsidRDefault="00954A57" w:rsidP="000255E5">
      <w:pPr>
        <w:ind w:left="-709"/>
        <w:rPr>
          <w:b/>
        </w:rPr>
      </w:pPr>
      <w:r>
        <w:t xml:space="preserve">b) </w:t>
      </w:r>
      <w:r w:rsidRPr="00BE2943">
        <w:rPr>
          <w:b/>
        </w:rPr>
        <w:t>masožravých:</w:t>
      </w:r>
    </w:p>
    <w:p w:rsidR="00954A57" w:rsidRDefault="00954A57" w:rsidP="000255E5">
      <w:pPr>
        <w:ind w:left="-709"/>
      </w:pPr>
      <w:r w:rsidRPr="000552E4">
        <w:rPr>
          <w:b/>
          <w:u w:val="single"/>
        </w:rPr>
        <w:t>9.</w:t>
      </w:r>
      <w:r>
        <w:rPr>
          <w:b/>
        </w:rPr>
        <w:t xml:space="preserve"> </w:t>
      </w:r>
      <w:r w:rsidRPr="00AA6D7D">
        <w:t xml:space="preserve">Co je </w:t>
      </w:r>
      <w:r w:rsidRPr="00AA6D7D">
        <w:rPr>
          <w:b/>
        </w:rPr>
        <w:t>zajímavého</w:t>
      </w:r>
      <w:r w:rsidRPr="00AA6D7D">
        <w:t xml:space="preserve"> na zp</w:t>
      </w:r>
      <w:r>
        <w:t>ůsobu života koaly medvídkovité</w:t>
      </w:r>
      <w:r w:rsidRPr="00AA6D7D">
        <w:t xml:space="preserve">? </w:t>
      </w: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</w:p>
    <w:p w:rsidR="00954A57" w:rsidRDefault="00954A57" w:rsidP="000255E5">
      <w:pPr>
        <w:ind w:left="-709"/>
      </w:pPr>
      <w:r>
        <w:rPr>
          <w:b/>
          <w:u w:val="single"/>
        </w:rPr>
        <w:t>10.</w:t>
      </w:r>
      <w:r>
        <w:rPr>
          <w:b/>
        </w:rPr>
        <w:t xml:space="preserve"> </w:t>
      </w:r>
      <w:r w:rsidRPr="000552E4">
        <w:t xml:space="preserve">Mají samice vačnatců vyvinutou </w:t>
      </w:r>
      <w:r w:rsidRPr="000552E4">
        <w:rPr>
          <w:b/>
        </w:rPr>
        <w:t>placentu</w:t>
      </w:r>
      <w:r w:rsidRPr="000552E4">
        <w:t>?</w:t>
      </w:r>
      <w:r>
        <w:t xml:space="preserve">      ano  -  ne</w:t>
      </w:r>
    </w:p>
    <w:p w:rsidR="00954A57" w:rsidRPr="009336C4" w:rsidRDefault="00954A57" w:rsidP="009336C4">
      <w:pPr>
        <w:ind w:left="-709"/>
        <w:rPr>
          <w:b/>
        </w:rPr>
      </w:pPr>
      <w:r>
        <w:rPr>
          <w:b/>
          <w:u w:val="single"/>
        </w:rPr>
        <w:t>11.</w:t>
      </w:r>
      <w:r>
        <w:t xml:space="preserve"> </w:t>
      </w:r>
      <w:r w:rsidRPr="000552E4">
        <w:t>Z </w:t>
      </w:r>
      <w:r>
        <w:t xml:space="preserve"> </w:t>
      </w:r>
      <w:r w:rsidRPr="000552E4">
        <w:t>živoči</w:t>
      </w:r>
      <w:r>
        <w:t>chů uvedených v nabídce zakroužkuj</w:t>
      </w:r>
      <w:r w:rsidRPr="000552E4">
        <w:t xml:space="preserve"> </w:t>
      </w:r>
      <w:r w:rsidRPr="000552E4">
        <w:rPr>
          <w:b/>
        </w:rPr>
        <w:t>vačnatce</w:t>
      </w:r>
      <w:r>
        <w:rPr>
          <w:b/>
          <w:u w:val="single"/>
        </w:rPr>
        <w:t xml:space="preserve">      </w:t>
      </w:r>
    </w:p>
    <w:tbl>
      <w:tblPr>
        <w:tblW w:w="0" w:type="auto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20"/>
      </w:tblGrid>
      <w:tr w:rsidR="00954A57" w:rsidRPr="00C85AFC" w:rsidTr="00C85AFC">
        <w:tc>
          <w:tcPr>
            <w:tcW w:w="5920" w:type="dxa"/>
          </w:tcPr>
          <w:p w:rsidR="00954A57" w:rsidRPr="00C85AFC" w:rsidRDefault="00954A57" w:rsidP="00C85AFC">
            <w:pPr>
              <w:spacing w:after="0" w:line="240" w:lineRule="auto"/>
            </w:pPr>
            <w:r w:rsidRPr="00C85AFC">
              <w:t>rejsek, ,     koala,       panda,      nosorožec,     malpa,      klokan,</w:t>
            </w:r>
          </w:p>
        </w:tc>
      </w:tr>
    </w:tbl>
    <w:p w:rsidR="00954A57" w:rsidRPr="006E2930" w:rsidRDefault="00954A57" w:rsidP="000255E5">
      <w:pPr>
        <w:ind w:left="-709"/>
      </w:pPr>
    </w:p>
    <w:p w:rsidR="00954A57" w:rsidRDefault="00954A57" w:rsidP="000255E5">
      <w:pPr>
        <w:ind w:left="-709"/>
        <w:rPr>
          <w:b/>
          <w:u w:val="single"/>
        </w:rPr>
      </w:pPr>
    </w:p>
    <w:p w:rsidR="00954A57" w:rsidRDefault="00954A57" w:rsidP="000255E5">
      <w:pPr>
        <w:ind w:left="-709"/>
        <w:rPr>
          <w:b/>
          <w:u w:val="single"/>
        </w:rPr>
      </w:pPr>
    </w:p>
    <w:p w:rsidR="00954A57" w:rsidRDefault="00954A57" w:rsidP="000255E5">
      <w:pPr>
        <w:ind w:left="-709"/>
        <w:rPr>
          <w:b/>
          <w:u w:val="single"/>
        </w:rPr>
      </w:pPr>
      <w:bookmarkStart w:id="0" w:name="_GoBack"/>
      <w:bookmarkEnd w:id="0"/>
    </w:p>
    <w:p w:rsidR="00954A57" w:rsidRDefault="00954A57" w:rsidP="000255E5">
      <w:pPr>
        <w:ind w:left="-709"/>
      </w:pPr>
      <w:r>
        <w:t xml:space="preserve">Zdroj obrázku: </w:t>
      </w:r>
    </w:p>
    <w:p w:rsidR="00954A57" w:rsidRDefault="00954A57" w:rsidP="000255E5">
      <w:pPr>
        <w:ind w:left="-709"/>
      </w:pPr>
      <w:r>
        <w:t>V. Čabradová, F. Hasch, J. Sejpka, I. Vaněčková : Přírodopis 8 Pracovní sešit pro ZŠ a víceletá gymnázia, Plzeň , Fraus 2005</w:t>
      </w:r>
    </w:p>
    <w:sectPr w:rsidR="00954A57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255E5"/>
    <w:rsid w:val="00054113"/>
    <w:rsid w:val="000552E4"/>
    <w:rsid w:val="000676BC"/>
    <w:rsid w:val="00097ECB"/>
    <w:rsid w:val="000A7E3D"/>
    <w:rsid w:val="000E5CB7"/>
    <w:rsid w:val="001D4AF9"/>
    <w:rsid w:val="001F3868"/>
    <w:rsid w:val="002649AB"/>
    <w:rsid w:val="002B50C5"/>
    <w:rsid w:val="002B717F"/>
    <w:rsid w:val="002E58BD"/>
    <w:rsid w:val="0036344D"/>
    <w:rsid w:val="00370EF3"/>
    <w:rsid w:val="003B5AF9"/>
    <w:rsid w:val="00414A37"/>
    <w:rsid w:val="004470D4"/>
    <w:rsid w:val="00472259"/>
    <w:rsid w:val="004D2084"/>
    <w:rsid w:val="004F5F84"/>
    <w:rsid w:val="00524951"/>
    <w:rsid w:val="00547161"/>
    <w:rsid w:val="00566B38"/>
    <w:rsid w:val="00627034"/>
    <w:rsid w:val="00672C45"/>
    <w:rsid w:val="006E2930"/>
    <w:rsid w:val="007A345A"/>
    <w:rsid w:val="00811AB0"/>
    <w:rsid w:val="00897A70"/>
    <w:rsid w:val="00932D69"/>
    <w:rsid w:val="009336C4"/>
    <w:rsid w:val="009400DB"/>
    <w:rsid w:val="00954A57"/>
    <w:rsid w:val="00A431BB"/>
    <w:rsid w:val="00AA6D7D"/>
    <w:rsid w:val="00AB74E7"/>
    <w:rsid w:val="00AE72B5"/>
    <w:rsid w:val="00AF21E1"/>
    <w:rsid w:val="00AF3B12"/>
    <w:rsid w:val="00B37DFF"/>
    <w:rsid w:val="00B62318"/>
    <w:rsid w:val="00B94258"/>
    <w:rsid w:val="00BE2943"/>
    <w:rsid w:val="00C85AFC"/>
    <w:rsid w:val="00CF3196"/>
    <w:rsid w:val="00D039DD"/>
    <w:rsid w:val="00D259F7"/>
    <w:rsid w:val="00D4217B"/>
    <w:rsid w:val="00D65AA0"/>
    <w:rsid w:val="00EA79C3"/>
    <w:rsid w:val="00F33E86"/>
    <w:rsid w:val="00F601D3"/>
    <w:rsid w:val="00F804AD"/>
    <w:rsid w:val="00F977E9"/>
    <w:rsid w:val="00FB0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9C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039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36344D"/>
    <w:rPr>
      <w:rFonts w:cs="Times New Roman"/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99"/>
    <w:qFormat/>
    <w:rsid w:val="00B37DFF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37DFF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556</Words>
  <Characters>3282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2012-09-09T20:52:00Z</cp:lastPrinted>
  <dcterms:created xsi:type="dcterms:W3CDTF">2013-03-20T19:47:00Z</dcterms:created>
  <dcterms:modified xsi:type="dcterms:W3CDTF">2013-03-20T19:47:00Z</dcterms:modified>
</cp:coreProperties>
</file>