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2B1" w:rsidRDefault="003962B1" w:rsidP="00052F2E">
      <w:pPr>
        <w:rPr>
          <w:b/>
          <w:sz w:val="40"/>
          <w:szCs w:val="40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-3.65pt;margin-top:-31.45pt;width:478.7pt;height:117.05pt;z-index:251598336;visibility:visible;mso-wrap-distance-left:0;mso-wrap-distance-right:0" filled="t">
            <v:imagedata r:id="rId4" o:title=""/>
            <w10:wrap type="square" side="largest"/>
          </v:shape>
        </w:pict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0A0"/>
      </w:tblPr>
      <w:tblGrid>
        <w:gridCol w:w="3415"/>
        <w:gridCol w:w="5670"/>
      </w:tblGrid>
      <w:tr w:rsidR="003962B1" w:rsidRPr="006D229E" w:rsidTr="00745E86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6D229E" w:rsidRDefault="003962B1" w:rsidP="00745E86">
            <w:pPr>
              <w:rPr>
                <w:b/>
                <w:bCs/>
                <w:color w:val="000000"/>
              </w:rPr>
            </w:pPr>
            <w:r w:rsidRPr="006D229E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2B1" w:rsidRPr="006D229E" w:rsidRDefault="003962B1" w:rsidP="00745E86">
            <w:pPr>
              <w:rPr>
                <w:b/>
                <w:bCs/>
                <w:color w:val="000000"/>
              </w:rPr>
            </w:pPr>
            <w:r w:rsidRPr="006D229E"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3962B1" w:rsidRPr="006D229E" w:rsidTr="00745E86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rPr>
                <w:color w:val="000000"/>
                <w:sz w:val="36"/>
                <w:szCs w:val="36"/>
                <w:lang w:eastAsia="cs-CZ"/>
              </w:rPr>
            </w:pPr>
            <w:r w:rsidRPr="006D229E"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2B1" w:rsidRPr="006D229E" w:rsidRDefault="003962B1" w:rsidP="00745E86">
            <w:pPr>
              <w:rPr>
                <w:b/>
                <w:bCs/>
                <w:color w:val="000000"/>
              </w:rPr>
            </w:pPr>
            <w:r w:rsidRPr="006D229E">
              <w:rPr>
                <w:b/>
                <w:bCs/>
                <w:color w:val="000000"/>
              </w:rPr>
              <w:t>CZ.1.07/1.4.00/21.2862</w:t>
            </w:r>
          </w:p>
        </w:tc>
      </w:tr>
      <w:tr w:rsidR="003962B1" w:rsidRPr="006D229E" w:rsidTr="00745E86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6D229E" w:rsidRDefault="003962B1" w:rsidP="00745E86">
            <w:pPr>
              <w:rPr>
                <w:b/>
                <w:bCs/>
                <w:color w:val="000000"/>
              </w:rPr>
            </w:pPr>
            <w:r w:rsidRPr="006D229E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2B1" w:rsidRPr="006D229E" w:rsidRDefault="003962B1" w:rsidP="00745E86">
            <w:pPr>
              <w:rPr>
                <w:b/>
                <w:bCs/>
                <w:color w:val="000000"/>
              </w:rPr>
            </w:pPr>
            <w:r w:rsidRPr="006D229E"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962B1" w:rsidRDefault="003962B1" w:rsidP="00052F2E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0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962B1" w:rsidRPr="006D229E" w:rsidTr="00745E86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rPr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077F00" w:rsidRDefault="003962B1" w:rsidP="008333CC">
            <w:pPr>
              <w:spacing w:after="0" w:line="240" w:lineRule="auto"/>
              <w:rPr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>
              <w:rPr>
                <w:bCs/>
                <w:color w:val="000000"/>
                <w:sz w:val="32"/>
                <w:szCs w:val="32"/>
                <w:lang w:eastAsia="cs-CZ"/>
              </w:rPr>
              <w:t>ACE_XII_3_20_NERVOVÁ SOUSTAVA -  MOZEK, MÍCHA</w:t>
            </w:r>
          </w:p>
        </w:tc>
      </w:tr>
      <w:tr w:rsidR="003962B1" w:rsidRPr="006D229E" w:rsidTr="00745E86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>
              <w:rPr>
                <w:b/>
                <w:bCs/>
                <w:color w:val="000000"/>
                <w:lang w:eastAsia="cs-CZ"/>
              </w:rPr>
              <w:t>20</w:t>
            </w:r>
            <w:bookmarkStart w:id="0" w:name="_GoBack"/>
            <w:bookmarkEnd w:id="0"/>
          </w:p>
        </w:tc>
      </w:tr>
      <w:tr w:rsidR="003962B1" w:rsidRPr="006D229E" w:rsidTr="00745E8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Mgr. Kateřina Zikmundová</w:t>
            </w:r>
          </w:p>
        </w:tc>
      </w:tr>
      <w:tr w:rsidR="003962B1" w:rsidRPr="006D229E" w:rsidTr="00745E8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62B1" w:rsidRPr="001651B6" w:rsidRDefault="003962B1" w:rsidP="00745E86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Prověření znalostí z nervové soustavy člověka</w:t>
            </w:r>
            <w:r w:rsidRPr="001651B6">
              <w:rPr>
                <w:color w:val="000000"/>
                <w:lang w:eastAsia="cs-CZ"/>
              </w:rPr>
              <w:t> </w:t>
            </w:r>
          </w:p>
        </w:tc>
      </w:tr>
      <w:tr w:rsidR="003962B1" w:rsidRPr="006D229E" w:rsidTr="00745E8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Žák prokáže znalost odborných pojmů, dokáže je přiřadit k jednotlivým částem nákresu, zná význam mozku a míchy                     pro zdravý život.</w:t>
            </w:r>
          </w:p>
        </w:tc>
      </w:tr>
      <w:tr w:rsidR="003962B1" w:rsidRPr="006D229E" w:rsidTr="00745E86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E1556A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pracovní list</w:t>
            </w:r>
          </w:p>
        </w:tc>
      </w:tr>
      <w:tr w:rsidR="003962B1" w:rsidRPr="006D229E" w:rsidTr="00745E8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8. ročník, 13 – 14 let</w:t>
            </w:r>
            <w:r w:rsidRPr="001651B6">
              <w:rPr>
                <w:color w:val="000000"/>
                <w:lang w:eastAsia="cs-CZ"/>
              </w:rPr>
              <w:t> </w:t>
            </w:r>
          </w:p>
        </w:tc>
      </w:tr>
      <w:tr w:rsidR="003962B1" w:rsidRPr="006D229E" w:rsidTr="00745E8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142781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mozek, mícha, neuron, jádro, prodloužená mícha, most, mozeček, střední mozek, mezimozek, koncový mozek, laloky čelní, spánkový, temenní, týlní, pleny mozkové, pleny míšní, mozkomíšní mok</w:t>
            </w:r>
          </w:p>
        </w:tc>
      </w:tr>
      <w:tr w:rsidR="003962B1" w:rsidRPr="006D229E" w:rsidTr="00745E8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jc w:val="right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interaktivní tabule, pracovní list, psací potřeby</w:t>
            </w:r>
            <w:r w:rsidRPr="001651B6">
              <w:rPr>
                <w:color w:val="000000"/>
                <w:lang w:eastAsia="cs-CZ"/>
              </w:rPr>
              <w:t> </w:t>
            </w:r>
          </w:p>
        </w:tc>
      </w:tr>
      <w:tr w:rsidR="003962B1" w:rsidRPr="006D229E" w:rsidTr="00745E8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30 min</w:t>
            </w:r>
            <w:r w:rsidRPr="001651B6">
              <w:rPr>
                <w:color w:val="000000"/>
                <w:lang w:eastAsia="cs-CZ"/>
              </w:rPr>
              <w:t> </w:t>
            </w:r>
          </w:p>
        </w:tc>
      </w:tr>
      <w:tr w:rsidR="003962B1" w:rsidRPr="006D229E" w:rsidTr="00745E8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62B1" w:rsidRPr="001651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651B6">
              <w:rPr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962B1" w:rsidRPr="006D229E" w:rsidTr="00745E8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3962B1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Žák pracuje samostatně, podle uvedeného nákresu správně pojmenuje části nervové soustavy, odborné názvy zapíše na řádek k číslu a tím prokáže znalost pojmu i jeho umístění, přiřadí chybějící pojmy k obrázkům, vyřeší přesmyčky a vzniklé výrazy vysvětlí.</w:t>
            </w:r>
          </w:p>
          <w:p w:rsidR="003962B1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                         k prověření znalostí formou testu.</w:t>
            </w:r>
          </w:p>
          <w:p w:rsidR="003962B1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Učební materiál byl ověřen na interaktivní tabuli.</w:t>
            </w:r>
          </w:p>
          <w:p w:rsidR="003962B1" w:rsidRPr="001651B6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962B1" w:rsidRPr="006D229E" w:rsidRDefault="003962B1" w:rsidP="00745E86">
            <w:pPr>
              <w:pStyle w:val="Footer"/>
            </w:pPr>
            <w:r>
              <w:rPr>
                <w:b/>
                <w:bCs/>
                <w:color w:val="000000"/>
                <w:lang w:eastAsia="cs-CZ"/>
              </w:rPr>
              <w:t xml:space="preserve">Zdroje:  </w:t>
            </w:r>
            <w:r w:rsidRPr="006D229E">
              <w:t>Autorem materiálu a všech jeho částí, není-li uvedeno jinak, je Mgr. Kateřina Zikmundová.</w:t>
            </w:r>
          </w:p>
          <w:p w:rsidR="003962B1" w:rsidRPr="006D229E" w:rsidRDefault="003962B1" w:rsidP="00745E86">
            <w:pPr>
              <w:pStyle w:val="Footer"/>
            </w:pPr>
            <w:r w:rsidRPr="006D229E">
              <w:t>ČERNÍK, Vladimír. Biologie člověka. Praha: Nakl. SPN, 2003.</w:t>
            </w:r>
          </w:p>
          <w:p w:rsidR="003962B1" w:rsidRPr="00AB66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</w:tr>
      <w:tr w:rsidR="003962B1" w:rsidRPr="006D229E" w:rsidTr="00745E8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962B1" w:rsidRPr="001651B6" w:rsidRDefault="003962B1" w:rsidP="00745E86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</w:tr>
    </w:tbl>
    <w:p w:rsidR="003962B1" w:rsidRPr="00DC345C" w:rsidRDefault="003962B1" w:rsidP="000C2AB6">
      <w:pPr>
        <w:rPr>
          <w:sz w:val="32"/>
          <w:szCs w:val="32"/>
        </w:rPr>
      </w:pPr>
      <w:r>
        <w:br w:type="page"/>
      </w:r>
      <w:r w:rsidRPr="002145F1">
        <w:rPr>
          <w:b/>
          <w:sz w:val="40"/>
          <w:szCs w:val="40"/>
        </w:rPr>
        <w:t xml:space="preserve">Nervová soustava </w:t>
      </w:r>
      <w:r>
        <w:rPr>
          <w:b/>
          <w:sz w:val="40"/>
          <w:szCs w:val="40"/>
        </w:rPr>
        <w:t>- procvičování</w:t>
      </w:r>
    </w:p>
    <w:p w:rsidR="003962B1" w:rsidRPr="00052DD6" w:rsidRDefault="003962B1" w:rsidP="000C2AB6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Obrázek 0" o:spid="_x0000_s1027" type="#_x0000_t75" alt="skenování0004.jpg" style="position:absolute;margin-left:277.15pt;margin-top:28.9pt;width:218.25pt;height:197.25pt;z-index:-251716096;visibility:visible" wrapcoords="-74 0 -74 21518 21600 21518 21600 0 -74 0">
            <v:imagedata r:id="rId5" o:title="" croptop="14164f" cropbottom="36374f" cropleft="33906f" cropright="7474f"/>
            <w10:wrap type="tight"/>
          </v:shape>
        </w:pict>
      </w:r>
      <w:r>
        <w:rPr>
          <w:b/>
          <w:sz w:val="32"/>
          <w:szCs w:val="32"/>
        </w:rPr>
        <w:t>1. Popiš části</w:t>
      </w:r>
      <w:r w:rsidRPr="00052DD6">
        <w:rPr>
          <w:b/>
          <w:sz w:val="32"/>
          <w:szCs w:val="32"/>
        </w:rPr>
        <w:t xml:space="preserve"> mozku</w:t>
      </w:r>
      <w:r>
        <w:rPr>
          <w:b/>
          <w:sz w:val="32"/>
          <w:szCs w:val="32"/>
        </w:rPr>
        <w:t>:</w:t>
      </w:r>
    </w:p>
    <w:p w:rsidR="003962B1" w:rsidRDefault="003962B1" w:rsidP="000C2AB6">
      <w:pPr>
        <w:rPr>
          <w:sz w:val="32"/>
          <w:szCs w:val="32"/>
        </w:rPr>
      </w:pPr>
      <w:r>
        <w:rPr>
          <w:noProof/>
          <w:lang w:eastAsia="cs-CZ"/>
        </w:rPr>
        <w:pict>
          <v:group id="_x0000_s1028" style="position:absolute;margin-left:257.6pt;margin-top:17.95pt;width:238.55pt;height:142.45pt;z-index:251599360" coordorigin="6509,7305" coordsize="4771,2849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6509;top:7305;width:327;height:359">
              <v:textbox>
                <w:txbxContent>
                  <w:p w:rsidR="003962B1" w:rsidRDefault="003962B1" w:rsidP="000C2AB6">
                    <w:r>
                      <w:t>1</w:t>
                    </w:r>
                  </w:p>
                </w:txbxContent>
              </v:textbox>
            </v:shape>
            <v:shape id="_x0000_s1030" type="#_x0000_t202" style="position:absolute;left:6509;top:8002;width:327;height:359">
              <v:textbox>
                <w:txbxContent>
                  <w:p w:rsidR="003962B1" w:rsidRDefault="003962B1" w:rsidP="000C2AB6">
                    <w:r>
                      <w:t>2</w:t>
                    </w:r>
                  </w:p>
                </w:txbxContent>
              </v:textbox>
            </v:shape>
            <v:shape id="_x0000_s1031" type="#_x0000_t202" style="position:absolute;left:6509;top:8361;width:327;height:359">
              <v:textbox>
                <w:txbxContent>
                  <w:p w:rsidR="003962B1" w:rsidRDefault="003962B1" w:rsidP="000C2AB6">
                    <w:r>
                      <w:t>3,</w:t>
                    </w:r>
                  </w:p>
                </w:txbxContent>
              </v:textbox>
            </v:shape>
            <v:shape id="_x0000_s1032" type="#_x0000_t202" style="position:absolute;left:6509;top:9077;width:327;height:359">
              <v:textbox>
                <w:txbxContent>
                  <w:p w:rsidR="003962B1" w:rsidRDefault="003962B1" w:rsidP="000C2AB6">
                    <w:r>
                      <w:t>5</w:t>
                    </w:r>
                  </w:p>
                </w:txbxContent>
              </v:textbox>
            </v:shape>
            <v:shape id="_x0000_s1033" type="#_x0000_t202" style="position:absolute;left:6509;top:9436;width:327;height:359">
              <v:textbox>
                <w:txbxContent>
                  <w:p w:rsidR="003962B1" w:rsidRDefault="003962B1" w:rsidP="000C2AB6">
                    <w:r>
                      <w:t>6</w:t>
                    </w:r>
                  </w:p>
                </w:txbxContent>
              </v:textbox>
            </v:shape>
            <v:shape id="_x0000_s1034" type="#_x0000_t202" style="position:absolute;left:6509;top:8720;width:327;height:359">
              <v:textbox>
                <w:txbxContent>
                  <w:p w:rsidR="003962B1" w:rsidRDefault="003962B1" w:rsidP="000C2AB6">
                    <w:r>
                      <w:t>4</w:t>
                    </w:r>
                  </w:p>
                </w:txbxContent>
              </v:textbox>
            </v:shape>
            <v:shape id="_x0000_s1035" type="#_x0000_t202" style="position:absolute;left:6509;top:9795;width:327;height:359">
              <v:textbox>
                <w:txbxContent>
                  <w:p w:rsidR="003962B1" w:rsidRDefault="003962B1" w:rsidP="000C2AB6">
                    <w:r>
                      <w:t>7</w:t>
                    </w:r>
                  </w:p>
                </w:txbxContent>
              </v:textbox>
            </v:shape>
            <v:shape id="_x0000_s1036" type="#_x0000_t202" style="position:absolute;left:10844;top:8250;width:436;height:359">
              <v:textbox>
                <w:txbxContent>
                  <w:p w:rsidR="003962B1" w:rsidRDefault="003962B1" w:rsidP="000C2AB6">
                    <w:r>
                      <w:t>8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13.9pt;margin-top:173.2pt;width:213pt;height:0;z-index:251608576" o:connectortype="straight"/>
        </w:pict>
      </w:r>
      <w:r>
        <w:rPr>
          <w:noProof/>
          <w:lang w:eastAsia="cs-CZ"/>
        </w:rPr>
        <w:pict>
          <v:shape id="_x0000_s1038" type="#_x0000_t32" style="position:absolute;margin-left:13.9pt;margin-top:150.7pt;width:213pt;height:0;z-index:251605504" o:connectortype="straight"/>
        </w:pict>
      </w:r>
      <w:r>
        <w:rPr>
          <w:noProof/>
          <w:lang w:eastAsia="cs-CZ"/>
        </w:rPr>
        <w:pict>
          <v:shape id="_x0000_s1039" type="#_x0000_t32" style="position:absolute;margin-left:13.9pt;margin-top:127.45pt;width:213pt;height:0;z-index:251606528" o:connectortype="straight"/>
        </w:pict>
      </w:r>
      <w:r>
        <w:rPr>
          <w:noProof/>
          <w:lang w:eastAsia="cs-CZ"/>
        </w:rPr>
        <w:pict>
          <v:shape id="_x0000_s1040" type="#_x0000_t32" style="position:absolute;margin-left:13.9pt;margin-top:84.8pt;width:213pt;height:0;z-index:251603456" o:connectortype="straight"/>
        </w:pict>
      </w:r>
      <w:r>
        <w:rPr>
          <w:noProof/>
          <w:lang w:eastAsia="cs-CZ"/>
        </w:rPr>
        <w:pict>
          <v:shape id="_x0000_s1041" type="#_x0000_t32" style="position:absolute;margin-left:18.85pt;margin-top:104.2pt;width:213pt;height:0;z-index:251607552" o:connectortype="straight"/>
        </w:pict>
      </w:r>
      <w:r>
        <w:rPr>
          <w:noProof/>
          <w:lang w:eastAsia="cs-CZ"/>
        </w:rPr>
        <w:pict>
          <v:shape id="_x0000_s1042" type="#_x0000_t32" style="position:absolute;margin-left:13.9pt;margin-top:62.45pt;width:213pt;height:0;z-index:251604480" o:connectortype="straight"/>
        </w:pict>
      </w:r>
      <w:r>
        <w:rPr>
          <w:noProof/>
          <w:lang w:eastAsia="cs-CZ"/>
        </w:rPr>
        <w:pict>
          <v:shape id="_x0000_s1043" type="#_x0000_t32" style="position:absolute;margin-left:13.9pt;margin-top:38.95pt;width:213pt;height:0;z-index:251602432" o:connectortype="straight"/>
        </w:pict>
      </w:r>
      <w:r>
        <w:rPr>
          <w:noProof/>
          <w:lang w:eastAsia="cs-CZ"/>
        </w:rPr>
        <w:pict>
          <v:shape id="_x0000_s1044" type="#_x0000_t32" style="position:absolute;margin-left:13.9pt;margin-top:17.95pt;width:213pt;height:0;z-index:251601408" o:connectortype="straight"/>
        </w:pict>
      </w: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br/>
        <w:t>2.</w:t>
      </w:r>
      <w:r>
        <w:rPr>
          <w:sz w:val="32"/>
          <w:szCs w:val="32"/>
        </w:rPr>
        <w:br/>
        <w:t>3.</w:t>
      </w:r>
      <w:r>
        <w:rPr>
          <w:sz w:val="32"/>
          <w:szCs w:val="32"/>
        </w:rPr>
        <w:br/>
        <w:t>4.</w:t>
      </w:r>
      <w:r>
        <w:rPr>
          <w:sz w:val="32"/>
          <w:szCs w:val="32"/>
        </w:rPr>
        <w:br/>
        <w:t>5.</w:t>
      </w:r>
      <w:r>
        <w:rPr>
          <w:sz w:val="32"/>
          <w:szCs w:val="32"/>
        </w:rPr>
        <w:br/>
        <w:t>6.</w:t>
      </w:r>
      <w:r>
        <w:rPr>
          <w:sz w:val="32"/>
          <w:szCs w:val="32"/>
        </w:rPr>
        <w:br/>
        <w:t>7.</w:t>
      </w:r>
      <w:r>
        <w:rPr>
          <w:sz w:val="32"/>
          <w:szCs w:val="32"/>
        </w:rPr>
        <w:br/>
        <w:t>8.</w:t>
      </w:r>
    </w:p>
    <w:p w:rsidR="003962B1" w:rsidRPr="002145F1" w:rsidRDefault="003962B1" w:rsidP="000C2AB6">
      <w:pPr>
        <w:rPr>
          <w:sz w:val="32"/>
          <w:szCs w:val="32"/>
        </w:rPr>
      </w:pPr>
      <w:r w:rsidRPr="00142781">
        <w:rPr>
          <w:b/>
          <w:sz w:val="32"/>
          <w:szCs w:val="32"/>
        </w:rPr>
        <w:t>nabídka: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br/>
        <w:t>podvěsek mozkový, mícha, prodloužená mícha, most, střední mozek, mezimozek, mozeček, koncový mozek</w:t>
      </w:r>
    </w:p>
    <w:p w:rsidR="003962B1" w:rsidRDefault="003962B1" w:rsidP="000C2AB6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045" type="#_x0000_t202" style="position:absolute;margin-left:405.55pt;margin-top:4.4pt;width:16.35pt;height:17.95pt;z-index:251613696">
            <v:textbox>
              <w:txbxContent>
                <w:p w:rsidR="003962B1" w:rsidRDefault="003962B1" w:rsidP="002145F1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202" style="position:absolute;margin-left:317.05pt;margin-top:4.4pt;width:16.35pt;height:17.95pt;z-index:251614720">
            <v:textbox>
              <w:txbxContent>
                <w:p w:rsidR="003962B1" w:rsidRDefault="003962B1" w:rsidP="002145F1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7" o:spid="_x0000_s1047" type="#_x0000_t75" style="position:absolute;margin-left:290.65pt;margin-top:24.1pt;width:168pt;height:120pt;z-index:-251705856;visibility:visible" wrapcoords="-96 0 -96 21465 21600 21465 21600 0 -96 0">
            <v:imagedata r:id="rId6" o:title="" cropbottom="4572f" cropright="10555f"/>
            <w10:wrap type="tight"/>
          </v:shape>
        </w:pict>
      </w:r>
      <w:r>
        <w:rPr>
          <w:b/>
          <w:sz w:val="32"/>
          <w:szCs w:val="32"/>
        </w:rPr>
        <w:t>2</w:t>
      </w:r>
      <w:r w:rsidRPr="00052DD6">
        <w:rPr>
          <w:b/>
          <w:sz w:val="32"/>
          <w:szCs w:val="32"/>
        </w:rPr>
        <w:t>. Pojmenuj laloky koncového mozku</w:t>
      </w:r>
      <w:r>
        <w:rPr>
          <w:b/>
          <w:sz w:val="32"/>
          <w:szCs w:val="32"/>
        </w:rPr>
        <w:t>:</w:t>
      </w:r>
    </w:p>
    <w:p w:rsidR="003962B1" w:rsidRPr="002145F1" w:rsidRDefault="003962B1" w:rsidP="000C2AB6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48" type="#_x0000_t32" style="position:absolute;margin-left:13.9pt;margin-top:82.1pt;width:213pt;height:0;z-index:251615744" o:connectortype="straight"/>
        </w:pict>
      </w:r>
      <w:r>
        <w:rPr>
          <w:noProof/>
          <w:lang w:eastAsia="cs-CZ"/>
        </w:rPr>
        <w:pict>
          <v:shape id="_x0000_s1049" type="#_x0000_t32" style="position:absolute;margin-left:13.9pt;margin-top:58.85pt;width:213pt;height:0;z-index:251616768" o:connectortype="straight"/>
        </w:pict>
      </w:r>
      <w:r>
        <w:rPr>
          <w:noProof/>
          <w:lang w:eastAsia="cs-CZ"/>
        </w:rPr>
        <w:pict>
          <v:shape id="_x0000_s1050" type="#_x0000_t32" style="position:absolute;margin-left:13.9pt;margin-top:37.1pt;width:213pt;height:0;z-index:251617792" o:connectortype="straight"/>
        </w:pict>
      </w:r>
      <w:r>
        <w:rPr>
          <w:noProof/>
          <w:lang w:eastAsia="cs-CZ"/>
        </w:rPr>
        <w:pict>
          <v:shape id="_x0000_s1051" type="#_x0000_t32" style="position:absolute;margin-left:13.9pt;margin-top:17.6pt;width:213pt;height:0;z-index:251618816" o:connectortype="straight"/>
        </w:pict>
      </w:r>
      <w:r w:rsidRPr="002145F1">
        <w:rPr>
          <w:sz w:val="32"/>
          <w:szCs w:val="32"/>
        </w:rPr>
        <w:t>1.</w:t>
      </w:r>
      <w:r w:rsidRPr="002145F1">
        <w:rPr>
          <w:sz w:val="32"/>
          <w:szCs w:val="32"/>
        </w:rPr>
        <w:br/>
        <w:t>2.</w:t>
      </w:r>
      <w:r w:rsidRPr="002145F1">
        <w:rPr>
          <w:sz w:val="32"/>
          <w:szCs w:val="32"/>
        </w:rPr>
        <w:br/>
        <w:t>3.</w:t>
      </w:r>
      <w:r w:rsidRPr="002145F1">
        <w:rPr>
          <w:sz w:val="32"/>
          <w:szCs w:val="32"/>
        </w:rPr>
        <w:br/>
        <w:t>4.</w:t>
      </w:r>
    </w:p>
    <w:p w:rsidR="003962B1" w:rsidRPr="002145F1" w:rsidRDefault="003962B1" w:rsidP="000C2AB6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52" type="#_x0000_t202" style="position:absolute;margin-left:358.15pt;margin-top:8.8pt;width:16.35pt;height:17.95pt;z-index:251612672">
            <v:textbox>
              <w:txbxContent>
                <w:p w:rsidR="003962B1" w:rsidRDefault="003962B1" w:rsidP="002145F1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3" type="#_x0000_t202" style="position:absolute;margin-left:421.9pt;margin-top:8.8pt;width:16.35pt;height:17.95pt;z-index:251611648">
            <v:textbox>
              <w:txbxContent>
                <w:p w:rsidR="003962B1" w:rsidRDefault="003962B1" w:rsidP="002145F1">
                  <w:r>
                    <w:t>4</w:t>
                  </w:r>
                </w:p>
              </w:txbxContent>
            </v:textbox>
          </v:shape>
        </w:pict>
      </w:r>
      <w:r w:rsidRPr="00142781">
        <w:rPr>
          <w:b/>
          <w:sz w:val="32"/>
          <w:szCs w:val="32"/>
        </w:rPr>
        <w:t xml:space="preserve">nabídka: </w:t>
      </w:r>
      <w:r w:rsidRPr="00142781">
        <w:rPr>
          <w:b/>
          <w:sz w:val="32"/>
          <w:szCs w:val="32"/>
        </w:rPr>
        <w:br/>
      </w:r>
      <w:r>
        <w:rPr>
          <w:sz w:val="32"/>
          <w:szCs w:val="32"/>
        </w:rPr>
        <w:t>týlní lalok, čelní lalok, spánkový lalok, temenní lalok</w:t>
      </w:r>
    </w:p>
    <w:p w:rsidR="003962B1" w:rsidRPr="00052DD6" w:rsidRDefault="003962B1" w:rsidP="000C2AB6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054" type="#_x0000_t202" style="position:absolute;margin-left:409.3pt;margin-top:2.85pt;width:16.35pt;height:17.95pt;z-index:251630080">
            <v:textbox>
              <w:txbxContent>
                <w:p w:rsidR="003962B1" w:rsidRDefault="003962B1" w:rsidP="00DC345C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202" style="position:absolute;margin-left:321.55pt;margin-top:20.8pt;width:16.35pt;height:17.95pt;z-index:251624960">
            <v:textbox>
              <w:txbxContent>
                <w:p w:rsidR="003962B1" w:rsidRDefault="003962B1" w:rsidP="002145F1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6" type="#_x0000_t202" style="position:absolute;margin-left:449.05pt;margin-top:14.8pt;width:16.35pt;height:17.95pt;z-index:251625984">
            <v:textbox style="mso-next-textbox:#_x0000_s1056">
              <w:txbxContent>
                <w:p w:rsidR="003962B1" w:rsidRDefault="003962B1" w:rsidP="002145F1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6" o:spid="_x0000_s1057" type="#_x0000_t75" style="position:absolute;margin-left:316.15pt;margin-top:21.35pt;width:167.25pt;height:120pt;z-index:-251706880;visibility:visible" wrapcoords="-97 0 -97 21465 21600 21465 21600 0 -97 0">
            <v:imagedata r:id="rId7" o:title="" cropleft="2966f" cropright="7463f"/>
            <w10:wrap type="tight"/>
          </v:shape>
        </w:pict>
      </w:r>
      <w:r>
        <w:rPr>
          <w:b/>
          <w:sz w:val="32"/>
          <w:szCs w:val="32"/>
        </w:rPr>
        <w:t>3. Pojmenuj hlavní centra uložená v mozkové kůře:</w:t>
      </w:r>
    </w:p>
    <w:p w:rsidR="003962B1" w:rsidRPr="002145F1" w:rsidRDefault="003962B1" w:rsidP="002145F1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58" type="#_x0000_t202" style="position:absolute;margin-left:326.05pt;margin-top:82.1pt;width:16.35pt;height:17.95pt;z-index:251633152">
            <v:textbox>
              <w:txbxContent>
                <w:p w:rsidR="003962B1" w:rsidRDefault="003962B1" w:rsidP="00DC345C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9" type="#_x0000_t202" style="position:absolute;margin-left:405.55pt;margin-top:96.4pt;width:16.35pt;height:17.95pt;z-index:251632128">
            <v:textbox>
              <w:txbxContent>
                <w:p w:rsidR="003962B1" w:rsidRDefault="003962B1" w:rsidP="00DC345C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0" type="#_x0000_t202" style="position:absolute;margin-left:449.05pt;margin-top:91.15pt;width:16.35pt;height:17.95pt;z-index:251631104">
            <v:textbox>
              <w:txbxContent>
                <w:p w:rsidR="003962B1" w:rsidRDefault="003962B1" w:rsidP="00DC345C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1" type="#_x0000_t32" style="position:absolute;margin-left:13.9pt;margin-top:82.1pt;width:189pt;height:0;z-index:251619840" o:connectortype="straight"/>
        </w:pict>
      </w:r>
      <w:r>
        <w:rPr>
          <w:noProof/>
          <w:lang w:eastAsia="cs-CZ"/>
        </w:rPr>
        <w:pict>
          <v:shape id="_x0000_s1062" type="#_x0000_t202" style="position:absolute;margin-left:321.55pt;margin-top:40.9pt;width:16.35pt;height:17.95pt;z-index:251623936">
            <v:textbox>
              <w:txbxContent>
                <w:p w:rsidR="003962B1" w:rsidRDefault="003962B1" w:rsidP="002145F1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3" type="#_x0000_t32" style="position:absolute;margin-left:123.4pt;margin-top:58.85pt;width:79.5pt;height:0;z-index:251629056" o:connectortype="straight"/>
        </w:pict>
      </w:r>
      <w:r>
        <w:rPr>
          <w:noProof/>
          <w:lang w:eastAsia="cs-CZ"/>
        </w:rPr>
        <w:pict>
          <v:shape id="_x0000_s1064" type="#_x0000_t32" style="position:absolute;margin-left:13.9pt;margin-top:58.85pt;width:79.5pt;height:0;z-index:251620864" o:connectortype="straight"/>
        </w:pict>
      </w:r>
      <w:r>
        <w:rPr>
          <w:noProof/>
          <w:lang w:eastAsia="cs-CZ"/>
        </w:rPr>
        <w:pict>
          <v:shape id="_x0000_s1065" type="#_x0000_t32" style="position:absolute;margin-left:123.4pt;margin-top:37.1pt;width:79.5pt;height:0;z-index:251628032" o:connectortype="straight"/>
        </w:pict>
      </w:r>
      <w:r>
        <w:rPr>
          <w:noProof/>
          <w:lang w:eastAsia="cs-CZ"/>
        </w:rPr>
        <w:pict>
          <v:shape id="_x0000_s1066" type="#_x0000_t32" style="position:absolute;margin-left:13.9pt;margin-top:37.1pt;width:79.5pt;height:0;z-index:251621888" o:connectortype="straight"/>
        </w:pict>
      </w:r>
      <w:r>
        <w:rPr>
          <w:noProof/>
          <w:lang w:eastAsia="cs-CZ"/>
        </w:rPr>
        <w:pict>
          <v:shape id="_x0000_s1067" type="#_x0000_t32" style="position:absolute;margin-left:123.4pt;margin-top:17.6pt;width:79.5pt;height:0;z-index:251627008" o:connectortype="straight"/>
        </w:pict>
      </w:r>
      <w:r>
        <w:rPr>
          <w:noProof/>
          <w:lang w:eastAsia="cs-CZ"/>
        </w:rPr>
        <w:pict>
          <v:shape id="_x0000_s1068" type="#_x0000_t32" style="position:absolute;margin-left:13.9pt;margin-top:17.6pt;width:79.5pt;height:0;z-index:251622912" o:connectortype="straight"/>
        </w:pict>
      </w:r>
      <w:r w:rsidRPr="002145F1">
        <w:rPr>
          <w:sz w:val="32"/>
          <w:szCs w:val="32"/>
        </w:rPr>
        <w:t>1.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5.</w:t>
      </w:r>
      <w:r w:rsidRPr="002145F1">
        <w:rPr>
          <w:sz w:val="32"/>
          <w:szCs w:val="32"/>
        </w:rPr>
        <w:br/>
        <w:t>2.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6.</w:t>
      </w:r>
      <w:r w:rsidRPr="002145F1">
        <w:rPr>
          <w:sz w:val="32"/>
          <w:szCs w:val="32"/>
        </w:rPr>
        <w:br/>
        <w:t>3.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7.</w:t>
      </w:r>
      <w:r w:rsidRPr="002145F1">
        <w:rPr>
          <w:sz w:val="32"/>
          <w:szCs w:val="32"/>
        </w:rPr>
        <w:br/>
        <w:t>4.</w:t>
      </w:r>
    </w:p>
    <w:p w:rsidR="003962B1" w:rsidRDefault="003962B1">
      <w:pPr>
        <w:rPr>
          <w:sz w:val="32"/>
          <w:szCs w:val="32"/>
        </w:rPr>
      </w:pPr>
      <w:r w:rsidRPr="00142781">
        <w:rPr>
          <w:b/>
          <w:sz w:val="32"/>
          <w:szCs w:val="32"/>
        </w:rPr>
        <w:t xml:space="preserve">nabídka: </w:t>
      </w:r>
      <w:r w:rsidRPr="00142781">
        <w:rPr>
          <w:b/>
          <w:sz w:val="32"/>
          <w:szCs w:val="32"/>
        </w:rPr>
        <w:br/>
      </w:r>
      <w:r>
        <w:rPr>
          <w:sz w:val="32"/>
          <w:szCs w:val="32"/>
        </w:rPr>
        <w:t>kožní citlivost, zrak, řeč, sluch, čich, pohyb, myšlení</w:t>
      </w:r>
    </w:p>
    <w:p w:rsidR="003962B1" w:rsidRPr="00142781" w:rsidRDefault="003962B1" w:rsidP="00DC345C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069" type="#_x0000_t75" alt="skenování0004.jpg" style="position:absolute;margin-left:22.9pt;margin-top:30.4pt;width:81.75pt;height:221.25pt;z-index:-251681280;visibility:visible" wrapcoords="-198 0 -198 21527 21600 21527 21600 0 -198 0">
            <v:imagedata r:id="rId8" o:title="" croptop="25206f" cropbottom="20645f" cropleft="10182f" cropright="45496f"/>
            <w10:wrap type="tight"/>
          </v:shape>
        </w:pict>
      </w:r>
      <w:r>
        <w:rPr>
          <w:b/>
          <w:sz w:val="32"/>
          <w:szCs w:val="32"/>
        </w:rPr>
        <w:t>4</w:t>
      </w:r>
      <w:r w:rsidRPr="00142781">
        <w:rPr>
          <w:b/>
          <w:sz w:val="32"/>
          <w:szCs w:val="32"/>
        </w:rPr>
        <w:t>. Přiřaď mozky obratlovců k jednotlivým skupinám</w:t>
      </w:r>
      <w:r>
        <w:rPr>
          <w:b/>
          <w:sz w:val="32"/>
          <w:szCs w:val="32"/>
        </w:rPr>
        <w:t>:</w:t>
      </w:r>
    </w:p>
    <w:p w:rsidR="003962B1" w:rsidRPr="00DC345C" w:rsidRDefault="003962B1" w:rsidP="00DC345C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19" o:spid="_x0000_s1070" type="#_x0000_t75" alt="skenování0004.jpg" style="position:absolute;margin-left:287.3pt;margin-top:11.45pt;width:87pt;height:184.5pt;z-index:-251682304;visibility:visible" wrapcoords="-186 0 -186 21512 21600 21512 21600 0 -186 0">
            <v:imagedata r:id="rId5" o:title="" croptop="9922f" cropbottom="40170f" cropleft="10182f" cropright="45496f"/>
            <w10:wrap type="tight"/>
          </v:shape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ryby</w:t>
      </w:r>
    </w:p>
    <w:p w:rsidR="003962B1" w:rsidRPr="00DC345C" w:rsidRDefault="003962B1" w:rsidP="00DC345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obojživelníci</w:t>
      </w:r>
    </w:p>
    <w:p w:rsidR="003962B1" w:rsidRPr="00DC345C" w:rsidRDefault="003962B1" w:rsidP="00DC345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plazi</w:t>
      </w:r>
    </w:p>
    <w:p w:rsidR="003962B1" w:rsidRPr="00DC345C" w:rsidRDefault="003962B1" w:rsidP="00DC345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ptáci</w:t>
      </w:r>
    </w:p>
    <w:p w:rsidR="003962B1" w:rsidRPr="00DC345C" w:rsidRDefault="003962B1" w:rsidP="00DC345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savci</w:t>
      </w:r>
    </w:p>
    <w:p w:rsidR="003962B1" w:rsidRPr="00DC345C" w:rsidRDefault="003962B1" w:rsidP="00DC345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člověk</w:t>
      </w:r>
    </w:p>
    <w:p w:rsidR="003962B1" w:rsidRDefault="003962B1" w:rsidP="00DC345C">
      <w:pPr>
        <w:rPr>
          <w:sz w:val="32"/>
          <w:szCs w:val="32"/>
        </w:rPr>
      </w:pPr>
    </w:p>
    <w:p w:rsidR="003962B1" w:rsidRDefault="003962B1" w:rsidP="00DC345C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71" type="#_x0000_t32" style="position:absolute;margin-left:295.9pt;margin-top:129.2pt;width:189pt;height:0;z-index:251640320" o:connectortype="straight"/>
        </w:pict>
      </w:r>
      <w:r>
        <w:rPr>
          <w:noProof/>
          <w:lang w:eastAsia="cs-CZ"/>
        </w:rPr>
        <w:pict>
          <v:shape id="_x0000_s1072" type="#_x0000_t32" style="position:absolute;margin-left:278.65pt;margin-top:39.95pt;width:206.25pt;height:0;z-index:251636224" o:connectortype="straight"/>
        </w:pict>
      </w:r>
      <w:r>
        <w:rPr>
          <w:noProof/>
          <w:lang w:eastAsia="cs-CZ"/>
        </w:rPr>
        <w:pict>
          <v:shape id="_x0000_s1073" type="#_x0000_t32" style="position:absolute;margin-left:162.4pt;margin-top:63.95pt;width:322.5pt;height:0;z-index:251637248" o:connectortype="straight"/>
        </w:pict>
      </w:r>
      <w:r>
        <w:rPr>
          <w:noProof/>
          <w:lang w:eastAsia="cs-CZ"/>
        </w:rPr>
        <w:pict>
          <v:shape id="_x0000_s1074" type="#_x0000_t32" style="position:absolute;margin-left:162.4pt;margin-top:84.2pt;width:322.5pt;height:0;z-index:251638272" o:connectortype="straight"/>
        </w:pict>
      </w:r>
      <w:r>
        <w:rPr>
          <w:noProof/>
          <w:lang w:eastAsia="cs-CZ"/>
        </w:rPr>
        <w:pict>
          <v:shape id="_x0000_s1075" type="#_x0000_t32" style="position:absolute;margin-left:268.9pt;margin-top:107.45pt;width:3in;height:0;z-index:251639296" o:connectortype="straight"/>
        </w:pict>
      </w:r>
      <w:r>
        <w:rPr>
          <w:b/>
          <w:sz w:val="32"/>
          <w:szCs w:val="32"/>
        </w:rPr>
        <w:t>5</w:t>
      </w:r>
      <w:r w:rsidRPr="00052DD6">
        <w:rPr>
          <w:b/>
          <w:sz w:val="32"/>
          <w:szCs w:val="32"/>
        </w:rPr>
        <w:t>. Odpověz na otázky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Čím lze snadno porušit činnost mozečku? </w:t>
      </w:r>
      <w:r>
        <w:rPr>
          <w:sz w:val="32"/>
          <w:szCs w:val="32"/>
        </w:rPr>
        <w:br/>
        <w:t>Kde je umístěn mozek?</w:t>
      </w:r>
      <w:r>
        <w:rPr>
          <w:sz w:val="32"/>
          <w:szCs w:val="32"/>
        </w:rPr>
        <w:br/>
        <w:t>Čím je chráněna mícha?</w:t>
      </w:r>
      <w:r>
        <w:rPr>
          <w:sz w:val="32"/>
          <w:szCs w:val="32"/>
        </w:rPr>
        <w:br/>
        <w:t>Jaký význam mají záhyby mozkové kůry?</w:t>
      </w:r>
      <w:r>
        <w:rPr>
          <w:sz w:val="32"/>
          <w:szCs w:val="32"/>
        </w:rPr>
        <w:br/>
        <w:t>Po jaké době začíná mozková tkáň odumírat?</w:t>
      </w:r>
      <w:r>
        <w:rPr>
          <w:sz w:val="32"/>
          <w:szCs w:val="32"/>
        </w:rPr>
        <w:br/>
        <w:t>Jaké následky má porušení nervových spojení míchy s mozkem?</w:t>
      </w:r>
    </w:p>
    <w:p w:rsidR="003962B1" w:rsidRPr="00635679" w:rsidRDefault="003962B1" w:rsidP="00DC345C">
      <w:pPr>
        <w:rPr>
          <w:b/>
          <w:sz w:val="32"/>
          <w:szCs w:val="32"/>
        </w:rPr>
      </w:pPr>
      <w:r w:rsidRPr="00635679">
        <w:rPr>
          <w:sz w:val="32"/>
          <w:szCs w:val="32"/>
        </w:rPr>
        <w:br/>
      </w:r>
      <w:r w:rsidRPr="00142781">
        <w:rPr>
          <w:b/>
          <w:sz w:val="32"/>
          <w:szCs w:val="32"/>
        </w:rPr>
        <w:t>nabídka:</w:t>
      </w:r>
      <w:r>
        <w:rPr>
          <w:noProof/>
          <w:lang w:eastAsia="cs-CZ"/>
        </w:rPr>
        <w:pict>
          <v:shape id="_x0000_s1076" type="#_x0000_t32" style="position:absolute;margin-left:3.4pt;margin-top:4pt;width:481.5pt;height:0;z-index:251641344;mso-position-horizontal-relative:text;mso-position-vertical-relative:text" o:connectortype="straight"/>
        </w:pict>
      </w:r>
      <w:r w:rsidRPr="00142781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páteř, lebka, zvětšují plochu mozkové kůry, ztráta hybnosti, alkohol, 5 minut</w:t>
      </w:r>
    </w:p>
    <w:p w:rsidR="003962B1" w:rsidRPr="00052DD6" w:rsidRDefault="003962B1" w:rsidP="00DC345C">
      <w:pPr>
        <w:rPr>
          <w:b/>
          <w:sz w:val="32"/>
          <w:szCs w:val="32"/>
        </w:rPr>
      </w:pPr>
      <w:r>
        <w:rPr>
          <w:b/>
          <w:sz w:val="32"/>
          <w:szCs w:val="32"/>
        </w:rPr>
        <w:t>6</w:t>
      </w:r>
      <w:r w:rsidRPr="00052DD6">
        <w:rPr>
          <w:b/>
          <w:sz w:val="32"/>
          <w:szCs w:val="32"/>
        </w:rPr>
        <w:t>. Vyřeš přesmyčky a pojmy vysvětli:</w:t>
      </w:r>
    </w:p>
    <w:p w:rsidR="003962B1" w:rsidRDefault="003962B1" w:rsidP="00DC345C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77" type="#_x0000_t32" style="position:absolute;margin-left:77.65pt;margin-top:15.7pt;width:415.5pt;height:0;z-index:251701760" o:connectortype="straight"/>
        </w:pict>
      </w:r>
      <w:r>
        <w:rPr>
          <w:sz w:val="32"/>
          <w:szCs w:val="32"/>
        </w:rPr>
        <w:t>ČEKZEMO</w:t>
      </w:r>
    </w:p>
    <w:p w:rsidR="003962B1" w:rsidRDefault="003962B1" w:rsidP="00DC345C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78" type="#_x0000_t32" style="position:absolute;margin-left:151.15pt;margin-top:15.5pt;width:345.75pt;height:0;z-index:251702784" o:connectortype="straight"/>
        </w:pict>
      </w:r>
      <w:r>
        <w:rPr>
          <w:sz w:val="32"/>
          <w:szCs w:val="32"/>
        </w:rPr>
        <w:t>CHAMÍ NÁPROŽEDLOU</w:t>
      </w:r>
    </w:p>
    <w:p w:rsidR="003962B1" w:rsidRDefault="003962B1" w:rsidP="00DC345C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79" type="#_x0000_t32" style="position:absolute;margin-left:123.4pt;margin-top:15.25pt;width:373.5pt;height:0;z-index:251703808" o:connectortype="straight"/>
        </w:pict>
      </w:r>
      <w:r>
        <w:rPr>
          <w:sz w:val="32"/>
          <w:szCs w:val="32"/>
        </w:rPr>
        <w:t>NYPLE KOMOZVÉ</w:t>
      </w:r>
    </w:p>
    <w:p w:rsidR="003962B1" w:rsidRDefault="003962B1" w:rsidP="00DC345C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80" type="#_x0000_t32" style="position:absolute;margin-left:145.9pt;margin-top:14.95pt;width:351pt;height:0;z-index:251704832" o:connectortype="straight"/>
        </w:pict>
      </w:r>
      <w:r>
        <w:rPr>
          <w:sz w:val="32"/>
          <w:szCs w:val="32"/>
        </w:rPr>
        <w:t>ÍNŠÍMOKZOM KOM</w:t>
      </w:r>
    </w:p>
    <w:p w:rsidR="003962B1" w:rsidRDefault="003962B1">
      <w:pPr>
        <w:rPr>
          <w:sz w:val="32"/>
          <w:szCs w:val="32"/>
        </w:rPr>
      </w:pPr>
    </w:p>
    <w:p w:rsidR="003962B1" w:rsidRPr="00DB0E7B" w:rsidRDefault="003962B1" w:rsidP="00D467E7">
      <w:pPr>
        <w:rPr>
          <w:b/>
          <w:sz w:val="40"/>
          <w:szCs w:val="40"/>
        </w:rPr>
      </w:pPr>
      <w:r>
        <w:rPr>
          <w:noProof/>
          <w:lang w:eastAsia="cs-CZ"/>
        </w:rPr>
        <w:pict>
          <v:shape id="_x0000_s1081" type="#_x0000_t75" alt="skenování0004.jpg" style="position:absolute;margin-left:277.1pt;margin-top:31.1pt;width:218.25pt;height:197.25pt;z-index:-251673088;visibility:visible" wrapcoords="-74 0 -74 21518 21600 21518 21600 0 -74 0">
            <v:imagedata r:id="rId5" o:title="" croptop="14164f" cropbottom="36374f" cropleft="33906f" cropright="7474f"/>
            <w10:wrap type="tight"/>
          </v:shape>
        </w:pict>
      </w:r>
      <w:r>
        <w:rPr>
          <w:b/>
          <w:sz w:val="40"/>
          <w:szCs w:val="40"/>
        </w:rPr>
        <w:t>N</w:t>
      </w:r>
      <w:r w:rsidRPr="00DB0E7B">
        <w:rPr>
          <w:b/>
          <w:sz w:val="40"/>
          <w:szCs w:val="40"/>
        </w:rPr>
        <w:t>ervová soustava</w:t>
      </w:r>
      <w:r>
        <w:rPr>
          <w:b/>
          <w:sz w:val="40"/>
          <w:szCs w:val="40"/>
        </w:rPr>
        <w:t xml:space="preserve"> - test</w:t>
      </w:r>
    </w:p>
    <w:p w:rsidR="003962B1" w:rsidRPr="00052DD6" w:rsidRDefault="003962B1" w:rsidP="00D467E7">
      <w:pPr>
        <w:rPr>
          <w:b/>
          <w:sz w:val="32"/>
          <w:szCs w:val="32"/>
        </w:rPr>
      </w:pPr>
      <w:r>
        <w:rPr>
          <w:noProof/>
          <w:lang w:eastAsia="cs-CZ"/>
        </w:rPr>
        <w:pict>
          <v:group id="_x0000_s1082" style="position:absolute;margin-left:257.6pt;margin-top:10.3pt;width:238.55pt;height:142.45pt;z-index:251642368" coordorigin="6509,7305" coordsize="4771,2849">
            <v:shape id="_x0000_s1083" type="#_x0000_t202" style="position:absolute;left:6509;top:7305;width:327;height:359">
              <v:textbox>
                <w:txbxContent>
                  <w:p w:rsidR="003962B1" w:rsidRDefault="003962B1" w:rsidP="00D467E7">
                    <w:r>
                      <w:t>1</w:t>
                    </w:r>
                  </w:p>
                </w:txbxContent>
              </v:textbox>
            </v:shape>
            <v:shape id="_x0000_s1084" type="#_x0000_t202" style="position:absolute;left:6509;top:8002;width:327;height:359">
              <v:textbox>
                <w:txbxContent>
                  <w:p w:rsidR="003962B1" w:rsidRDefault="003962B1" w:rsidP="00D467E7">
                    <w:r>
                      <w:t>2</w:t>
                    </w:r>
                  </w:p>
                </w:txbxContent>
              </v:textbox>
            </v:shape>
            <v:shape id="_x0000_s1085" type="#_x0000_t202" style="position:absolute;left:6509;top:8361;width:327;height:359">
              <v:textbox>
                <w:txbxContent>
                  <w:p w:rsidR="003962B1" w:rsidRDefault="003962B1" w:rsidP="00D467E7">
                    <w:r>
                      <w:t>3,</w:t>
                    </w:r>
                  </w:p>
                </w:txbxContent>
              </v:textbox>
            </v:shape>
            <v:shape id="_x0000_s1086" type="#_x0000_t202" style="position:absolute;left:6509;top:9077;width:327;height:359">
              <v:textbox>
                <w:txbxContent>
                  <w:p w:rsidR="003962B1" w:rsidRDefault="003962B1" w:rsidP="00D467E7">
                    <w:r>
                      <w:t>5</w:t>
                    </w:r>
                  </w:p>
                </w:txbxContent>
              </v:textbox>
            </v:shape>
            <v:shape id="_x0000_s1087" type="#_x0000_t202" style="position:absolute;left:6509;top:9436;width:327;height:359">
              <v:textbox>
                <w:txbxContent>
                  <w:p w:rsidR="003962B1" w:rsidRDefault="003962B1" w:rsidP="00D467E7">
                    <w:r>
                      <w:t>6</w:t>
                    </w:r>
                  </w:p>
                </w:txbxContent>
              </v:textbox>
            </v:shape>
            <v:shape id="_x0000_s1088" type="#_x0000_t202" style="position:absolute;left:6509;top:8720;width:327;height:359">
              <v:textbox>
                <w:txbxContent>
                  <w:p w:rsidR="003962B1" w:rsidRDefault="003962B1" w:rsidP="00D467E7">
                    <w:r>
                      <w:t>4</w:t>
                    </w:r>
                  </w:p>
                </w:txbxContent>
              </v:textbox>
            </v:shape>
            <v:shape id="_x0000_s1089" type="#_x0000_t202" style="position:absolute;left:6509;top:9795;width:327;height:359">
              <v:textbox>
                <w:txbxContent>
                  <w:p w:rsidR="003962B1" w:rsidRDefault="003962B1" w:rsidP="00D467E7">
                    <w:r>
                      <w:t>7</w:t>
                    </w:r>
                  </w:p>
                </w:txbxContent>
              </v:textbox>
            </v:shape>
            <v:shape id="_x0000_s1090" type="#_x0000_t202" style="position:absolute;left:10844;top:8250;width:436;height:359">
              <v:textbox>
                <w:txbxContent>
                  <w:p w:rsidR="003962B1" w:rsidRDefault="003962B1" w:rsidP="00D467E7">
                    <w:r>
                      <w:t>8</w:t>
                    </w:r>
                  </w:p>
                </w:txbxContent>
              </v:textbox>
            </v:shape>
          </v:group>
        </w:pict>
      </w:r>
      <w:r>
        <w:rPr>
          <w:b/>
          <w:sz w:val="32"/>
          <w:szCs w:val="32"/>
        </w:rPr>
        <w:t>1. Popiš části</w:t>
      </w:r>
      <w:r w:rsidRPr="00052DD6">
        <w:rPr>
          <w:b/>
          <w:sz w:val="32"/>
          <w:szCs w:val="32"/>
        </w:rPr>
        <w:t xml:space="preserve"> mozku</w:t>
      </w:r>
      <w:r>
        <w:rPr>
          <w:b/>
          <w:sz w:val="32"/>
          <w:szCs w:val="32"/>
        </w:rPr>
        <w:t>:</w:t>
      </w:r>
    </w:p>
    <w:p w:rsidR="003962B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091" type="#_x0000_t32" style="position:absolute;margin-left:13.9pt;margin-top:173.2pt;width:213pt;height:0;z-index:251651584" o:connectortype="straight"/>
        </w:pict>
      </w:r>
      <w:r>
        <w:rPr>
          <w:noProof/>
          <w:lang w:eastAsia="cs-CZ"/>
        </w:rPr>
        <w:pict>
          <v:shape id="_x0000_s1092" type="#_x0000_t32" style="position:absolute;margin-left:13.9pt;margin-top:150.7pt;width:213pt;height:0;z-index:251648512" o:connectortype="straight"/>
        </w:pict>
      </w:r>
      <w:r>
        <w:rPr>
          <w:noProof/>
          <w:lang w:eastAsia="cs-CZ"/>
        </w:rPr>
        <w:pict>
          <v:shape id="_x0000_s1093" type="#_x0000_t32" style="position:absolute;margin-left:13.9pt;margin-top:127.45pt;width:213pt;height:0;z-index:251649536" o:connectortype="straight"/>
        </w:pict>
      </w:r>
      <w:r>
        <w:rPr>
          <w:noProof/>
          <w:lang w:eastAsia="cs-CZ"/>
        </w:rPr>
        <w:pict>
          <v:shape id="_x0000_s1094" type="#_x0000_t32" style="position:absolute;margin-left:13.9pt;margin-top:84.8pt;width:213pt;height:0;z-index:251646464" o:connectortype="straight"/>
        </w:pict>
      </w:r>
      <w:r>
        <w:rPr>
          <w:noProof/>
          <w:lang w:eastAsia="cs-CZ"/>
        </w:rPr>
        <w:pict>
          <v:shape id="_x0000_s1095" type="#_x0000_t32" style="position:absolute;margin-left:18.85pt;margin-top:104.2pt;width:213pt;height:0;z-index:251650560" o:connectortype="straight"/>
        </w:pict>
      </w:r>
      <w:r>
        <w:rPr>
          <w:noProof/>
          <w:lang w:eastAsia="cs-CZ"/>
        </w:rPr>
        <w:pict>
          <v:shape id="_x0000_s1096" type="#_x0000_t32" style="position:absolute;margin-left:13.9pt;margin-top:62.45pt;width:213pt;height:0;z-index:251647488" o:connectortype="straight"/>
        </w:pict>
      </w:r>
      <w:r>
        <w:rPr>
          <w:noProof/>
          <w:lang w:eastAsia="cs-CZ"/>
        </w:rPr>
        <w:pict>
          <v:shape id="_x0000_s1097" type="#_x0000_t32" style="position:absolute;margin-left:13.9pt;margin-top:38.95pt;width:213pt;height:0;z-index:251645440" o:connectortype="straight"/>
        </w:pict>
      </w:r>
      <w:r>
        <w:rPr>
          <w:noProof/>
          <w:lang w:eastAsia="cs-CZ"/>
        </w:rPr>
        <w:pict>
          <v:shape id="_x0000_s1098" type="#_x0000_t32" style="position:absolute;margin-left:13.9pt;margin-top:17.95pt;width:213pt;height:0;z-index:251644416" o:connectortype="straight"/>
        </w:pict>
      </w: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br/>
        <w:t>2.</w:t>
      </w:r>
      <w:r>
        <w:rPr>
          <w:sz w:val="32"/>
          <w:szCs w:val="32"/>
        </w:rPr>
        <w:br/>
        <w:t>3.</w:t>
      </w:r>
      <w:r>
        <w:rPr>
          <w:sz w:val="32"/>
          <w:szCs w:val="32"/>
        </w:rPr>
        <w:br/>
        <w:t>4.</w:t>
      </w:r>
      <w:r>
        <w:rPr>
          <w:sz w:val="32"/>
          <w:szCs w:val="32"/>
        </w:rPr>
        <w:br/>
        <w:t>5.</w:t>
      </w:r>
      <w:r>
        <w:rPr>
          <w:sz w:val="32"/>
          <w:szCs w:val="32"/>
        </w:rPr>
        <w:br/>
        <w:t>6.</w:t>
      </w:r>
      <w:r>
        <w:rPr>
          <w:sz w:val="32"/>
          <w:szCs w:val="32"/>
        </w:rPr>
        <w:br/>
        <w:t>7.</w:t>
      </w:r>
      <w:r>
        <w:rPr>
          <w:sz w:val="32"/>
          <w:szCs w:val="32"/>
        </w:rPr>
        <w:br/>
        <w:t>8.</w:t>
      </w:r>
    </w:p>
    <w:p w:rsidR="003962B1" w:rsidRDefault="003962B1" w:rsidP="00D467E7">
      <w:pPr>
        <w:rPr>
          <w:b/>
          <w:sz w:val="32"/>
          <w:szCs w:val="32"/>
        </w:rPr>
      </w:pPr>
    </w:p>
    <w:p w:rsidR="003962B1" w:rsidRDefault="003962B1" w:rsidP="00D467E7">
      <w:pPr>
        <w:rPr>
          <w:b/>
          <w:sz w:val="32"/>
          <w:szCs w:val="32"/>
        </w:rPr>
      </w:pPr>
    </w:p>
    <w:p w:rsidR="003962B1" w:rsidRDefault="003962B1" w:rsidP="00D467E7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099" type="#_x0000_t202" style="position:absolute;margin-left:405.55pt;margin-top:4.4pt;width:16.35pt;height:17.95pt;z-index:251656704">
            <v:textbox>
              <w:txbxContent>
                <w:p w:rsidR="003962B1" w:rsidRDefault="003962B1" w:rsidP="00D467E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0" type="#_x0000_t202" style="position:absolute;margin-left:317.05pt;margin-top:4.4pt;width:16.35pt;height:17.95pt;z-index:251657728">
            <v:textbox>
              <w:txbxContent>
                <w:p w:rsidR="003962B1" w:rsidRDefault="003962B1" w:rsidP="00D467E7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1" type="#_x0000_t75" style="position:absolute;margin-left:290.65pt;margin-top:24.1pt;width:168pt;height:120pt;z-index:-251662848;visibility:visible" wrapcoords="-96 0 -96 21465 21600 21465 21600 0 -96 0">
            <v:imagedata r:id="rId6" o:title="" cropbottom="4572f" cropright="10555f"/>
            <w10:wrap type="tight"/>
          </v:shape>
        </w:pict>
      </w:r>
      <w:r>
        <w:rPr>
          <w:b/>
          <w:sz w:val="32"/>
          <w:szCs w:val="32"/>
        </w:rPr>
        <w:t>2</w:t>
      </w:r>
      <w:r w:rsidRPr="00052DD6">
        <w:rPr>
          <w:b/>
          <w:sz w:val="32"/>
          <w:szCs w:val="32"/>
        </w:rPr>
        <w:t>. Pojmenuj laloky koncového mozku</w:t>
      </w:r>
      <w:r>
        <w:rPr>
          <w:b/>
          <w:sz w:val="32"/>
          <w:szCs w:val="32"/>
        </w:rPr>
        <w:t>:</w:t>
      </w:r>
    </w:p>
    <w:p w:rsidR="003962B1" w:rsidRPr="002145F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02" type="#_x0000_t32" style="position:absolute;margin-left:13.9pt;margin-top:82.1pt;width:213pt;height:0;z-index:251658752" o:connectortype="straight"/>
        </w:pict>
      </w:r>
      <w:r>
        <w:rPr>
          <w:noProof/>
          <w:lang w:eastAsia="cs-CZ"/>
        </w:rPr>
        <w:pict>
          <v:shape id="_x0000_s1103" type="#_x0000_t32" style="position:absolute;margin-left:13.9pt;margin-top:58.85pt;width:213pt;height:0;z-index:251659776" o:connectortype="straight"/>
        </w:pict>
      </w:r>
      <w:r>
        <w:rPr>
          <w:noProof/>
          <w:lang w:eastAsia="cs-CZ"/>
        </w:rPr>
        <w:pict>
          <v:shape id="_x0000_s1104" type="#_x0000_t32" style="position:absolute;margin-left:13.9pt;margin-top:37.1pt;width:213pt;height:0;z-index:251660800" o:connectortype="straight"/>
        </w:pict>
      </w:r>
      <w:r>
        <w:rPr>
          <w:noProof/>
          <w:lang w:eastAsia="cs-CZ"/>
        </w:rPr>
        <w:pict>
          <v:shape id="_x0000_s1105" type="#_x0000_t32" style="position:absolute;margin-left:13.9pt;margin-top:17.6pt;width:213pt;height:0;z-index:251661824" o:connectortype="straight"/>
        </w:pict>
      </w:r>
      <w:r w:rsidRPr="002145F1">
        <w:rPr>
          <w:sz w:val="32"/>
          <w:szCs w:val="32"/>
        </w:rPr>
        <w:t>1.</w:t>
      </w:r>
      <w:r w:rsidRPr="002145F1">
        <w:rPr>
          <w:sz w:val="32"/>
          <w:szCs w:val="32"/>
        </w:rPr>
        <w:br/>
        <w:t>2.</w:t>
      </w:r>
      <w:r w:rsidRPr="002145F1">
        <w:rPr>
          <w:sz w:val="32"/>
          <w:szCs w:val="32"/>
        </w:rPr>
        <w:br/>
        <w:t>3.</w:t>
      </w:r>
      <w:r w:rsidRPr="002145F1">
        <w:rPr>
          <w:sz w:val="32"/>
          <w:szCs w:val="32"/>
        </w:rPr>
        <w:br/>
        <w:t>4.</w:t>
      </w:r>
    </w:p>
    <w:p w:rsidR="003962B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06" type="#_x0000_t202" style="position:absolute;margin-left:358.15pt;margin-top:8.8pt;width:16.35pt;height:17.95pt;z-index:251655680">
            <v:textbox style="mso-next-textbox:#_x0000_s1106">
              <w:txbxContent>
                <w:p w:rsidR="003962B1" w:rsidRDefault="003962B1" w:rsidP="00D467E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7" type="#_x0000_t202" style="position:absolute;margin-left:421.9pt;margin-top:8.8pt;width:16.35pt;height:17.95pt;z-index:251654656">
            <v:textbox style="mso-next-textbox:#_x0000_s1107">
              <w:txbxContent>
                <w:p w:rsidR="003962B1" w:rsidRDefault="003962B1" w:rsidP="00D467E7">
                  <w:r>
                    <w:t>4</w:t>
                  </w:r>
                </w:p>
              </w:txbxContent>
            </v:textbox>
          </v:shape>
        </w:pict>
      </w:r>
    </w:p>
    <w:p w:rsidR="003962B1" w:rsidRDefault="003962B1" w:rsidP="00D467E7">
      <w:pPr>
        <w:rPr>
          <w:sz w:val="32"/>
          <w:szCs w:val="32"/>
        </w:rPr>
      </w:pPr>
    </w:p>
    <w:p w:rsidR="003962B1" w:rsidRDefault="003962B1" w:rsidP="00D467E7">
      <w:pPr>
        <w:rPr>
          <w:sz w:val="32"/>
          <w:szCs w:val="32"/>
        </w:rPr>
      </w:pPr>
    </w:p>
    <w:p w:rsidR="003962B1" w:rsidRPr="00052DD6" w:rsidRDefault="003962B1" w:rsidP="00D467E7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108" type="#_x0000_t202" style="position:absolute;margin-left:409.3pt;margin-top:2.85pt;width:16.35pt;height:17.95pt;z-index:251673088">
            <v:textbox>
              <w:txbxContent>
                <w:p w:rsidR="003962B1" w:rsidRDefault="003962B1" w:rsidP="00D467E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9" type="#_x0000_t202" style="position:absolute;margin-left:321.55pt;margin-top:20.8pt;width:16.35pt;height:17.95pt;z-index:251667968">
            <v:textbox>
              <w:txbxContent>
                <w:p w:rsidR="003962B1" w:rsidRDefault="003962B1" w:rsidP="00D467E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0" type="#_x0000_t202" style="position:absolute;margin-left:449.05pt;margin-top:14.8pt;width:16.35pt;height:17.95pt;z-index:251668992">
            <v:textbox style="mso-next-textbox:#_x0000_s1110">
              <w:txbxContent>
                <w:p w:rsidR="003962B1" w:rsidRDefault="003962B1" w:rsidP="00D467E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1" type="#_x0000_t75" style="position:absolute;margin-left:316.15pt;margin-top:21.35pt;width:167.25pt;height:120pt;z-index:-251663872;visibility:visible" wrapcoords="-97 0 -97 21465 21600 21465 21600 0 -97 0">
            <v:imagedata r:id="rId7" o:title="" cropleft="2966f" cropright="7463f"/>
            <w10:wrap type="tight"/>
          </v:shape>
        </w:pict>
      </w:r>
      <w:r>
        <w:rPr>
          <w:b/>
          <w:sz w:val="32"/>
          <w:szCs w:val="32"/>
        </w:rPr>
        <w:t>3. Pojmenuj hlavní centra uložená v mozkové kůře:</w:t>
      </w:r>
    </w:p>
    <w:p w:rsidR="003962B1" w:rsidRPr="002145F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12" type="#_x0000_t202" style="position:absolute;margin-left:326.05pt;margin-top:82.1pt;width:16.35pt;height:17.95pt;z-index:251676160">
            <v:textbox>
              <w:txbxContent>
                <w:p w:rsidR="003962B1" w:rsidRDefault="003962B1" w:rsidP="00D467E7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3" type="#_x0000_t202" style="position:absolute;margin-left:405.55pt;margin-top:96.4pt;width:16.35pt;height:17.95pt;z-index:251675136">
            <v:textbox>
              <w:txbxContent>
                <w:p w:rsidR="003962B1" w:rsidRDefault="003962B1" w:rsidP="00D467E7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4" type="#_x0000_t202" style="position:absolute;margin-left:449.05pt;margin-top:91.15pt;width:16.35pt;height:17.95pt;z-index:251674112">
            <v:textbox>
              <w:txbxContent>
                <w:p w:rsidR="003962B1" w:rsidRDefault="003962B1" w:rsidP="00D467E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5" type="#_x0000_t32" style="position:absolute;margin-left:13.9pt;margin-top:82.1pt;width:189pt;height:0;z-index:251662848" o:connectortype="straight"/>
        </w:pict>
      </w:r>
      <w:r>
        <w:rPr>
          <w:noProof/>
          <w:lang w:eastAsia="cs-CZ"/>
        </w:rPr>
        <w:pict>
          <v:shape id="_x0000_s1116" type="#_x0000_t202" style="position:absolute;margin-left:321.55pt;margin-top:40.9pt;width:16.35pt;height:17.95pt;z-index:251666944">
            <v:textbox>
              <w:txbxContent>
                <w:p w:rsidR="003962B1" w:rsidRDefault="003962B1" w:rsidP="00D467E7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7" type="#_x0000_t32" style="position:absolute;margin-left:123.4pt;margin-top:58.85pt;width:79.5pt;height:0;z-index:251672064" o:connectortype="straight"/>
        </w:pict>
      </w:r>
      <w:r>
        <w:rPr>
          <w:noProof/>
          <w:lang w:eastAsia="cs-CZ"/>
        </w:rPr>
        <w:pict>
          <v:shape id="_x0000_s1118" type="#_x0000_t32" style="position:absolute;margin-left:13.9pt;margin-top:58.85pt;width:79.5pt;height:0;z-index:251663872" o:connectortype="straight"/>
        </w:pict>
      </w:r>
      <w:r>
        <w:rPr>
          <w:noProof/>
          <w:lang w:eastAsia="cs-CZ"/>
        </w:rPr>
        <w:pict>
          <v:shape id="_x0000_s1119" type="#_x0000_t32" style="position:absolute;margin-left:123.4pt;margin-top:37.1pt;width:79.5pt;height:0;z-index:251671040" o:connectortype="straight"/>
        </w:pict>
      </w:r>
      <w:r>
        <w:rPr>
          <w:noProof/>
          <w:lang w:eastAsia="cs-CZ"/>
        </w:rPr>
        <w:pict>
          <v:shape id="_x0000_s1120" type="#_x0000_t32" style="position:absolute;margin-left:13.9pt;margin-top:37.1pt;width:79.5pt;height:0;z-index:251664896" o:connectortype="straight"/>
        </w:pict>
      </w:r>
      <w:r>
        <w:rPr>
          <w:noProof/>
          <w:lang w:eastAsia="cs-CZ"/>
        </w:rPr>
        <w:pict>
          <v:shape id="_x0000_s1121" type="#_x0000_t32" style="position:absolute;margin-left:123.4pt;margin-top:17.6pt;width:79.5pt;height:0;z-index:251670016" o:connectortype="straight"/>
        </w:pict>
      </w:r>
      <w:r>
        <w:rPr>
          <w:noProof/>
          <w:lang w:eastAsia="cs-CZ"/>
        </w:rPr>
        <w:pict>
          <v:shape id="_x0000_s1122" type="#_x0000_t32" style="position:absolute;margin-left:13.9pt;margin-top:17.6pt;width:79.5pt;height:0;z-index:251665920" o:connectortype="straight"/>
        </w:pict>
      </w:r>
      <w:r w:rsidRPr="002145F1">
        <w:rPr>
          <w:sz w:val="32"/>
          <w:szCs w:val="32"/>
        </w:rPr>
        <w:t>1.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5.</w:t>
      </w:r>
      <w:r w:rsidRPr="002145F1">
        <w:rPr>
          <w:sz w:val="32"/>
          <w:szCs w:val="32"/>
        </w:rPr>
        <w:br/>
        <w:t>2.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6.</w:t>
      </w:r>
      <w:r w:rsidRPr="002145F1">
        <w:rPr>
          <w:sz w:val="32"/>
          <w:szCs w:val="32"/>
        </w:rPr>
        <w:br/>
        <w:t>3.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7.</w:t>
      </w:r>
      <w:r w:rsidRPr="002145F1">
        <w:rPr>
          <w:sz w:val="32"/>
          <w:szCs w:val="32"/>
        </w:rPr>
        <w:br/>
        <w:t>4.</w:t>
      </w:r>
    </w:p>
    <w:p w:rsidR="003962B1" w:rsidRPr="00DB0E7B" w:rsidRDefault="003962B1" w:rsidP="00D467E7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123" type="#_x0000_t75" alt="skenování0004.jpg" style="position:absolute;margin-left:22.9pt;margin-top:30.4pt;width:81.75pt;height:221.25pt;z-index:-251638272;visibility:visible" wrapcoords="-198 0 -198 21527 21600 21527 21600 0 -198 0">
            <v:imagedata r:id="rId8" o:title="" croptop="25206f" cropbottom="20645f" cropleft="10182f" cropright="45496f"/>
            <w10:wrap type="tight"/>
          </v:shape>
        </w:pict>
      </w:r>
      <w:r>
        <w:rPr>
          <w:b/>
          <w:sz w:val="32"/>
          <w:szCs w:val="32"/>
        </w:rPr>
        <w:t>4</w:t>
      </w:r>
      <w:r w:rsidRPr="00DB0E7B">
        <w:rPr>
          <w:b/>
          <w:sz w:val="32"/>
          <w:szCs w:val="32"/>
        </w:rPr>
        <w:t>. Přiřaď mozky obratlovců k jednotlivým skupinám</w:t>
      </w:r>
      <w:r>
        <w:rPr>
          <w:b/>
          <w:sz w:val="32"/>
          <w:szCs w:val="32"/>
        </w:rPr>
        <w:t>: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24" type="#_x0000_t75" alt="skenování0004.jpg" style="position:absolute;margin-left:287.3pt;margin-top:11.45pt;width:87pt;height:184.5pt;z-index:-251639296;visibility:visible" wrapcoords="-186 0 -186 21512 21600 21512 21600 0 -186 0">
            <v:imagedata r:id="rId5" o:title="" croptop="9922f" cropbottom="40170f" cropleft="10182f" cropright="45496f"/>
            <w10:wrap type="tight"/>
          </v:shape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ryby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obojživelníci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plazi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ptáci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savci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člověk</w:t>
      </w:r>
    </w:p>
    <w:p w:rsidR="003962B1" w:rsidRDefault="003962B1" w:rsidP="00D467E7">
      <w:pPr>
        <w:rPr>
          <w:sz w:val="32"/>
          <w:szCs w:val="32"/>
        </w:rPr>
      </w:pPr>
    </w:p>
    <w:p w:rsidR="003962B1" w:rsidRDefault="003962B1" w:rsidP="00D467E7">
      <w:pPr>
        <w:rPr>
          <w:b/>
          <w:sz w:val="32"/>
          <w:szCs w:val="32"/>
        </w:rPr>
      </w:pPr>
    </w:p>
    <w:p w:rsidR="003962B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25" type="#_x0000_t32" style="position:absolute;margin-left:295.9pt;margin-top:129.2pt;width:189pt;height:0;z-index:251683328" o:connectortype="straight"/>
        </w:pict>
      </w:r>
      <w:r>
        <w:rPr>
          <w:noProof/>
          <w:lang w:eastAsia="cs-CZ"/>
        </w:rPr>
        <w:pict>
          <v:shape id="_x0000_s1126" type="#_x0000_t32" style="position:absolute;margin-left:278.65pt;margin-top:39.95pt;width:206.25pt;height:0;z-index:251679232" o:connectortype="straight"/>
        </w:pict>
      </w:r>
      <w:r>
        <w:rPr>
          <w:noProof/>
          <w:lang w:eastAsia="cs-CZ"/>
        </w:rPr>
        <w:pict>
          <v:shape id="_x0000_s1127" type="#_x0000_t32" style="position:absolute;margin-left:162.4pt;margin-top:63.95pt;width:322.5pt;height:0;z-index:251680256" o:connectortype="straight"/>
        </w:pict>
      </w:r>
      <w:r>
        <w:rPr>
          <w:noProof/>
          <w:lang w:eastAsia="cs-CZ"/>
        </w:rPr>
        <w:pict>
          <v:shape id="_x0000_s1128" type="#_x0000_t32" style="position:absolute;margin-left:162.4pt;margin-top:84.2pt;width:322.5pt;height:0;z-index:251681280" o:connectortype="straight"/>
        </w:pict>
      </w:r>
      <w:r>
        <w:rPr>
          <w:noProof/>
          <w:lang w:eastAsia="cs-CZ"/>
        </w:rPr>
        <w:pict>
          <v:shape id="_x0000_s1129" type="#_x0000_t32" style="position:absolute;margin-left:268.9pt;margin-top:107.45pt;width:3in;height:0;z-index:251682304" o:connectortype="straight"/>
        </w:pict>
      </w:r>
      <w:r>
        <w:rPr>
          <w:b/>
          <w:sz w:val="32"/>
          <w:szCs w:val="32"/>
        </w:rPr>
        <w:t>5</w:t>
      </w:r>
      <w:r w:rsidRPr="00052DD6">
        <w:rPr>
          <w:b/>
          <w:sz w:val="32"/>
          <w:szCs w:val="32"/>
        </w:rPr>
        <w:t>. Odpověz na otázky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Čím lze snadno porušit činnost mozečku? </w:t>
      </w:r>
      <w:r>
        <w:rPr>
          <w:sz w:val="32"/>
          <w:szCs w:val="32"/>
        </w:rPr>
        <w:br/>
        <w:t>Kde je umístěn mozek?</w:t>
      </w:r>
      <w:r>
        <w:rPr>
          <w:sz w:val="32"/>
          <w:szCs w:val="32"/>
        </w:rPr>
        <w:br/>
        <w:t>Čím je chráněna mícha?</w:t>
      </w:r>
      <w:r>
        <w:rPr>
          <w:sz w:val="32"/>
          <w:szCs w:val="32"/>
        </w:rPr>
        <w:br/>
        <w:t>Jaký význam mají záhyby mozkové kůry?</w:t>
      </w:r>
      <w:r>
        <w:rPr>
          <w:sz w:val="32"/>
          <w:szCs w:val="32"/>
        </w:rPr>
        <w:br/>
        <w:t>Po jaké době začíná mozková tkáň odumírat?</w:t>
      </w:r>
      <w:r>
        <w:rPr>
          <w:sz w:val="32"/>
          <w:szCs w:val="32"/>
        </w:rPr>
        <w:br/>
        <w:t>Jaké následky má porušení nervových spojení míchy s mozkem?</w:t>
      </w:r>
    </w:p>
    <w:p w:rsidR="003962B1" w:rsidRPr="00635679" w:rsidRDefault="003962B1" w:rsidP="00D467E7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130" type="#_x0000_t32" style="position:absolute;margin-left:1.15pt;margin-top:10.5pt;width:483.75pt;height:0;z-index:251717120" o:connectortype="straight"/>
        </w:pict>
      </w:r>
      <w:r w:rsidRPr="00635679">
        <w:rPr>
          <w:sz w:val="32"/>
          <w:szCs w:val="32"/>
        </w:rPr>
        <w:br/>
      </w:r>
    </w:p>
    <w:p w:rsidR="003962B1" w:rsidRPr="00052DD6" w:rsidRDefault="003962B1" w:rsidP="00D467E7">
      <w:pPr>
        <w:rPr>
          <w:b/>
          <w:sz w:val="32"/>
          <w:szCs w:val="32"/>
        </w:rPr>
      </w:pPr>
      <w:r>
        <w:rPr>
          <w:b/>
          <w:sz w:val="32"/>
          <w:szCs w:val="32"/>
        </w:rPr>
        <w:t>6</w:t>
      </w:r>
      <w:r w:rsidRPr="00052DD6">
        <w:rPr>
          <w:b/>
          <w:sz w:val="32"/>
          <w:szCs w:val="32"/>
        </w:rPr>
        <w:t>. Vyřeš přesmyčky a pojmy vysvětli:</w:t>
      </w:r>
    </w:p>
    <w:p w:rsidR="003962B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31" type="#_x0000_t32" style="position:absolute;margin-left:76.15pt;margin-top:14.85pt;width:400.5pt;height:0;z-index:251716096" o:connectortype="straight"/>
        </w:pict>
      </w:r>
      <w:r>
        <w:rPr>
          <w:noProof/>
          <w:lang w:eastAsia="cs-CZ"/>
        </w:rPr>
        <w:pict>
          <v:shape id="_x0000_s1132" type="#_x0000_t32" style="position:absolute;margin-left:76.15pt;margin-top:14.85pt;width:400.5pt;height:0;z-index:251707904" o:connectortype="straight"/>
        </w:pict>
      </w:r>
      <w:r>
        <w:rPr>
          <w:sz w:val="32"/>
          <w:szCs w:val="32"/>
        </w:rPr>
        <w:t>ČEKZEMO</w:t>
      </w:r>
    </w:p>
    <w:p w:rsidR="003962B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33" type="#_x0000_t32" style="position:absolute;margin-left:154.15pt;margin-top:15.4pt;width:322.5pt;height:0;z-index:251706880" o:connectortype="straight"/>
        </w:pict>
      </w:r>
      <w:r>
        <w:rPr>
          <w:sz w:val="32"/>
          <w:szCs w:val="32"/>
        </w:rPr>
        <w:t>CHAMÍ NÁPROŽEDLOU</w:t>
      </w:r>
    </w:p>
    <w:p w:rsidR="003962B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34" type="#_x0000_t32" style="position:absolute;margin-left:141.4pt;margin-top:19.7pt;width:335.25pt;height:0;z-index:251705856" o:connectortype="straight"/>
        </w:pict>
      </w:r>
      <w:r>
        <w:rPr>
          <w:sz w:val="32"/>
          <w:szCs w:val="32"/>
        </w:rPr>
        <w:t>NYPLE KOMOZVÉ</w:t>
      </w:r>
    </w:p>
    <w:p w:rsidR="003962B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35" type="#_x0000_t32" style="position:absolute;margin-left:141.4pt;margin-top:14.95pt;width:335.25pt;height:0;z-index:251708928" o:connectortype="straight"/>
        </w:pict>
      </w:r>
      <w:r>
        <w:rPr>
          <w:sz w:val="32"/>
          <w:szCs w:val="32"/>
        </w:rPr>
        <w:t>ÍNŠÍMOKZOM KOM</w:t>
      </w:r>
    </w:p>
    <w:p w:rsidR="003962B1" w:rsidRDefault="003962B1">
      <w:pPr>
        <w:rPr>
          <w:sz w:val="32"/>
          <w:szCs w:val="32"/>
        </w:rPr>
      </w:pPr>
    </w:p>
    <w:p w:rsidR="003962B1" w:rsidRPr="006D26A6" w:rsidRDefault="003962B1" w:rsidP="00D467E7">
      <w:pPr>
        <w:rPr>
          <w:b/>
          <w:sz w:val="40"/>
          <w:szCs w:val="40"/>
        </w:rPr>
      </w:pPr>
      <w:r w:rsidRPr="006D26A6">
        <w:rPr>
          <w:b/>
          <w:sz w:val="40"/>
          <w:szCs w:val="40"/>
        </w:rPr>
        <w:t>Nervová soustava - řešení</w:t>
      </w:r>
    </w:p>
    <w:p w:rsidR="003962B1" w:rsidRPr="00052DD6" w:rsidRDefault="003962B1" w:rsidP="00D467E7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136" type="#_x0000_t75" alt="skenování0004.jpg" style="position:absolute;margin-left:277.15pt;margin-top:25.3pt;width:218.25pt;height:197.25pt;z-index:-251631104;visibility:visible" wrapcoords="-74 0 -74 21518 21600 21518 21600 0 -74 0">
            <v:imagedata r:id="rId5" o:title="" croptop="14164f" cropbottom="36374f" cropleft="33906f" cropright="7474f"/>
            <w10:wrap type="tight"/>
          </v:shape>
        </w:pict>
      </w:r>
      <w:r>
        <w:rPr>
          <w:b/>
          <w:sz w:val="32"/>
          <w:szCs w:val="32"/>
        </w:rPr>
        <w:t>1. Popiš části</w:t>
      </w:r>
      <w:r w:rsidRPr="00052DD6">
        <w:rPr>
          <w:b/>
          <w:sz w:val="32"/>
          <w:szCs w:val="32"/>
        </w:rPr>
        <w:t xml:space="preserve"> mozku</w:t>
      </w:r>
      <w:r>
        <w:rPr>
          <w:b/>
          <w:sz w:val="32"/>
          <w:szCs w:val="32"/>
        </w:rPr>
        <w:t>:</w:t>
      </w:r>
    </w:p>
    <w:p w:rsidR="003962B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group id="_x0000_s1137" style="position:absolute;margin-left:257.6pt;margin-top:17.95pt;width:238.55pt;height:142.45pt;z-index:251684352" coordorigin="6509,7305" coordsize="4771,2849">
            <v:shape id="_x0000_s1138" type="#_x0000_t202" style="position:absolute;left:6509;top:7305;width:327;height:359">
              <v:textbox>
                <w:txbxContent>
                  <w:p w:rsidR="003962B1" w:rsidRDefault="003962B1" w:rsidP="00D467E7">
                    <w:r>
                      <w:t>1</w:t>
                    </w:r>
                  </w:p>
                </w:txbxContent>
              </v:textbox>
            </v:shape>
            <v:shape id="_x0000_s1139" type="#_x0000_t202" style="position:absolute;left:6509;top:8002;width:327;height:359">
              <v:textbox>
                <w:txbxContent>
                  <w:p w:rsidR="003962B1" w:rsidRDefault="003962B1" w:rsidP="00D467E7">
                    <w:r>
                      <w:t>2</w:t>
                    </w:r>
                  </w:p>
                </w:txbxContent>
              </v:textbox>
            </v:shape>
            <v:shape id="_x0000_s1140" type="#_x0000_t202" style="position:absolute;left:6509;top:8361;width:327;height:359">
              <v:textbox>
                <w:txbxContent>
                  <w:p w:rsidR="003962B1" w:rsidRDefault="003962B1" w:rsidP="00D467E7">
                    <w:r>
                      <w:t>3,</w:t>
                    </w:r>
                  </w:p>
                </w:txbxContent>
              </v:textbox>
            </v:shape>
            <v:shape id="_x0000_s1141" type="#_x0000_t202" style="position:absolute;left:6509;top:9077;width:327;height:359">
              <v:textbox>
                <w:txbxContent>
                  <w:p w:rsidR="003962B1" w:rsidRDefault="003962B1" w:rsidP="00D467E7">
                    <w:r>
                      <w:t>5</w:t>
                    </w:r>
                  </w:p>
                </w:txbxContent>
              </v:textbox>
            </v:shape>
            <v:shape id="_x0000_s1142" type="#_x0000_t202" style="position:absolute;left:6509;top:9436;width:327;height:359">
              <v:textbox>
                <w:txbxContent>
                  <w:p w:rsidR="003962B1" w:rsidRDefault="003962B1" w:rsidP="00D467E7">
                    <w:r>
                      <w:t>6</w:t>
                    </w:r>
                  </w:p>
                </w:txbxContent>
              </v:textbox>
            </v:shape>
            <v:shape id="_x0000_s1143" type="#_x0000_t202" style="position:absolute;left:6509;top:8720;width:327;height:359">
              <v:textbox>
                <w:txbxContent>
                  <w:p w:rsidR="003962B1" w:rsidRDefault="003962B1" w:rsidP="00D467E7">
                    <w:r>
                      <w:t>4</w:t>
                    </w:r>
                  </w:p>
                </w:txbxContent>
              </v:textbox>
            </v:shape>
            <v:shape id="_x0000_s1144" type="#_x0000_t202" style="position:absolute;left:6509;top:9795;width:327;height:359">
              <v:textbox>
                <w:txbxContent>
                  <w:p w:rsidR="003962B1" w:rsidRDefault="003962B1" w:rsidP="00D467E7">
                    <w:r>
                      <w:t>7</w:t>
                    </w:r>
                  </w:p>
                </w:txbxContent>
              </v:textbox>
            </v:shape>
            <v:shape id="_x0000_s1145" type="#_x0000_t202" style="position:absolute;left:10844;top:8250;width:436;height:359">
              <v:textbox>
                <w:txbxContent>
                  <w:p w:rsidR="003962B1" w:rsidRDefault="003962B1" w:rsidP="00D467E7">
                    <w:r>
                      <w:t>8</w:t>
                    </w:r>
                  </w:p>
                </w:txbxContent>
              </v:textbox>
            </v:shape>
          </v:group>
        </w:pict>
      </w:r>
      <w:r>
        <w:rPr>
          <w:sz w:val="32"/>
          <w:szCs w:val="32"/>
        </w:rPr>
        <w:t xml:space="preserve">1. </w:t>
      </w:r>
      <w:r w:rsidRPr="006D26A6">
        <w:rPr>
          <w:b/>
          <w:sz w:val="32"/>
          <w:szCs w:val="32"/>
        </w:rPr>
        <w:t>koncový mozek</w:t>
      </w:r>
      <w:r>
        <w:rPr>
          <w:sz w:val="32"/>
          <w:szCs w:val="32"/>
        </w:rPr>
        <w:br/>
        <w:t xml:space="preserve">2. </w:t>
      </w:r>
      <w:r w:rsidRPr="006D26A6">
        <w:rPr>
          <w:b/>
          <w:sz w:val="32"/>
          <w:szCs w:val="32"/>
        </w:rPr>
        <w:t>mezimozek</w:t>
      </w:r>
      <w:r w:rsidRPr="006D26A6"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3. </w:t>
      </w:r>
      <w:r w:rsidRPr="006D26A6">
        <w:rPr>
          <w:b/>
          <w:sz w:val="32"/>
          <w:szCs w:val="32"/>
        </w:rPr>
        <w:t>střední mozek</w:t>
      </w:r>
      <w:r w:rsidRPr="006D26A6"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4. </w:t>
      </w:r>
      <w:r w:rsidRPr="006D26A6">
        <w:rPr>
          <w:b/>
          <w:sz w:val="32"/>
          <w:szCs w:val="32"/>
        </w:rPr>
        <w:t>most</w:t>
      </w:r>
      <w:r w:rsidRPr="006D26A6"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5. </w:t>
      </w:r>
      <w:r w:rsidRPr="006D26A6">
        <w:rPr>
          <w:b/>
          <w:sz w:val="32"/>
          <w:szCs w:val="32"/>
        </w:rPr>
        <w:t>prodloužená mícha</w:t>
      </w:r>
      <w:r w:rsidRPr="006D26A6"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6. </w:t>
      </w:r>
      <w:r w:rsidRPr="006D26A6">
        <w:rPr>
          <w:b/>
          <w:sz w:val="32"/>
          <w:szCs w:val="32"/>
        </w:rPr>
        <w:t>mozeček</w:t>
      </w:r>
      <w:r w:rsidRPr="006D26A6"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7. </w:t>
      </w:r>
      <w:r w:rsidRPr="006D26A6">
        <w:rPr>
          <w:b/>
          <w:sz w:val="32"/>
          <w:szCs w:val="32"/>
        </w:rPr>
        <w:t>mícha</w:t>
      </w:r>
      <w:r w:rsidRPr="006D26A6"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8. </w:t>
      </w:r>
      <w:r w:rsidRPr="006D26A6">
        <w:rPr>
          <w:b/>
          <w:sz w:val="32"/>
          <w:szCs w:val="32"/>
        </w:rPr>
        <w:t>podvěsek mozkový</w:t>
      </w:r>
    </w:p>
    <w:p w:rsidR="003962B1" w:rsidRPr="002145F1" w:rsidRDefault="003962B1" w:rsidP="00D467E7">
      <w:pPr>
        <w:rPr>
          <w:sz w:val="32"/>
          <w:szCs w:val="32"/>
        </w:rPr>
      </w:pPr>
      <w:r w:rsidRPr="006D26A6">
        <w:rPr>
          <w:b/>
          <w:sz w:val="32"/>
          <w:szCs w:val="32"/>
        </w:rPr>
        <w:t>nabídka: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br/>
        <w:t>podvěsek mozkový, mícha, prodloužená mícha, most, střední mozek, mezimozek, mozeček, koncový mozek</w:t>
      </w:r>
    </w:p>
    <w:p w:rsidR="003962B1" w:rsidRDefault="003962B1" w:rsidP="00D467E7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146" type="#_x0000_t202" style="position:absolute;margin-left:405.55pt;margin-top:4.4pt;width:16.35pt;height:17.95pt;z-index:251690496">
            <v:textbox>
              <w:txbxContent>
                <w:p w:rsidR="003962B1" w:rsidRDefault="003962B1" w:rsidP="00D467E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7" type="#_x0000_t202" style="position:absolute;margin-left:317.05pt;margin-top:4.4pt;width:16.35pt;height:17.95pt;z-index:251691520">
            <v:textbox>
              <w:txbxContent>
                <w:p w:rsidR="003962B1" w:rsidRDefault="003962B1" w:rsidP="00D467E7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48" type="#_x0000_t75" style="position:absolute;margin-left:290.65pt;margin-top:24.1pt;width:168pt;height:120pt;z-index:-251629056;visibility:visible" wrapcoords="-96 0 -96 21465 21600 21465 21600 0 -96 0">
            <v:imagedata r:id="rId6" o:title="" cropbottom="4572f" cropright="10555f"/>
            <w10:wrap type="tight"/>
          </v:shape>
        </w:pict>
      </w:r>
      <w:r>
        <w:rPr>
          <w:b/>
          <w:sz w:val="32"/>
          <w:szCs w:val="32"/>
        </w:rPr>
        <w:t>2</w:t>
      </w:r>
      <w:r w:rsidRPr="00052DD6">
        <w:rPr>
          <w:b/>
          <w:sz w:val="32"/>
          <w:szCs w:val="32"/>
        </w:rPr>
        <w:t>. Pojmenuj laloky koncového mozku</w:t>
      </w:r>
      <w:r>
        <w:rPr>
          <w:b/>
          <w:sz w:val="32"/>
          <w:szCs w:val="32"/>
        </w:rPr>
        <w:t>:</w:t>
      </w:r>
    </w:p>
    <w:p w:rsidR="003962B1" w:rsidRPr="006D26A6" w:rsidRDefault="003962B1" w:rsidP="00D467E7">
      <w:pPr>
        <w:rPr>
          <w:b/>
          <w:sz w:val="32"/>
          <w:szCs w:val="32"/>
        </w:rPr>
      </w:pPr>
      <w:r w:rsidRPr="002145F1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6D26A6">
        <w:rPr>
          <w:b/>
          <w:sz w:val="32"/>
          <w:szCs w:val="32"/>
        </w:rPr>
        <w:t>čelní lalok</w:t>
      </w:r>
      <w:r w:rsidRPr="002145F1">
        <w:rPr>
          <w:sz w:val="32"/>
          <w:szCs w:val="32"/>
        </w:rPr>
        <w:br/>
        <w:t>2.</w:t>
      </w:r>
      <w:r>
        <w:rPr>
          <w:sz w:val="32"/>
          <w:szCs w:val="32"/>
        </w:rPr>
        <w:t xml:space="preserve"> </w:t>
      </w:r>
      <w:r w:rsidRPr="006D26A6">
        <w:rPr>
          <w:b/>
          <w:sz w:val="32"/>
          <w:szCs w:val="32"/>
        </w:rPr>
        <w:t>temenní lalok</w:t>
      </w:r>
      <w:r w:rsidRPr="006D26A6">
        <w:rPr>
          <w:b/>
          <w:sz w:val="32"/>
          <w:szCs w:val="32"/>
        </w:rPr>
        <w:br/>
      </w:r>
      <w:r w:rsidRPr="002145F1">
        <w:rPr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r w:rsidRPr="006D26A6">
        <w:rPr>
          <w:b/>
          <w:sz w:val="32"/>
          <w:szCs w:val="32"/>
        </w:rPr>
        <w:t>spánkový lalok</w:t>
      </w:r>
      <w:r w:rsidRPr="006D26A6">
        <w:rPr>
          <w:b/>
          <w:sz w:val="32"/>
          <w:szCs w:val="32"/>
        </w:rPr>
        <w:br/>
      </w:r>
      <w:r w:rsidRPr="002145F1">
        <w:rPr>
          <w:sz w:val="32"/>
          <w:szCs w:val="32"/>
        </w:rPr>
        <w:t>4.</w:t>
      </w:r>
      <w:r>
        <w:rPr>
          <w:sz w:val="32"/>
          <w:szCs w:val="32"/>
        </w:rPr>
        <w:t xml:space="preserve"> </w:t>
      </w:r>
      <w:r w:rsidRPr="006D26A6">
        <w:rPr>
          <w:b/>
          <w:sz w:val="32"/>
          <w:szCs w:val="32"/>
        </w:rPr>
        <w:t>týlní lalok</w:t>
      </w:r>
    </w:p>
    <w:p w:rsidR="003962B1" w:rsidRPr="002145F1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49" type="#_x0000_t202" style="position:absolute;margin-left:358.15pt;margin-top:8.8pt;width:16.35pt;height:17.95pt;z-index:251689472">
            <v:textbox>
              <w:txbxContent>
                <w:p w:rsidR="003962B1" w:rsidRDefault="003962B1" w:rsidP="00D467E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0" type="#_x0000_t202" style="position:absolute;margin-left:421.9pt;margin-top:8.8pt;width:16.35pt;height:17.95pt;z-index:251688448">
            <v:textbox>
              <w:txbxContent>
                <w:p w:rsidR="003962B1" w:rsidRDefault="003962B1" w:rsidP="00D467E7">
                  <w:r>
                    <w:t>4</w:t>
                  </w:r>
                </w:p>
              </w:txbxContent>
            </v:textbox>
          </v:shape>
        </w:pict>
      </w:r>
      <w:r w:rsidRPr="006D26A6">
        <w:rPr>
          <w:b/>
          <w:sz w:val="32"/>
          <w:szCs w:val="32"/>
        </w:rPr>
        <w:t xml:space="preserve">nabídka: </w:t>
      </w:r>
      <w:r w:rsidRPr="006D26A6">
        <w:rPr>
          <w:b/>
          <w:sz w:val="32"/>
          <w:szCs w:val="32"/>
        </w:rPr>
        <w:br/>
      </w:r>
      <w:r>
        <w:rPr>
          <w:sz w:val="32"/>
          <w:szCs w:val="32"/>
        </w:rPr>
        <w:t>týlní lalok, čelní lalok, spánkový lalok, temenní lalok</w:t>
      </w:r>
    </w:p>
    <w:p w:rsidR="003962B1" w:rsidRPr="00052DD6" w:rsidRDefault="003962B1" w:rsidP="00D467E7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151" type="#_x0000_t202" style="position:absolute;margin-left:409.3pt;margin-top:2.85pt;width:16.35pt;height:17.95pt;z-index:251695616">
            <v:textbox>
              <w:txbxContent>
                <w:p w:rsidR="003962B1" w:rsidRDefault="003962B1" w:rsidP="00D467E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2" type="#_x0000_t202" style="position:absolute;margin-left:321.55pt;margin-top:20.8pt;width:16.35pt;height:17.95pt;z-index:251693568">
            <v:textbox>
              <w:txbxContent>
                <w:p w:rsidR="003962B1" w:rsidRDefault="003962B1" w:rsidP="00D467E7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3" type="#_x0000_t202" style="position:absolute;margin-left:449.05pt;margin-top:14.8pt;width:16.35pt;height:17.95pt;z-index:251694592">
            <v:textbox style="mso-next-textbox:#_x0000_s1153">
              <w:txbxContent>
                <w:p w:rsidR="003962B1" w:rsidRDefault="003962B1" w:rsidP="00D467E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4" type="#_x0000_t75" style="position:absolute;margin-left:316.15pt;margin-top:21.35pt;width:167.25pt;height:120pt;z-index:-251630080;visibility:visible" wrapcoords="-97 0 -97 21465 21600 21465 21600 0 -97 0">
            <v:imagedata r:id="rId7" o:title="" cropleft="2966f" cropright="7463f"/>
            <w10:wrap type="tight"/>
          </v:shape>
        </w:pict>
      </w:r>
      <w:r>
        <w:rPr>
          <w:b/>
          <w:sz w:val="32"/>
          <w:szCs w:val="32"/>
        </w:rPr>
        <w:t>3. Pojmenuj hlavní centra uložená v mozkové kůře:</w:t>
      </w:r>
    </w:p>
    <w:p w:rsidR="003962B1" w:rsidRPr="006D26A6" w:rsidRDefault="003962B1" w:rsidP="00D467E7">
      <w:pPr>
        <w:rPr>
          <w:b/>
          <w:sz w:val="32"/>
          <w:szCs w:val="32"/>
        </w:rPr>
      </w:pPr>
      <w:r>
        <w:rPr>
          <w:noProof/>
          <w:lang w:eastAsia="cs-CZ"/>
        </w:rPr>
        <w:pict>
          <v:shape id="_x0000_s1155" type="#_x0000_t202" style="position:absolute;margin-left:326.05pt;margin-top:82.1pt;width:16.35pt;height:17.95pt;z-index:251698688">
            <v:textbox>
              <w:txbxContent>
                <w:p w:rsidR="003962B1" w:rsidRDefault="003962B1" w:rsidP="00D467E7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6" type="#_x0000_t202" style="position:absolute;margin-left:405.55pt;margin-top:96.4pt;width:16.35pt;height:17.95pt;z-index:251697664">
            <v:textbox>
              <w:txbxContent>
                <w:p w:rsidR="003962B1" w:rsidRDefault="003962B1" w:rsidP="00D467E7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7" type="#_x0000_t202" style="position:absolute;margin-left:449.05pt;margin-top:91.15pt;width:16.35pt;height:17.95pt;z-index:251696640">
            <v:textbox>
              <w:txbxContent>
                <w:p w:rsidR="003962B1" w:rsidRDefault="003962B1" w:rsidP="00D467E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58" type="#_x0000_t202" style="position:absolute;margin-left:321.55pt;margin-top:40.9pt;width:16.35pt;height:17.95pt;z-index:251692544">
            <v:textbox>
              <w:txbxContent>
                <w:p w:rsidR="003962B1" w:rsidRDefault="003962B1" w:rsidP="00D467E7">
                  <w:r>
                    <w:t>1</w:t>
                  </w:r>
                </w:p>
              </w:txbxContent>
            </v:textbox>
          </v:shape>
        </w:pict>
      </w:r>
      <w:r w:rsidRPr="002145F1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6D26A6">
        <w:rPr>
          <w:b/>
          <w:sz w:val="32"/>
          <w:szCs w:val="32"/>
        </w:rPr>
        <w:t>čich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5. </w:t>
      </w:r>
      <w:r>
        <w:rPr>
          <w:b/>
          <w:sz w:val="32"/>
          <w:szCs w:val="32"/>
        </w:rPr>
        <w:t>zrak</w:t>
      </w:r>
      <w:r w:rsidRPr="002145F1">
        <w:rPr>
          <w:sz w:val="32"/>
          <w:szCs w:val="32"/>
        </w:rPr>
        <w:br/>
        <w:t>2.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myšlení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6. </w:t>
      </w:r>
      <w:r>
        <w:rPr>
          <w:b/>
          <w:sz w:val="32"/>
          <w:szCs w:val="32"/>
        </w:rPr>
        <w:t>sluch</w:t>
      </w:r>
      <w:r w:rsidRPr="002145F1">
        <w:rPr>
          <w:sz w:val="32"/>
          <w:szCs w:val="32"/>
        </w:rPr>
        <w:br/>
        <w:t>3.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pohyb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7. </w:t>
      </w:r>
      <w:r>
        <w:rPr>
          <w:b/>
          <w:sz w:val="32"/>
          <w:szCs w:val="32"/>
        </w:rPr>
        <w:t>řeč</w:t>
      </w:r>
      <w:r w:rsidRPr="002145F1">
        <w:rPr>
          <w:sz w:val="32"/>
          <w:szCs w:val="32"/>
        </w:rPr>
        <w:br/>
        <w:t>4.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kožní citlivost</w:t>
      </w:r>
    </w:p>
    <w:p w:rsidR="003962B1" w:rsidRDefault="003962B1" w:rsidP="00D467E7">
      <w:pPr>
        <w:rPr>
          <w:sz w:val="32"/>
          <w:szCs w:val="32"/>
        </w:rPr>
      </w:pPr>
      <w:r w:rsidRPr="00863CFC">
        <w:rPr>
          <w:b/>
          <w:sz w:val="32"/>
          <w:szCs w:val="32"/>
        </w:rPr>
        <w:t xml:space="preserve">nabídka: </w:t>
      </w:r>
      <w:r w:rsidRPr="00863CFC">
        <w:rPr>
          <w:b/>
          <w:sz w:val="32"/>
          <w:szCs w:val="32"/>
        </w:rPr>
        <w:br/>
      </w:r>
      <w:r>
        <w:rPr>
          <w:sz w:val="32"/>
          <w:szCs w:val="32"/>
        </w:rPr>
        <w:t>kožní citlivost, zrak, řeč, sluch, čich, pohyb, myšlení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59" type="#_x0000_t75" alt="skenování0004.jpg" style="position:absolute;margin-left:22.9pt;margin-top:30.4pt;width:81.75pt;height:221.25pt;z-index:-251615744;visibility:visible" wrapcoords="-198 0 -198 21527 21600 21527 21600 0 -198 0">
            <v:imagedata r:id="rId8" o:title="" croptop="25206f" cropbottom="20645f" cropleft="10182f" cropright="45496f"/>
            <w10:wrap type="tight"/>
          </v:shape>
        </w:pict>
      </w:r>
      <w:r>
        <w:rPr>
          <w:b/>
          <w:sz w:val="32"/>
          <w:szCs w:val="32"/>
        </w:rPr>
        <w:t>4</w:t>
      </w:r>
      <w:r w:rsidRPr="00052DD6">
        <w:rPr>
          <w:b/>
          <w:sz w:val="32"/>
          <w:szCs w:val="32"/>
        </w:rPr>
        <w:t xml:space="preserve">. </w:t>
      </w:r>
      <w:r w:rsidRPr="00E1556A">
        <w:rPr>
          <w:b/>
          <w:sz w:val="32"/>
          <w:szCs w:val="32"/>
        </w:rPr>
        <w:t>Přiřaď mozky obratlovců k jednotlivým skupinám</w:t>
      </w:r>
      <w:r>
        <w:rPr>
          <w:b/>
          <w:sz w:val="32"/>
          <w:szCs w:val="32"/>
        </w:rPr>
        <w:t>: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60" type="#_x0000_t32" style="position:absolute;margin-left:148.55pt;margin-top:11.45pt;width:134.25pt;height:22.5pt;z-index:25170995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61" type="#_x0000_t75" alt="skenování0004.jpg" style="position:absolute;margin-left:287.3pt;margin-top:11.45pt;width:87pt;height:184.5pt;z-index:-251616768;visibility:visible" wrapcoords="-186 0 -186 21512 21600 21512 21600 0 -186 0">
            <v:imagedata r:id="rId5" o:title="" croptop="9922f" cropbottom="40170f" cropleft="10182f" cropright="45496f"/>
            <w10:wrap type="tight"/>
          </v:shape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ryby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62" type="#_x0000_t32" style="position:absolute;margin-left:181.55pt;margin-top:20.25pt;width:108pt;height:68.25pt;z-index:2517109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63" type="#_x0000_t32" style="position:absolute;margin-left:-17.2pt;margin-top:11.25pt;width:111.75pt;height:63.75pt;flip:x y;z-index:251713024" o:connectortype="straight">
            <v:stroke endarrow="block"/>
          </v:shape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obojživelníci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64" type="#_x0000_t32" style="position:absolute;margin-left:141.8pt;margin-top:11pt;width:147.75pt;height:87.75pt;z-index:251712000" o:connectortype="straight">
            <v:stroke endarrow="block"/>
          </v:shape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plazi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65" type="#_x0000_t32" style="position:absolute;margin-left:-20.95pt;margin-top:16.05pt;width:115.5pt;height:30.75pt;flip:x y;z-index:251714048" o:connectortype="straight">
            <v:stroke endarrow="block"/>
          </v:shape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ptáci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savci</w:t>
      </w:r>
    </w:p>
    <w:p w:rsidR="003962B1" w:rsidRPr="00DC345C" w:rsidRDefault="003962B1" w:rsidP="00D467E7">
      <w:pPr>
        <w:rPr>
          <w:sz w:val="32"/>
          <w:szCs w:val="32"/>
        </w:rPr>
      </w:pPr>
      <w:r>
        <w:rPr>
          <w:noProof/>
          <w:lang w:eastAsia="cs-CZ"/>
        </w:rPr>
        <w:pict>
          <v:shape id="_x0000_s1166" type="#_x0000_t32" style="position:absolute;margin-left:-17.2pt;margin-top:11.9pt;width:111.75pt;height:19.5pt;flip:x;z-index:251715072" o:connectortype="straight">
            <v:stroke endarrow="block"/>
          </v:shape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C345C">
        <w:rPr>
          <w:sz w:val="32"/>
          <w:szCs w:val="32"/>
        </w:rPr>
        <w:t>člověk</w:t>
      </w:r>
    </w:p>
    <w:p w:rsidR="003962B1" w:rsidRDefault="003962B1" w:rsidP="00D467E7">
      <w:pPr>
        <w:rPr>
          <w:sz w:val="32"/>
          <w:szCs w:val="32"/>
        </w:rPr>
      </w:pPr>
    </w:p>
    <w:p w:rsidR="003962B1" w:rsidRPr="00863CFC" w:rsidRDefault="003962B1" w:rsidP="00D467E7">
      <w:pPr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Pr="00052DD6">
        <w:rPr>
          <w:b/>
          <w:sz w:val="32"/>
          <w:szCs w:val="32"/>
        </w:rPr>
        <w:t>. Odpověz na otázky</w:t>
      </w:r>
      <w:r>
        <w:rPr>
          <w:b/>
          <w:sz w:val="32"/>
          <w:szCs w:val="32"/>
        </w:rPr>
        <w:t>_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Čím lze snadno porušit činnost mozečku? </w:t>
      </w:r>
      <w:r>
        <w:rPr>
          <w:b/>
          <w:sz w:val="32"/>
          <w:szCs w:val="32"/>
        </w:rPr>
        <w:t>alkoholem</w:t>
      </w:r>
      <w:r>
        <w:rPr>
          <w:sz w:val="32"/>
          <w:szCs w:val="32"/>
        </w:rPr>
        <w:br/>
        <w:t xml:space="preserve">Kde je umístěn mozek? </w:t>
      </w:r>
      <w:r>
        <w:rPr>
          <w:b/>
          <w:sz w:val="32"/>
          <w:szCs w:val="32"/>
        </w:rPr>
        <w:t>v lebce</w:t>
      </w:r>
      <w:r>
        <w:rPr>
          <w:sz w:val="32"/>
          <w:szCs w:val="32"/>
        </w:rPr>
        <w:br/>
        <w:t xml:space="preserve">Čím je chráněna mícha? </w:t>
      </w:r>
      <w:r w:rsidRPr="00863CFC">
        <w:rPr>
          <w:b/>
          <w:sz w:val="32"/>
          <w:szCs w:val="32"/>
        </w:rPr>
        <w:t>páteří</w:t>
      </w:r>
      <w:r>
        <w:rPr>
          <w:b/>
          <w:sz w:val="32"/>
          <w:szCs w:val="32"/>
        </w:rPr>
        <w:t xml:space="preserve"> z obratlů</w:t>
      </w:r>
      <w:r>
        <w:rPr>
          <w:sz w:val="32"/>
          <w:szCs w:val="32"/>
        </w:rPr>
        <w:br/>
        <w:t xml:space="preserve">Jaký význam mají záhyby mozkové kůry? </w:t>
      </w:r>
      <w:r>
        <w:rPr>
          <w:b/>
          <w:sz w:val="32"/>
          <w:szCs w:val="32"/>
        </w:rPr>
        <w:t>zvětšují plochu mozkové kůry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Po jaké době začíná mozková tkáň odumírat? </w:t>
      </w:r>
      <w:r>
        <w:rPr>
          <w:b/>
          <w:sz w:val="32"/>
          <w:szCs w:val="32"/>
        </w:rPr>
        <w:t>po 5 minutách</w:t>
      </w:r>
      <w:r>
        <w:rPr>
          <w:sz w:val="32"/>
          <w:szCs w:val="32"/>
        </w:rPr>
        <w:br/>
        <w:t xml:space="preserve">Jaké následky má porušení nervových spojení míchy s mozkem? </w:t>
      </w:r>
      <w:r>
        <w:rPr>
          <w:b/>
          <w:sz w:val="32"/>
          <w:szCs w:val="32"/>
        </w:rPr>
        <w:t>ztrátu hybnosti</w:t>
      </w:r>
    </w:p>
    <w:p w:rsidR="003962B1" w:rsidRPr="00635679" w:rsidRDefault="003962B1" w:rsidP="00D467E7">
      <w:pPr>
        <w:rPr>
          <w:b/>
          <w:sz w:val="32"/>
          <w:szCs w:val="32"/>
        </w:rPr>
      </w:pPr>
      <w:r w:rsidRPr="00863CFC">
        <w:rPr>
          <w:b/>
          <w:sz w:val="32"/>
          <w:szCs w:val="32"/>
        </w:rPr>
        <w:t>nabídka: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páteř z obratlů, lebka, zvětšují plochu mozkové kůry, ztráta hybnosti, alkohol, 5 minut</w:t>
      </w:r>
    </w:p>
    <w:p w:rsidR="003962B1" w:rsidRPr="004F14DD" w:rsidRDefault="003962B1">
      <w:pPr>
        <w:rPr>
          <w:b/>
          <w:sz w:val="32"/>
          <w:szCs w:val="32"/>
        </w:rPr>
      </w:pPr>
      <w:r>
        <w:rPr>
          <w:b/>
          <w:sz w:val="32"/>
          <w:szCs w:val="32"/>
        </w:rPr>
        <w:t>6</w:t>
      </w:r>
      <w:r w:rsidRPr="00052DD6">
        <w:rPr>
          <w:b/>
          <w:sz w:val="32"/>
          <w:szCs w:val="32"/>
        </w:rPr>
        <w:t>. Vyřeš přesmyčky a pojmy vysvětli: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 xml:space="preserve">ČEKZEMO - </w:t>
      </w:r>
      <w:r>
        <w:rPr>
          <w:b/>
          <w:sz w:val="32"/>
          <w:szCs w:val="32"/>
        </w:rPr>
        <w:t xml:space="preserve">MOZEČEK - centrum hybnosti a rovnováhy v koncovém mozku, </w:t>
      </w:r>
      <w:r>
        <w:rPr>
          <w:sz w:val="32"/>
          <w:szCs w:val="32"/>
        </w:rPr>
        <w:t xml:space="preserve">CHAMÍ NÁPROŽEDLOU - </w:t>
      </w:r>
      <w:r>
        <w:rPr>
          <w:b/>
          <w:sz w:val="32"/>
          <w:szCs w:val="32"/>
        </w:rPr>
        <w:t xml:space="preserve">PRODLOUŽENÁ MÍCHA - navazuje na páteřní míchu, životně důležitá centra, centra nepodmíněných reflexů, </w:t>
      </w:r>
      <w:r>
        <w:rPr>
          <w:sz w:val="32"/>
          <w:szCs w:val="32"/>
        </w:rPr>
        <w:t xml:space="preserve">NYPLE KOMOZVÉ - </w:t>
      </w:r>
      <w:r>
        <w:rPr>
          <w:b/>
          <w:sz w:val="32"/>
          <w:szCs w:val="32"/>
        </w:rPr>
        <w:t xml:space="preserve">PLENY MOZKOVÉ - obal mozku, ochrana, </w:t>
      </w:r>
      <w:r>
        <w:rPr>
          <w:sz w:val="32"/>
          <w:szCs w:val="32"/>
        </w:rPr>
        <w:t xml:space="preserve">ÍNŠÍMOKZOM KOM - </w:t>
      </w:r>
      <w:r>
        <w:rPr>
          <w:b/>
          <w:sz w:val="32"/>
          <w:szCs w:val="32"/>
        </w:rPr>
        <w:t>MOZKOMÍŠNÍ MOK - tekutina vyplňující prostor mezi měkkými obaly mozku a míchy</w:t>
      </w:r>
    </w:p>
    <w:sectPr w:rsidR="003962B1" w:rsidRPr="004F14DD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2F2E"/>
    <w:rsid w:val="00052DD6"/>
    <w:rsid w:val="00052F2E"/>
    <w:rsid w:val="00077F00"/>
    <w:rsid w:val="000B0227"/>
    <w:rsid w:val="000C2AB6"/>
    <w:rsid w:val="000F7CAA"/>
    <w:rsid w:val="001104EC"/>
    <w:rsid w:val="00140C16"/>
    <w:rsid w:val="00142781"/>
    <w:rsid w:val="00142EEA"/>
    <w:rsid w:val="001651B6"/>
    <w:rsid w:val="002145F1"/>
    <w:rsid w:val="00222DAB"/>
    <w:rsid w:val="00301CD4"/>
    <w:rsid w:val="00313009"/>
    <w:rsid w:val="003962B1"/>
    <w:rsid w:val="003A2961"/>
    <w:rsid w:val="00414F83"/>
    <w:rsid w:val="004D29D9"/>
    <w:rsid w:val="004F14DD"/>
    <w:rsid w:val="00543AB7"/>
    <w:rsid w:val="005F6934"/>
    <w:rsid w:val="00635679"/>
    <w:rsid w:val="006D229E"/>
    <w:rsid w:val="006D26A6"/>
    <w:rsid w:val="00721DA0"/>
    <w:rsid w:val="00734E46"/>
    <w:rsid w:val="00745E86"/>
    <w:rsid w:val="007759E6"/>
    <w:rsid w:val="008333CC"/>
    <w:rsid w:val="0084343D"/>
    <w:rsid w:val="00851E18"/>
    <w:rsid w:val="00860663"/>
    <w:rsid w:val="00863CFC"/>
    <w:rsid w:val="008A2A5D"/>
    <w:rsid w:val="008B6927"/>
    <w:rsid w:val="009A0145"/>
    <w:rsid w:val="00A36352"/>
    <w:rsid w:val="00A71A5C"/>
    <w:rsid w:val="00AB66B6"/>
    <w:rsid w:val="00B42332"/>
    <w:rsid w:val="00BD1EB1"/>
    <w:rsid w:val="00BE62B7"/>
    <w:rsid w:val="00BF4DF3"/>
    <w:rsid w:val="00C40130"/>
    <w:rsid w:val="00C519F3"/>
    <w:rsid w:val="00C74308"/>
    <w:rsid w:val="00C820F3"/>
    <w:rsid w:val="00C93CEE"/>
    <w:rsid w:val="00C95E02"/>
    <w:rsid w:val="00C97A2B"/>
    <w:rsid w:val="00CE2B1E"/>
    <w:rsid w:val="00D43A92"/>
    <w:rsid w:val="00D467E7"/>
    <w:rsid w:val="00DB0E7B"/>
    <w:rsid w:val="00DC345C"/>
    <w:rsid w:val="00DF569F"/>
    <w:rsid w:val="00E1556A"/>
    <w:rsid w:val="00E9436C"/>
    <w:rsid w:val="00EF7632"/>
    <w:rsid w:val="00F10183"/>
    <w:rsid w:val="00F970A0"/>
    <w:rsid w:val="00FC4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F2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52F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52F2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1E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738</Words>
  <Characters>4357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DUM</cp:lastModifiedBy>
  <cp:revision>2</cp:revision>
  <dcterms:created xsi:type="dcterms:W3CDTF">2013-03-20T21:18:00Z</dcterms:created>
  <dcterms:modified xsi:type="dcterms:W3CDTF">2013-03-20T21:18:00Z</dcterms:modified>
</cp:coreProperties>
</file>