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D31" w:rsidRPr="00DB5AD6" w:rsidRDefault="008D4D31" w:rsidP="00530E71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8D4D31" w:rsidRPr="00DB5AD6" w:rsidRDefault="008D4D31" w:rsidP="00530E71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Název </w:t>
      </w:r>
      <w:r w:rsidRPr="00DB5AD6">
        <w:rPr>
          <w:b/>
          <w:sz w:val="32"/>
          <w:szCs w:val="32"/>
        </w:rPr>
        <w:t>materiálu:</w:t>
      </w:r>
      <w:r>
        <w:rPr>
          <w:sz w:val="32"/>
          <w:szCs w:val="32"/>
        </w:rPr>
        <w:t xml:space="preserve"> VY_32_INOVACE_18_Hlísti_</w:t>
      </w:r>
      <w:r w:rsidRPr="00DB5AD6">
        <w:rPr>
          <w:sz w:val="32"/>
          <w:szCs w:val="32"/>
        </w:rPr>
        <w:t>v1</w:t>
      </w:r>
    </w:p>
    <w:p w:rsidR="008D4D31" w:rsidRPr="00DB5AD6" w:rsidRDefault="008D4D31" w:rsidP="00530E71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8D4D31" w:rsidRPr="00DB5AD6" w:rsidRDefault="008D4D31" w:rsidP="00530E71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8D4D31" w:rsidRPr="00DB5AD6" w:rsidRDefault="008D4D31" w:rsidP="00530E71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7. 11. 2012</w:t>
      </w:r>
    </w:p>
    <w:p w:rsidR="008D4D31" w:rsidRPr="00DB5AD6" w:rsidRDefault="008D4D31" w:rsidP="00530E71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 w:rsidRPr="00DB5AD6">
        <w:rPr>
          <w:sz w:val="32"/>
          <w:szCs w:val="32"/>
        </w:rPr>
        <w:t xml:space="preserve"> šestý</w:t>
      </w:r>
    </w:p>
    <w:p w:rsidR="008D4D31" w:rsidRPr="00DB5AD6" w:rsidRDefault="008D4D31" w:rsidP="00530E71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>
        <w:rPr>
          <w:sz w:val="32"/>
          <w:szCs w:val="32"/>
        </w:rPr>
        <w:t xml:space="preserve"> / Přírodopis</w:t>
      </w:r>
    </w:p>
    <w:p w:rsidR="008D4D31" w:rsidRPr="00DB5AD6" w:rsidRDefault="008D4D31" w:rsidP="00530E71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>
        <w:rPr>
          <w:sz w:val="32"/>
          <w:szCs w:val="32"/>
        </w:rPr>
        <w:t xml:space="preserve"> hlísti, cizopasníci vnitřní, hygiena</w:t>
      </w:r>
    </w:p>
    <w:p w:rsidR="008D4D31" w:rsidRDefault="008D4D31" w:rsidP="00530E71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r w:rsidRPr="00DB5AD6">
        <w:rPr>
          <w:sz w:val="32"/>
          <w:szCs w:val="32"/>
        </w:rPr>
        <w:t xml:space="preserve"> </w:t>
      </w:r>
      <w:bookmarkStart w:id="0" w:name="_GoBack"/>
      <w:bookmarkEnd w:id="0"/>
      <w:r w:rsidRPr="00DB5AD6">
        <w:rPr>
          <w:sz w:val="32"/>
          <w:szCs w:val="32"/>
        </w:rPr>
        <w:t>Tent</w:t>
      </w:r>
      <w:r>
        <w:rPr>
          <w:sz w:val="32"/>
          <w:szCs w:val="32"/>
        </w:rPr>
        <w:t>o pracovní list slouží k opakování stavby těla a způsobu života hlístů.</w:t>
      </w:r>
      <w:r w:rsidRPr="00DB5AD6">
        <w:rPr>
          <w:sz w:val="32"/>
          <w:szCs w:val="32"/>
        </w:rPr>
        <w:t xml:space="preserve"> </w:t>
      </w:r>
      <w:r>
        <w:rPr>
          <w:sz w:val="32"/>
          <w:szCs w:val="32"/>
        </w:rPr>
        <w:t>Je založen na doplňování pojmů.</w:t>
      </w:r>
    </w:p>
    <w:p w:rsidR="008D4D31" w:rsidRDefault="008D4D31">
      <w:r>
        <w:br w:type="page"/>
      </w:r>
    </w:p>
    <w:p w:rsidR="008D4D31" w:rsidRDefault="008D4D31" w:rsidP="00D97AF7">
      <w:pPr>
        <w:spacing w:line="60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Doplň:</w:t>
      </w:r>
    </w:p>
    <w:p w:rsidR="008D4D31" w:rsidRDefault="008D4D31" w:rsidP="00D97AF7">
      <w:pPr>
        <w:spacing w:line="6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Hlísti mají válcovité, nečlánkované tělo. Dýchají__________</w:t>
      </w:r>
      <w:r w:rsidRPr="00530E7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 těla. Mají __________</w:t>
      </w:r>
      <w:r w:rsidRPr="00530E7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nervovou soustavu. Jsou __________</w:t>
      </w:r>
      <w:r w:rsidRPr="00530E7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pohlaví. Žijí v půdě,              ve vodě, jsou __________ rostlin a živočichů.</w:t>
      </w:r>
    </w:p>
    <w:p w:rsidR="008D4D31" w:rsidRDefault="008D4D31" w:rsidP="00D97AF7">
      <w:pPr>
        <w:spacing w:line="6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Škrkavka dětská parazituje na</w:t>
      </w:r>
      <w:r w:rsidRPr="00530E7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 střevě. Je to cizopasník __________. Měří __________</w:t>
      </w:r>
      <w:r w:rsidRPr="00530E7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cm. Samice je __________</w:t>
      </w:r>
      <w:r w:rsidRPr="00530E7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než samec.</w:t>
      </w:r>
    </w:p>
    <w:p w:rsidR="008D4D31" w:rsidRDefault="008D4D31" w:rsidP="00D97AF7">
      <w:pPr>
        <w:spacing w:line="6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</w:t>
      </w:r>
      <w:r w:rsidRPr="00530E7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parazituje v tlustém střevě dětí. Samička klade vajíčka kolem __________</w:t>
      </w:r>
      <w:r w:rsidRPr="00530E7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otvoru. Je velký asi </w:t>
      </w:r>
      <w:r>
        <w:rPr>
          <w:rFonts w:ascii="Times New Roman" w:hAnsi="Times New Roman"/>
          <w:b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 xml:space="preserve"> cm.</w:t>
      </w:r>
    </w:p>
    <w:p w:rsidR="008D4D31" w:rsidRDefault="008D4D31" w:rsidP="00D97AF7">
      <w:pPr>
        <w:spacing w:line="6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Ochranou před těmito parazity je dodržování __________</w:t>
      </w:r>
      <w:r w:rsidRPr="00530E7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pravidel.</w:t>
      </w:r>
    </w:p>
    <w:p w:rsidR="008D4D31" w:rsidRDefault="008D4D31" w:rsidP="00D97AF7">
      <w:pPr>
        <w:spacing w:line="6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Háďátka žijí v __________</w:t>
      </w:r>
      <w:r w:rsidRPr="00530E7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 podílejí se na vytváření humusu. Některé cizopasí na __________.</w:t>
      </w:r>
    </w:p>
    <w:p w:rsidR="008D4D31" w:rsidRDefault="008D4D3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8D4D31" w:rsidRDefault="008D4D31">
      <w:pPr>
        <w:rPr>
          <w:rFonts w:ascii="Times New Roman" w:hAnsi="Times New Roman"/>
          <w:b/>
          <w:sz w:val="28"/>
          <w:szCs w:val="28"/>
        </w:rPr>
      </w:pPr>
      <w:r w:rsidRPr="00D97AF7">
        <w:rPr>
          <w:rFonts w:ascii="Times New Roman" w:hAnsi="Times New Roman"/>
          <w:b/>
          <w:sz w:val="28"/>
          <w:szCs w:val="28"/>
        </w:rPr>
        <w:t>Řešení:</w:t>
      </w:r>
    </w:p>
    <w:p w:rsidR="008D4D31" w:rsidRDefault="008D4D31" w:rsidP="00D97AF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Hlísti mají válcovité, nečlánkované tělo. Dýchají </w:t>
      </w:r>
      <w:r w:rsidRPr="00530E71">
        <w:rPr>
          <w:rFonts w:ascii="Times New Roman" w:hAnsi="Times New Roman"/>
          <w:b/>
          <w:sz w:val="28"/>
          <w:szCs w:val="28"/>
        </w:rPr>
        <w:t>celým povrchem</w:t>
      </w:r>
      <w:r>
        <w:rPr>
          <w:rFonts w:ascii="Times New Roman" w:hAnsi="Times New Roman"/>
          <w:sz w:val="28"/>
          <w:szCs w:val="28"/>
        </w:rPr>
        <w:t xml:space="preserve"> těla. Mají </w:t>
      </w:r>
      <w:r w:rsidRPr="00530E71">
        <w:rPr>
          <w:rFonts w:ascii="Times New Roman" w:hAnsi="Times New Roman"/>
          <w:b/>
          <w:sz w:val="28"/>
          <w:szCs w:val="28"/>
        </w:rPr>
        <w:t>provazcovitou</w:t>
      </w:r>
      <w:r>
        <w:rPr>
          <w:rFonts w:ascii="Times New Roman" w:hAnsi="Times New Roman"/>
          <w:sz w:val="28"/>
          <w:szCs w:val="28"/>
        </w:rPr>
        <w:t xml:space="preserve"> nervovou soustavu. Jsou </w:t>
      </w:r>
      <w:r w:rsidRPr="00530E71">
        <w:rPr>
          <w:rFonts w:ascii="Times New Roman" w:hAnsi="Times New Roman"/>
          <w:b/>
          <w:sz w:val="28"/>
          <w:szCs w:val="28"/>
        </w:rPr>
        <w:t>odděleného</w:t>
      </w:r>
      <w:r>
        <w:rPr>
          <w:rFonts w:ascii="Times New Roman" w:hAnsi="Times New Roman"/>
          <w:sz w:val="28"/>
          <w:szCs w:val="28"/>
        </w:rPr>
        <w:t xml:space="preserve"> pohlaví. Žijí v půdě,                  ve vodě, jsou </w:t>
      </w:r>
      <w:r w:rsidRPr="00530E71">
        <w:rPr>
          <w:rFonts w:ascii="Times New Roman" w:hAnsi="Times New Roman"/>
          <w:b/>
          <w:sz w:val="28"/>
          <w:szCs w:val="28"/>
        </w:rPr>
        <w:t>parazité</w:t>
      </w:r>
      <w:r>
        <w:rPr>
          <w:rFonts w:ascii="Times New Roman" w:hAnsi="Times New Roman"/>
          <w:sz w:val="28"/>
          <w:szCs w:val="28"/>
        </w:rPr>
        <w:t xml:space="preserve"> rostlin a živočichů.</w:t>
      </w:r>
    </w:p>
    <w:p w:rsidR="008D4D31" w:rsidRDefault="008D4D31" w:rsidP="00D97AF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Škrkavka dětská parazituje na</w:t>
      </w:r>
      <w:r w:rsidRPr="00530E71">
        <w:rPr>
          <w:rFonts w:ascii="Times New Roman" w:hAnsi="Times New Roman"/>
          <w:b/>
          <w:sz w:val="28"/>
          <w:szCs w:val="28"/>
        </w:rPr>
        <w:t xml:space="preserve"> tenkém</w:t>
      </w:r>
      <w:r>
        <w:rPr>
          <w:rFonts w:ascii="Times New Roman" w:hAnsi="Times New Roman"/>
          <w:sz w:val="28"/>
          <w:szCs w:val="28"/>
        </w:rPr>
        <w:t xml:space="preserve"> střevě. Je to cizopasník </w:t>
      </w:r>
      <w:r w:rsidRPr="00530E71">
        <w:rPr>
          <w:rFonts w:ascii="Times New Roman" w:hAnsi="Times New Roman"/>
          <w:b/>
          <w:sz w:val="28"/>
          <w:szCs w:val="28"/>
        </w:rPr>
        <w:t>vnitřní</w:t>
      </w:r>
      <w:r>
        <w:rPr>
          <w:rFonts w:ascii="Times New Roman" w:hAnsi="Times New Roman"/>
          <w:sz w:val="28"/>
          <w:szCs w:val="28"/>
        </w:rPr>
        <w:t xml:space="preserve">. Měří                     </w:t>
      </w:r>
      <w:r w:rsidRPr="00530E71">
        <w:rPr>
          <w:rFonts w:ascii="Times New Roman" w:hAnsi="Times New Roman"/>
          <w:b/>
          <w:sz w:val="28"/>
          <w:szCs w:val="28"/>
        </w:rPr>
        <w:t xml:space="preserve">15- </w:t>
      </w:r>
      <w:smartTag w:uri="urn:schemas-microsoft-com:office:smarttags" w:element="metricconverter">
        <w:smartTagPr>
          <w:attr w:name="ProductID" w:val="20 cm"/>
        </w:smartTagPr>
        <w:r w:rsidRPr="00530E71">
          <w:rPr>
            <w:rFonts w:ascii="Times New Roman" w:hAnsi="Times New Roman"/>
            <w:b/>
            <w:sz w:val="28"/>
            <w:szCs w:val="28"/>
          </w:rPr>
          <w:t xml:space="preserve">20 </w:t>
        </w:r>
        <w:r>
          <w:rPr>
            <w:rFonts w:ascii="Times New Roman" w:hAnsi="Times New Roman"/>
            <w:sz w:val="28"/>
            <w:szCs w:val="28"/>
          </w:rPr>
          <w:t>cm</w:t>
        </w:r>
      </w:smartTag>
      <w:r>
        <w:rPr>
          <w:rFonts w:ascii="Times New Roman" w:hAnsi="Times New Roman"/>
          <w:sz w:val="28"/>
          <w:szCs w:val="28"/>
        </w:rPr>
        <w:t xml:space="preserve">. Samice je </w:t>
      </w:r>
      <w:r w:rsidRPr="00530E71">
        <w:rPr>
          <w:rFonts w:ascii="Times New Roman" w:hAnsi="Times New Roman"/>
          <w:b/>
          <w:sz w:val="28"/>
          <w:szCs w:val="28"/>
        </w:rPr>
        <w:t>větší</w:t>
      </w:r>
      <w:r>
        <w:rPr>
          <w:rFonts w:ascii="Times New Roman" w:hAnsi="Times New Roman"/>
          <w:sz w:val="28"/>
          <w:szCs w:val="28"/>
        </w:rPr>
        <w:t xml:space="preserve"> než samec.</w:t>
      </w:r>
    </w:p>
    <w:p w:rsidR="008D4D31" w:rsidRDefault="008D4D31" w:rsidP="00D97AF7">
      <w:pPr>
        <w:rPr>
          <w:rFonts w:ascii="Times New Roman" w:hAnsi="Times New Roman"/>
          <w:sz w:val="28"/>
          <w:szCs w:val="28"/>
        </w:rPr>
      </w:pPr>
      <w:r w:rsidRPr="00D97AF7">
        <w:rPr>
          <w:rFonts w:ascii="Times New Roman" w:hAnsi="Times New Roman"/>
          <w:b/>
          <w:sz w:val="28"/>
          <w:szCs w:val="28"/>
        </w:rPr>
        <w:t>Roup dětský</w:t>
      </w:r>
      <w:r>
        <w:rPr>
          <w:rFonts w:ascii="Times New Roman" w:hAnsi="Times New Roman"/>
          <w:sz w:val="28"/>
          <w:szCs w:val="28"/>
        </w:rPr>
        <w:t xml:space="preserve"> parazituje v tlustém střevě dětí. Samička klade vajíčka kolem </w:t>
      </w:r>
      <w:r w:rsidRPr="00D97AF7">
        <w:rPr>
          <w:rFonts w:ascii="Times New Roman" w:hAnsi="Times New Roman"/>
          <w:b/>
          <w:sz w:val="28"/>
          <w:szCs w:val="28"/>
        </w:rPr>
        <w:t>řitního</w:t>
      </w:r>
      <w:r>
        <w:rPr>
          <w:rFonts w:ascii="Times New Roman" w:hAnsi="Times New Roman"/>
          <w:sz w:val="28"/>
          <w:szCs w:val="28"/>
        </w:rPr>
        <w:t xml:space="preserve"> otvoru. Je velký asi </w:t>
      </w:r>
      <w:smartTag w:uri="urn:schemas-microsoft-com:office:smarttags" w:element="metricconverter">
        <w:smartTagPr>
          <w:attr w:name="ProductID" w:val="1 cm"/>
        </w:smartTagPr>
        <w:r w:rsidRPr="00D97AF7">
          <w:rPr>
            <w:rFonts w:ascii="Times New Roman" w:hAnsi="Times New Roman"/>
            <w:b/>
            <w:sz w:val="28"/>
            <w:szCs w:val="28"/>
          </w:rPr>
          <w:t>1</w:t>
        </w:r>
        <w:r>
          <w:rPr>
            <w:rFonts w:ascii="Times New Roman" w:hAnsi="Times New Roman"/>
            <w:sz w:val="28"/>
            <w:szCs w:val="28"/>
          </w:rPr>
          <w:t xml:space="preserve"> cm</w:t>
        </w:r>
      </w:smartTag>
      <w:r>
        <w:rPr>
          <w:rFonts w:ascii="Times New Roman" w:hAnsi="Times New Roman"/>
          <w:sz w:val="28"/>
          <w:szCs w:val="28"/>
        </w:rPr>
        <w:t>.</w:t>
      </w:r>
    </w:p>
    <w:p w:rsidR="008D4D31" w:rsidRDefault="008D4D31" w:rsidP="00D97AF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Ochranou před těmito parazity je dodržování </w:t>
      </w:r>
      <w:r w:rsidRPr="00D97AF7">
        <w:rPr>
          <w:rFonts w:ascii="Times New Roman" w:hAnsi="Times New Roman"/>
          <w:b/>
          <w:sz w:val="28"/>
          <w:szCs w:val="28"/>
        </w:rPr>
        <w:t>hygienických</w:t>
      </w:r>
      <w:r>
        <w:rPr>
          <w:rFonts w:ascii="Times New Roman" w:hAnsi="Times New Roman"/>
          <w:sz w:val="28"/>
          <w:szCs w:val="28"/>
        </w:rPr>
        <w:t xml:space="preserve"> pravidel.</w:t>
      </w:r>
    </w:p>
    <w:p w:rsidR="008D4D31" w:rsidRPr="00530E71" w:rsidRDefault="008D4D31" w:rsidP="00D97AF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Háďátka žijí v </w:t>
      </w:r>
      <w:r w:rsidRPr="00D97AF7">
        <w:rPr>
          <w:rFonts w:ascii="Times New Roman" w:hAnsi="Times New Roman"/>
          <w:b/>
          <w:sz w:val="28"/>
          <w:szCs w:val="28"/>
        </w:rPr>
        <w:t>půdě</w:t>
      </w:r>
      <w:r>
        <w:rPr>
          <w:rFonts w:ascii="Times New Roman" w:hAnsi="Times New Roman"/>
          <w:sz w:val="28"/>
          <w:szCs w:val="28"/>
        </w:rPr>
        <w:t xml:space="preserve"> a podílejí se na vytváření humusu. Některé cizopasí                     na </w:t>
      </w:r>
      <w:r w:rsidRPr="00D97AF7">
        <w:rPr>
          <w:rFonts w:ascii="Times New Roman" w:hAnsi="Times New Roman"/>
          <w:b/>
          <w:sz w:val="28"/>
          <w:szCs w:val="28"/>
        </w:rPr>
        <w:t>rostlinách</w:t>
      </w:r>
      <w:r>
        <w:rPr>
          <w:rFonts w:ascii="Times New Roman" w:hAnsi="Times New Roman"/>
          <w:sz w:val="28"/>
          <w:szCs w:val="28"/>
        </w:rPr>
        <w:t>.</w:t>
      </w:r>
    </w:p>
    <w:sectPr w:rsidR="008D4D31" w:rsidRPr="00530E71" w:rsidSect="00FA161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D31" w:rsidRDefault="008D4D31" w:rsidP="00530E71">
      <w:pPr>
        <w:spacing w:after="0" w:line="240" w:lineRule="auto"/>
      </w:pPr>
      <w:r>
        <w:separator/>
      </w:r>
    </w:p>
  </w:endnote>
  <w:endnote w:type="continuationSeparator" w:id="0">
    <w:p w:rsidR="008D4D31" w:rsidRDefault="008D4D31" w:rsidP="00530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D31" w:rsidRPr="0021466C" w:rsidRDefault="008D4D31" w:rsidP="00530E71">
    <w:pPr>
      <w:pStyle w:val="Footer"/>
      <w:rPr>
        <w:rFonts w:cs="Calibri"/>
        <w:i/>
        <w:sz w:val="16"/>
        <w:szCs w:val="16"/>
      </w:rPr>
    </w:pPr>
    <w:r w:rsidRPr="0021466C">
      <w:rPr>
        <w:rFonts w:cs="Calibri"/>
        <w:i/>
        <w:sz w:val="16"/>
        <w:szCs w:val="16"/>
      </w:rPr>
      <w:t>Autorem materiálu a všech jeho částí,</w:t>
    </w:r>
    <w:r w:rsidRPr="0021466C">
      <w:rPr>
        <w:rFonts w:cs="Calibri"/>
        <w:sz w:val="16"/>
        <w:szCs w:val="16"/>
      </w:rPr>
      <w:t xml:space="preserve"> </w:t>
    </w:r>
    <w:r w:rsidRPr="0021466C">
      <w:rPr>
        <w:rFonts w:cs="Calibri"/>
        <w:i/>
        <w:sz w:val="16"/>
        <w:szCs w:val="16"/>
      </w:rPr>
      <w:t xml:space="preserve">není-li uvedeno jinak, je </w:t>
    </w:r>
    <w:r>
      <w:rPr>
        <w:rFonts w:cs="Calibri"/>
        <w:i/>
        <w:sz w:val="16"/>
        <w:szCs w:val="16"/>
      </w:rPr>
      <w:t xml:space="preserve">Mgr. </w:t>
    </w:r>
    <w:r w:rsidRPr="0021466C">
      <w:rPr>
        <w:rFonts w:cs="Calibri"/>
        <w:i/>
        <w:sz w:val="16"/>
        <w:szCs w:val="16"/>
      </w:rPr>
      <w:t>Eliška Vokatá.</w:t>
    </w:r>
  </w:p>
  <w:p w:rsidR="008D4D31" w:rsidRPr="00530E71" w:rsidRDefault="008D4D31">
    <w:pPr>
      <w:pStyle w:val="Footer"/>
      <w:rPr>
        <w:sz w:val="16"/>
        <w:szCs w:val="16"/>
      </w:rPr>
    </w:pPr>
    <w:r w:rsidRPr="0021466C">
      <w:rPr>
        <w:rFonts w:cs="Calibri"/>
        <w:i/>
        <w:sz w:val="16"/>
        <w:szCs w:val="16"/>
      </w:rPr>
      <w:t xml:space="preserve">Financováno z ESF a státního rozpočtu ČR. 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7" o:spid="_x0000_s2049" type="#_x0000_t75" style="position:absolute;margin-left:296.05pt;margin-top:712.1pt;width:215.15pt;height:41.65pt;z-index:251660288;visibility:visible;mso-position-horizontal-relative:margin;mso-position-vertical-relative:margin">
          <v:imagedata r:id="rId1" o:title=""/>
          <w10:wrap type="square"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D31" w:rsidRDefault="008D4D31" w:rsidP="00530E71">
      <w:pPr>
        <w:spacing w:after="0" w:line="240" w:lineRule="auto"/>
      </w:pPr>
      <w:r>
        <w:separator/>
      </w:r>
    </w:p>
  </w:footnote>
  <w:footnote w:type="continuationSeparator" w:id="0">
    <w:p w:rsidR="008D4D31" w:rsidRDefault="008D4D31" w:rsidP="00530E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0E71"/>
    <w:rsid w:val="0006180C"/>
    <w:rsid w:val="0021466C"/>
    <w:rsid w:val="00225F34"/>
    <w:rsid w:val="00410D10"/>
    <w:rsid w:val="00530E71"/>
    <w:rsid w:val="005E14E0"/>
    <w:rsid w:val="00721D25"/>
    <w:rsid w:val="007C15FA"/>
    <w:rsid w:val="008D4D31"/>
    <w:rsid w:val="00D217ED"/>
    <w:rsid w:val="00D97AF7"/>
    <w:rsid w:val="00DB5AD6"/>
    <w:rsid w:val="00FA1611"/>
    <w:rsid w:val="00FE5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E7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30E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30E71"/>
    <w:rPr>
      <w:rFonts w:cs="Times New Roman"/>
      <w:lang w:eastAsia="cs-CZ"/>
    </w:rPr>
  </w:style>
  <w:style w:type="paragraph" w:styleId="Footer">
    <w:name w:val="footer"/>
    <w:basedOn w:val="Normal"/>
    <w:link w:val="FooterChar"/>
    <w:uiPriority w:val="99"/>
    <w:rsid w:val="00530E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30E71"/>
    <w:rPr>
      <w:rFonts w:cs="Times New Roman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530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30E71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244</Words>
  <Characters>1444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 Základní škola Chomutov, Písečná 5144</dc:title>
  <dc:subject/>
  <dc:creator>učitel</dc:creator>
  <cp:keywords/>
  <dc:description/>
  <cp:lastModifiedBy>DUM</cp:lastModifiedBy>
  <cp:revision>2</cp:revision>
  <dcterms:created xsi:type="dcterms:W3CDTF">2013-04-01T16:49:00Z</dcterms:created>
  <dcterms:modified xsi:type="dcterms:W3CDTF">2013-04-01T16:49:00Z</dcterms:modified>
</cp:coreProperties>
</file>