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BB9" w:rsidRDefault="00870BB9">
      <w:pPr>
        <w:pStyle w:val="Heading1"/>
      </w:pPr>
      <w:r>
        <w:t>VY_32_INOVACE_14.03.60</w:t>
      </w:r>
    </w:p>
    <w:p w:rsidR="00870BB9" w:rsidRDefault="00870BB9">
      <w:pPr>
        <w:jc w:val="center"/>
        <w:rPr>
          <w:sz w:val="40"/>
          <w:szCs w:val="40"/>
        </w:rPr>
      </w:pPr>
      <w:r>
        <w:rPr>
          <w:sz w:val="40"/>
          <w:szCs w:val="40"/>
        </w:rPr>
        <w:t>Základní škola 28. října Neratovice</w:t>
      </w:r>
    </w:p>
    <w:p w:rsidR="00870BB9" w:rsidRDefault="00870BB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 filled="t">
            <v:imagedata r:id="rId5" o:title=""/>
          </v:shape>
        </w:pict>
      </w:r>
    </w:p>
    <w:p w:rsidR="00870BB9" w:rsidRDefault="00870BB9">
      <w:pPr>
        <w:jc w:val="center"/>
        <w:rPr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870BB9" w:rsidRDefault="00870BB9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870BB9" w:rsidRDefault="00870BB9">
      <w:pPr>
        <w:jc w:val="center"/>
        <w:rPr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870BB9" w:rsidRDefault="00870BB9">
      <w:pPr>
        <w:rPr>
          <w:rFonts w:ascii="Times New Roman" w:hAnsi="Times New Roman" w:cs="Times New Roman"/>
          <w:sz w:val="28"/>
          <w:szCs w:val="28"/>
        </w:rPr>
      </w:pPr>
      <w:r>
        <w:t>Název výukového materiálu: Práce s daty</w:t>
      </w:r>
      <w:r>
        <w:br/>
      </w:r>
      <w:r>
        <w:br/>
        <w:t>Datum: prosinec 2012</w:t>
      </w:r>
    </w:p>
    <w:p w:rsidR="00870BB9" w:rsidRDefault="00870BB9">
      <w:r>
        <w:t xml:space="preserve">Předmět:   Matematika </w:t>
      </w:r>
    </w:p>
    <w:p w:rsidR="00870BB9" w:rsidRDefault="00870BB9">
      <w:r>
        <w:t>Autor:  Ing. Lucie Hubínková</w:t>
      </w:r>
    </w:p>
    <w:p w:rsidR="00870BB9" w:rsidRDefault="00870BB9">
      <w:r>
        <w:t>Cílová skupina:  5. ročník</w:t>
      </w:r>
    </w:p>
    <w:p w:rsidR="00870BB9" w:rsidRDefault="00870BB9">
      <w:r>
        <w:t xml:space="preserve">Anotace:  Pracovní list je zaměřen na čtení dat z grafů a následné odpovídání na otázky. </w:t>
      </w:r>
    </w:p>
    <w:p w:rsidR="00870BB9" w:rsidRDefault="00870BB9">
      <w:pPr>
        <w:rPr>
          <w:rFonts w:ascii="Times New Roman" w:hAnsi="Times New Roman" w:cs="Times New Roman"/>
        </w:rPr>
      </w:pPr>
    </w:p>
    <w:p w:rsidR="00870BB9" w:rsidRDefault="00870BB9">
      <w:pPr>
        <w:rPr>
          <w:rFonts w:ascii="Times New Roman" w:hAnsi="Times New Roman" w:cs="Times New Roman"/>
        </w:rPr>
      </w:pPr>
    </w:p>
    <w:p w:rsidR="00870BB9" w:rsidRDefault="00870BB9">
      <w:pPr>
        <w:rPr>
          <w:rFonts w:ascii="Arial Narrow" w:hAnsi="Arial Narrow" w:cs="Arial Narrow"/>
        </w:rPr>
      </w:pPr>
    </w:p>
    <w:p w:rsidR="00870BB9" w:rsidRDefault="00870BB9">
      <w:pPr>
        <w:rPr>
          <w:rFonts w:ascii="Times New Roman" w:hAnsi="Times New Roman" w:cs="Times New Roman"/>
        </w:rPr>
      </w:pPr>
    </w:p>
    <w:p w:rsidR="00870BB9" w:rsidRDefault="00870BB9">
      <w:pPr>
        <w:rPr>
          <w:rFonts w:ascii="Times New Roman" w:hAnsi="Times New Roman" w:cs="Times New Roman"/>
        </w:rPr>
      </w:pPr>
    </w:p>
    <w:p w:rsidR="00870BB9" w:rsidRDefault="00870BB9">
      <w:pPr>
        <w:rPr>
          <w:rFonts w:ascii="Times New Roman" w:hAnsi="Times New Roman" w:cs="Times New Roman"/>
        </w:rPr>
      </w:pPr>
    </w:p>
    <w:p w:rsidR="00870BB9" w:rsidRDefault="00870BB9">
      <w:r>
        <w:t>Materiály jsou určeny pro bezplatné používání pro potřeby výuky a vzdělávání na všech typech škol a školských zařízení. Jakékoliv další využití podléhá autorskému zákonu.</w:t>
      </w:r>
    </w:p>
    <w:p w:rsidR="00870BB9" w:rsidRDefault="00870BB9">
      <w:pPr>
        <w:rPr>
          <w:rFonts w:ascii="Times New Roman" w:hAnsi="Times New Roman" w:cs="Times New Roman"/>
        </w:rPr>
      </w:pPr>
    </w:p>
    <w:p w:rsidR="00870BB9" w:rsidRDefault="00870BB9">
      <w:pPr>
        <w:spacing w:line="360" w:lineRule="auto"/>
        <w:rPr>
          <w:rFonts w:ascii="Arial Narrow" w:hAnsi="Arial Narrow" w:cs="Arial Narrow"/>
          <w:b/>
          <w:bCs/>
        </w:rPr>
      </w:pPr>
      <w:r>
        <w:rPr>
          <w:noProof/>
          <w:lang w:eastAsia="cs-CZ"/>
        </w:rPr>
        <w:pict>
          <v:shape id="_x0000_s1026" type="#_x0000_t75" style="position:absolute;margin-left:-6.55pt;margin-top:50.15pt;width:230.4pt;height:208.3pt;z-index:251658240;visibility:visible;mso-position-horizontal-relative:margin;mso-position-vertical-relative:margin">
            <v:imagedata r:id="rId6" o:title=""/>
            <w10:wrap type="square" anchorx="margin" anchory="margin"/>
          </v:shape>
          <o:OLEObject Type="Embed" ProgID="Excel.Chart.8" ShapeID="_x0000_s1026" DrawAspect="Content" ObjectID="_1417579815" r:id="rId7"/>
        </w:pict>
      </w:r>
      <w:r>
        <w:rPr>
          <w:rFonts w:ascii="Arial Narrow" w:hAnsi="Arial Narrow" w:cs="Arial Narrow"/>
          <w:b/>
          <w:bCs/>
        </w:rPr>
        <w:t>Žáci pátého ročníku zjišťovali, jaké známky z hlavních předmětů měli na pololetním vysvědčení. Každý žák uvedl, jaké měl známky na vysvědčení. Výsledky zaznamenali do grafu.</w:t>
      </w:r>
    </w:p>
    <w:p w:rsidR="00870BB9" w:rsidRDefault="00870B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object w:dxaOrig="4608" w:dyaOrig="4167">
          <v:shape id="Graf 2" o:spid="_x0000_i1028" type="#_x0000_t75" style="width:230.25pt;height:208.5pt;visibility:visible" o:ole="">
            <v:imagedata r:id="rId8" o:title=""/>
            <o:lock v:ext="edit" aspectratio="f"/>
          </v:shape>
          <o:OLEObject Type="Embed" ProgID="Excel.Chart.8" ShapeID="Graf 2" DrawAspect="Content" ObjectID="_1417579814" r:id="rId9"/>
        </w:object>
      </w:r>
      <w:bookmarkStart w:id="0" w:name="_GoBack"/>
      <w:bookmarkEnd w:id="0"/>
    </w:p>
    <w:p w:rsidR="00870BB9" w:rsidRDefault="00870BB9">
      <w:pPr>
        <w:rPr>
          <w:rFonts w:ascii="Arial Narrow" w:hAnsi="Arial Narrow" w:cs="Arial Narrow"/>
          <w:b/>
          <w:bCs/>
          <w:sz w:val="24"/>
          <w:szCs w:val="24"/>
        </w:rPr>
      </w:pPr>
      <w:r>
        <w:rPr>
          <w:b/>
          <w:bCs/>
        </w:rPr>
        <w:t>Doplň</w:t>
      </w:r>
    </w:p>
    <w:p w:rsidR="00870BB9" w:rsidRDefault="00870BB9">
      <w:pPr>
        <w:pStyle w:val="ListParagraph"/>
        <w:numPr>
          <w:ilvl w:val="0"/>
          <w:numId w:val="1"/>
        </w:numPr>
        <w:spacing w:line="360" w:lineRule="auto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Do 5.A chodí celkem ____ žáků, do 5.B ____ žáků, do 5.C ____ žáků a do 5.D ____žáků. Která třída má nejvíce žáků____. Dohromady chodí do pátého ročníku _____ dětí. V průměru je to ____ žáků na třídu.</w:t>
      </w:r>
    </w:p>
    <w:p w:rsidR="00870BB9" w:rsidRDefault="00870BB9">
      <w:pPr>
        <w:pStyle w:val="ListParagraph"/>
        <w:numPr>
          <w:ilvl w:val="0"/>
          <w:numId w:val="1"/>
        </w:numPr>
        <w:spacing w:line="360" w:lineRule="auto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 xml:space="preserve">Ze všech žáků pátého ročníku má na vysvědčení nejvíce jedniček z českého jazyka žáci ____ a _____. Nejvíce jedniček z matematiky má třída _____ a to s počtem ____ žáků. </w:t>
      </w:r>
    </w:p>
    <w:p w:rsidR="00870BB9" w:rsidRDefault="00870BB9">
      <w:pPr>
        <w:pStyle w:val="ListParagraph"/>
        <w:numPr>
          <w:ilvl w:val="0"/>
          <w:numId w:val="1"/>
        </w:numPr>
        <w:spacing w:line="360" w:lineRule="auto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 xml:space="preserve">Která třída má nejvíce neprospívajících žáků ______ a to celkem____ žáků. </w:t>
      </w:r>
    </w:p>
    <w:p w:rsidR="00870BB9" w:rsidRDefault="00870BB9">
      <w:pPr>
        <w:pStyle w:val="ListParagraph"/>
        <w:numPr>
          <w:ilvl w:val="0"/>
          <w:numId w:val="1"/>
        </w:numPr>
        <w:spacing w:line="360" w:lineRule="auto"/>
        <w:rPr>
          <w:rFonts w:ascii="Arial Narrow" w:hAnsi="Arial Narrow" w:cs="Arial Narrow"/>
          <w:sz w:val="24"/>
          <w:szCs w:val="24"/>
        </w:rPr>
      </w:pPr>
      <w:r>
        <w:rPr>
          <w:rFonts w:ascii="Arial Narrow" w:hAnsi="Arial Narrow" w:cs="Arial Narrow"/>
          <w:sz w:val="24"/>
          <w:szCs w:val="24"/>
        </w:rPr>
        <w:t>Jaká průměrná známka vychází z těchto dvou předmětů každé třídě.</w:t>
      </w:r>
    </w:p>
    <w:p w:rsidR="00870BB9" w:rsidRDefault="00870BB9">
      <w:pPr>
        <w:pStyle w:val="ListParagraph"/>
        <w:spacing w:line="360" w:lineRule="auto"/>
        <w:ind w:left="502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00"/>
      </w:tblPr>
      <w:tblGrid>
        <w:gridCol w:w="2864"/>
        <w:gridCol w:w="2864"/>
      </w:tblGrid>
      <w:tr w:rsidR="00870BB9">
        <w:tc>
          <w:tcPr>
            <w:tcW w:w="2864" w:type="dxa"/>
            <w:tcBorders>
              <w:bottom w:val="single" w:sz="18" w:space="0" w:color="4F81BD"/>
            </w:tcBorders>
            <w:shd w:val="clear" w:color="auto" w:fill="DAEEF3"/>
          </w:tcPr>
          <w:p w:rsidR="00870BB9" w:rsidRDefault="00870BB9">
            <w:pPr>
              <w:pStyle w:val="ListParagraph"/>
              <w:spacing w:after="0" w:line="240" w:lineRule="auto"/>
              <w:ind w:left="0"/>
              <w:jc w:val="center"/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Český jazyk</w:t>
            </w:r>
          </w:p>
        </w:tc>
        <w:tc>
          <w:tcPr>
            <w:tcW w:w="2864" w:type="dxa"/>
            <w:tcBorders>
              <w:bottom w:val="single" w:sz="18" w:space="0" w:color="4F81BD"/>
            </w:tcBorders>
            <w:shd w:val="clear" w:color="auto" w:fill="DAEEF3"/>
          </w:tcPr>
          <w:p w:rsidR="00870BB9" w:rsidRDefault="00870BB9">
            <w:pPr>
              <w:pStyle w:val="ListParagraph"/>
              <w:spacing w:after="0" w:line="240" w:lineRule="auto"/>
              <w:ind w:left="0"/>
              <w:jc w:val="center"/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Matematika</w:t>
            </w:r>
          </w:p>
          <w:p w:rsidR="00870BB9" w:rsidRDefault="00870BB9">
            <w:pPr>
              <w:pStyle w:val="ListParagraph"/>
              <w:spacing w:after="0" w:line="240" w:lineRule="auto"/>
              <w:ind w:left="0"/>
              <w:jc w:val="center"/>
              <w:rPr>
                <w:rFonts w:ascii="Cambria" w:hAnsi="Cambria" w:cs="Cambria"/>
                <w:b/>
                <w:bCs/>
              </w:rPr>
            </w:pPr>
          </w:p>
        </w:tc>
      </w:tr>
      <w:tr w:rsidR="00870BB9"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 xml:space="preserve">5.A - </w:t>
            </w:r>
          </w:p>
        </w:tc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 xml:space="preserve">5.A </w:t>
            </w:r>
          </w:p>
          <w:p w:rsidR="00870BB9" w:rsidRDefault="00870BB9">
            <w:pPr>
              <w:pStyle w:val="ListParagraph"/>
              <w:spacing w:after="0" w:line="240" w:lineRule="auto"/>
              <w:ind w:left="0"/>
            </w:pPr>
          </w:p>
        </w:tc>
      </w:tr>
      <w:tr w:rsidR="00870BB9"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 xml:space="preserve">5.B - </w:t>
            </w:r>
          </w:p>
        </w:tc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>5.B</w:t>
            </w:r>
          </w:p>
          <w:p w:rsidR="00870BB9" w:rsidRDefault="00870BB9">
            <w:pPr>
              <w:pStyle w:val="ListParagraph"/>
              <w:spacing w:after="0" w:line="240" w:lineRule="auto"/>
              <w:ind w:left="0"/>
            </w:pPr>
          </w:p>
        </w:tc>
      </w:tr>
      <w:tr w:rsidR="00870BB9"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 xml:space="preserve">5.C - </w:t>
            </w:r>
          </w:p>
        </w:tc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>5.C</w:t>
            </w:r>
          </w:p>
          <w:p w:rsidR="00870BB9" w:rsidRDefault="00870BB9">
            <w:pPr>
              <w:pStyle w:val="ListParagraph"/>
              <w:spacing w:after="0" w:line="240" w:lineRule="auto"/>
              <w:ind w:left="0"/>
            </w:pPr>
          </w:p>
        </w:tc>
      </w:tr>
      <w:tr w:rsidR="00870BB9"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 xml:space="preserve">5.D - </w:t>
            </w:r>
          </w:p>
        </w:tc>
        <w:tc>
          <w:tcPr>
            <w:tcW w:w="2864" w:type="dxa"/>
          </w:tcPr>
          <w:p w:rsidR="00870BB9" w:rsidRDefault="00870BB9">
            <w:pPr>
              <w:pStyle w:val="ListParagraph"/>
              <w:spacing w:after="0" w:line="240" w:lineRule="auto"/>
              <w:ind w:left="0"/>
            </w:pPr>
            <w:r>
              <w:t>5.D</w:t>
            </w:r>
          </w:p>
          <w:p w:rsidR="00870BB9" w:rsidRDefault="00870BB9">
            <w:pPr>
              <w:pStyle w:val="ListParagraph"/>
              <w:spacing w:after="0" w:line="240" w:lineRule="auto"/>
              <w:ind w:left="0"/>
            </w:pPr>
          </w:p>
        </w:tc>
      </w:tr>
    </w:tbl>
    <w:p w:rsidR="00870BB9" w:rsidRDefault="00870BB9">
      <w:pPr>
        <w:pStyle w:val="ListParagraph"/>
        <w:rPr>
          <w:rFonts w:ascii="Times New Roman" w:hAnsi="Times New Roman" w:cs="Times New Roman"/>
        </w:rPr>
      </w:pPr>
    </w:p>
    <w:p w:rsidR="00870BB9" w:rsidRDefault="00870BB9">
      <w:pPr>
        <w:rPr>
          <w:i/>
          <w:iCs/>
        </w:rPr>
      </w:pPr>
      <w:r>
        <w:rPr>
          <w:b/>
          <w:bCs/>
        </w:rPr>
        <w:t>Nápověda:</w:t>
      </w:r>
      <w:r>
        <w:t xml:space="preserve"> </w:t>
      </w:r>
      <w:r>
        <w:rPr>
          <w:i/>
          <w:iCs/>
        </w:rPr>
        <w:t xml:space="preserve">Nejprve si sečti všechny známky z jedné třídy a pak číslo vyděl počtem žáků. </w:t>
      </w:r>
    </w:p>
    <w:p w:rsidR="00870BB9" w:rsidRDefault="00870BB9">
      <w:pPr>
        <w:rPr>
          <w:b/>
          <w:bCs/>
        </w:rPr>
      </w:pPr>
      <w:r>
        <w:rPr>
          <w:b/>
          <w:bCs/>
        </w:rPr>
        <w:t xml:space="preserve">Výpočty: </w:t>
      </w:r>
    </w:p>
    <w:sectPr w:rsidR="00870BB9" w:rsidSect="00870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B506C"/>
    <w:multiLevelType w:val="hybridMultilevel"/>
    <w:tmpl w:val="614059D2"/>
    <w:lvl w:ilvl="0" w:tplc="A2204ED2">
      <w:start w:val="1"/>
      <w:numFmt w:val="decimal"/>
      <w:lvlText w:val="%1.)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BB9"/>
    <w:rsid w:val="0087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sz w:val="40"/>
      <w:szCs w:val="40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0BB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3</Pages>
  <Words>222</Words>
  <Characters>1270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ProBook08</dc:creator>
  <cp:keywords/>
  <dc:description/>
  <cp:lastModifiedBy>Mila</cp:lastModifiedBy>
  <cp:revision>5</cp:revision>
  <cp:lastPrinted>2012-12-21T06:24:00Z</cp:lastPrinted>
  <dcterms:created xsi:type="dcterms:W3CDTF">2012-12-18T07:23:00Z</dcterms:created>
  <dcterms:modified xsi:type="dcterms:W3CDTF">2012-12-21T06:24:00Z</dcterms:modified>
</cp:coreProperties>
</file>