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855" w:rsidRDefault="00056855" w:rsidP="00922F6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9.65pt;margin-top:-30.8pt;width:475.3pt;height:138.9pt;z-index:251658240;visibility:visible">
            <v:imagedata r:id="rId5" o:title="" cropbottom="50282f" cropright="31883f"/>
            <w10:wrap type="square"/>
          </v:shape>
        </w:pict>
      </w:r>
    </w:p>
    <w:p w:rsidR="00056855" w:rsidRPr="00922F63" w:rsidRDefault="00056855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056855" w:rsidRPr="00922F63" w:rsidRDefault="00056855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22</w:t>
      </w:r>
      <w:r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Slovní úlohy o společné práci</w:t>
      </w:r>
    </w:p>
    <w:p w:rsidR="00056855" w:rsidRDefault="00056855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.05pt;margin-top:7.3pt;width:527.8pt;height:1.55pt;flip:y;z-index:251659264" o:connectortype="straight" strokeweight="1.5pt"/>
        </w:pict>
      </w:r>
    </w:p>
    <w:p w:rsidR="00056855" w:rsidRDefault="00056855" w:rsidP="00922F63"/>
    <w:p w:rsidR="00056855" w:rsidRDefault="00056855" w:rsidP="00804D0B">
      <w:pPr>
        <w:numPr>
          <w:ilvl w:val="0"/>
          <w:numId w:val="1"/>
        </w:numPr>
        <w:tabs>
          <w:tab w:val="left" w:pos="540"/>
        </w:tabs>
        <w:ind w:left="540" w:hanging="540"/>
        <w:jc w:val="both"/>
      </w:pPr>
      <w:r>
        <w:t>Nádrž se naplní větším čerpadlem za 10 hodin, menším čerpadlem za 15 hodin. Za jak dlouho se nádrž naplní, zapneme-li obě čerpadla současně?</w:t>
      </w:r>
    </w:p>
    <w:p w:rsidR="00056855" w:rsidRDefault="00056855" w:rsidP="00804D0B">
      <w:pPr>
        <w:tabs>
          <w:tab w:val="left" w:pos="540"/>
        </w:tabs>
        <w:ind w:left="540"/>
        <w:jc w:val="both"/>
      </w:pPr>
    </w:p>
    <w:p w:rsidR="00056855" w:rsidRDefault="00056855" w:rsidP="00804D0B">
      <w:pPr>
        <w:numPr>
          <w:ilvl w:val="0"/>
          <w:numId w:val="1"/>
        </w:numPr>
        <w:tabs>
          <w:tab w:val="left" w:pos="540"/>
        </w:tabs>
        <w:ind w:left="540" w:hanging="540"/>
        <w:jc w:val="both"/>
      </w:pPr>
      <w:r>
        <w:t>Prvním strojem bude práce hotova za 64 hodin, druhým strojem za 96 hodin. Za jak dlouho bude práce hotova při práci obou strojů ?</w:t>
      </w:r>
    </w:p>
    <w:p w:rsidR="00056855" w:rsidRDefault="00056855" w:rsidP="00804D0B">
      <w:pPr>
        <w:pStyle w:val="BodyText"/>
        <w:tabs>
          <w:tab w:val="left" w:pos="540"/>
        </w:tabs>
        <w:ind w:left="540"/>
      </w:pPr>
    </w:p>
    <w:p w:rsidR="00056855" w:rsidRDefault="00056855" w:rsidP="00804D0B">
      <w:pPr>
        <w:pStyle w:val="BodyText"/>
        <w:numPr>
          <w:ilvl w:val="0"/>
          <w:numId w:val="1"/>
        </w:numPr>
        <w:tabs>
          <w:tab w:val="left" w:pos="540"/>
        </w:tabs>
        <w:ind w:left="540" w:hanging="540"/>
      </w:pPr>
      <w:r>
        <w:t>Vodní nádrž by se naplnila jedním přívodem za 36 minut, druhým za 45 minut. Za jak dlouho se nádrž naplní, přitéká-li voda nejprve 12 minut prvním přívodem a pak oběma současně ?</w:t>
      </w:r>
    </w:p>
    <w:p w:rsidR="00056855" w:rsidRDefault="00056855" w:rsidP="00804D0B">
      <w:pPr>
        <w:tabs>
          <w:tab w:val="left" w:pos="540"/>
        </w:tabs>
        <w:ind w:left="540"/>
        <w:jc w:val="both"/>
      </w:pPr>
    </w:p>
    <w:p w:rsidR="00056855" w:rsidRDefault="00056855" w:rsidP="00804D0B">
      <w:pPr>
        <w:numPr>
          <w:ilvl w:val="0"/>
          <w:numId w:val="1"/>
        </w:numPr>
        <w:tabs>
          <w:tab w:val="left" w:pos="540"/>
        </w:tabs>
        <w:ind w:left="540" w:hanging="540"/>
        <w:jc w:val="both"/>
      </w:pPr>
      <w:r>
        <w:t>V tepelné elektrárně je vytvořena určitá zásoba uhlí. Bude-li v činnosti pouze 1. elektrárenský blok, vystačí zásoba uhlí na 24 dní. Bude-li v činnosti jen 2. elektrárenský blok, vystačí zásoba 30 dní a bude-li v činnosti jen 3. elektrárenský blok, vystačí zásoba 20 dní. Urči, na kolik dní vystačí zásoba uhlí, budou-li v činnosti současně všechny tři elektrárenské bloky.</w:t>
      </w:r>
    </w:p>
    <w:p w:rsidR="00056855" w:rsidRDefault="00056855" w:rsidP="00804D0B">
      <w:pPr>
        <w:tabs>
          <w:tab w:val="left" w:pos="540"/>
        </w:tabs>
        <w:ind w:left="540"/>
        <w:jc w:val="both"/>
      </w:pPr>
    </w:p>
    <w:p w:rsidR="00056855" w:rsidRDefault="00056855" w:rsidP="00804D0B">
      <w:pPr>
        <w:numPr>
          <w:ilvl w:val="0"/>
          <w:numId w:val="1"/>
        </w:numPr>
        <w:tabs>
          <w:tab w:val="left" w:pos="540"/>
        </w:tabs>
        <w:ind w:left="540" w:hanging="540"/>
        <w:jc w:val="both"/>
      </w:pPr>
      <w:r>
        <w:t>Dělník A by sám provedl výkop za 7 hodin, dělník B sám za 6 hodin. Protože výkop má být hotov za 2 hodiny, byl přibrán dělník C. Za kolik hodin by výkop provedl sám dělník C ?</w:t>
      </w:r>
    </w:p>
    <w:p w:rsidR="00056855" w:rsidRDefault="00056855" w:rsidP="00804D0B">
      <w:pPr>
        <w:tabs>
          <w:tab w:val="left" w:pos="540"/>
        </w:tabs>
        <w:ind w:left="540"/>
        <w:jc w:val="both"/>
      </w:pPr>
    </w:p>
    <w:p w:rsidR="00056855" w:rsidRDefault="00056855" w:rsidP="00804D0B">
      <w:pPr>
        <w:numPr>
          <w:ilvl w:val="0"/>
          <w:numId w:val="1"/>
        </w:numPr>
        <w:tabs>
          <w:tab w:val="left" w:pos="540"/>
        </w:tabs>
        <w:ind w:left="540" w:hanging="540"/>
        <w:jc w:val="both"/>
      </w:pPr>
      <w:r>
        <w:t>Dvě dílny v továrně vyrobí denně dohromady 26 součástek. Aby společně vyrobily 350 součástek, pracovala první dílna 14 dní a druhá o den méně. Kolik součástek vyrobila každá dílna denně?</w:t>
      </w:r>
    </w:p>
    <w:p w:rsidR="00056855" w:rsidRDefault="00056855" w:rsidP="00804D0B">
      <w:pPr>
        <w:tabs>
          <w:tab w:val="left" w:pos="540"/>
        </w:tabs>
        <w:ind w:left="540"/>
        <w:jc w:val="both"/>
      </w:pPr>
    </w:p>
    <w:p w:rsidR="00056855" w:rsidRDefault="00056855" w:rsidP="00804D0B">
      <w:pPr>
        <w:numPr>
          <w:ilvl w:val="0"/>
          <w:numId w:val="1"/>
        </w:numPr>
        <w:tabs>
          <w:tab w:val="left" w:pos="540"/>
        </w:tabs>
        <w:ind w:left="540" w:hanging="540"/>
        <w:jc w:val="both"/>
      </w:pPr>
      <w:r>
        <w:t>Dělník a učeň vykonají společně práci za 8 hodin. Dělník ji sám vykoná za 12 hodin. Za kolik hodin by ji vykonal učeň?</w:t>
      </w:r>
    </w:p>
    <w:p w:rsidR="00056855" w:rsidRDefault="00056855" w:rsidP="00804D0B">
      <w:pPr>
        <w:tabs>
          <w:tab w:val="left" w:pos="540"/>
        </w:tabs>
        <w:ind w:left="540"/>
        <w:jc w:val="both"/>
      </w:pPr>
    </w:p>
    <w:p w:rsidR="00056855" w:rsidRDefault="00056855" w:rsidP="00804D0B">
      <w:pPr>
        <w:numPr>
          <w:ilvl w:val="0"/>
          <w:numId w:val="1"/>
        </w:numPr>
        <w:tabs>
          <w:tab w:val="left" w:pos="540"/>
        </w:tabs>
        <w:ind w:left="540" w:hanging="540"/>
        <w:jc w:val="both"/>
      </w:pPr>
      <w:r>
        <w:t>Dvě nákladní auta by společně navozila stavební materiál za 6 hodin. Po 4 hodinách však bylo první auto převedeno na jinou práci a druhé auto vozilo materiál ještě 6 hodin.  Za kolik hodin by stavební materiál navozilo první auto a za kolik hodin druhé auto?</w:t>
      </w:r>
    </w:p>
    <w:p w:rsidR="00056855" w:rsidRDefault="00056855" w:rsidP="00804D0B">
      <w:pPr>
        <w:tabs>
          <w:tab w:val="left" w:pos="540"/>
        </w:tabs>
        <w:ind w:left="540"/>
        <w:jc w:val="both"/>
      </w:pPr>
    </w:p>
    <w:p w:rsidR="00056855" w:rsidRDefault="00056855" w:rsidP="00804D0B">
      <w:pPr>
        <w:numPr>
          <w:ilvl w:val="0"/>
          <w:numId w:val="1"/>
        </w:numPr>
        <w:tabs>
          <w:tab w:val="left" w:pos="540"/>
        </w:tabs>
        <w:ind w:left="540" w:hanging="540"/>
        <w:jc w:val="both"/>
      </w:pPr>
      <w:r>
        <w:t>Závod A je schopen splnit zakázku za 12 dní, závod B tutéž zakázku za 18 dní. Za kolik dní bude zakázka splněna, jestliže první dva dny na ní pracuje jen závod A, zbývající dny pak oba závody?</w:t>
      </w:r>
    </w:p>
    <w:p w:rsidR="00056855" w:rsidRDefault="00056855" w:rsidP="00804D0B">
      <w:pPr>
        <w:pStyle w:val="ListParagraph"/>
      </w:pPr>
    </w:p>
    <w:p w:rsidR="00056855" w:rsidRDefault="00056855" w:rsidP="00804D0B">
      <w:pPr>
        <w:numPr>
          <w:ilvl w:val="0"/>
          <w:numId w:val="1"/>
        </w:numPr>
        <w:tabs>
          <w:tab w:val="left" w:pos="540"/>
        </w:tabs>
        <w:ind w:left="540" w:hanging="540"/>
        <w:jc w:val="both"/>
      </w:pPr>
      <w:r>
        <w:t>Bazén se prvním přívodem naplní za 20 hodin, druhým za 10 hodin. Obsluha ale zapomněla zavřít vypouštěcí ventil, kterým se bazén vyprázdní za 30 hodin. Za  jak dlouho se naplní z 80%?</w:t>
      </w:r>
    </w:p>
    <w:p w:rsidR="00056855" w:rsidRDefault="00056855" w:rsidP="00922F63"/>
    <w:sectPr w:rsidR="00056855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47016"/>
    <w:multiLevelType w:val="hybridMultilevel"/>
    <w:tmpl w:val="8DE864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2F63"/>
    <w:rsid w:val="00056855"/>
    <w:rsid w:val="00192260"/>
    <w:rsid w:val="00262087"/>
    <w:rsid w:val="00291F4F"/>
    <w:rsid w:val="00327B81"/>
    <w:rsid w:val="005053F5"/>
    <w:rsid w:val="005372AC"/>
    <w:rsid w:val="005D1271"/>
    <w:rsid w:val="006A2D72"/>
    <w:rsid w:val="006E4497"/>
    <w:rsid w:val="007F2A7D"/>
    <w:rsid w:val="00804D0B"/>
    <w:rsid w:val="00837A9C"/>
    <w:rsid w:val="00851B92"/>
    <w:rsid w:val="008D44F7"/>
    <w:rsid w:val="00922F63"/>
    <w:rsid w:val="00AD227B"/>
    <w:rsid w:val="00B91A34"/>
    <w:rsid w:val="00BC1C72"/>
    <w:rsid w:val="00D8540A"/>
    <w:rsid w:val="00E1323D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F6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922F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22F6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37A9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804D0B"/>
    <w:pPr>
      <w:tabs>
        <w:tab w:val="left" w:pos="-1440"/>
      </w:tabs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804D0B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804D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290</Words>
  <Characters>1716</Characters>
  <Application>Microsoft Office Outlook</Application>
  <DocSecurity>0</DocSecurity>
  <Lines>0</Lines>
  <Paragraphs>0</Paragraphs>
  <ScaleCrop>false</ScaleCrop>
  <Company>ZS HEJNICE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Maminka</cp:lastModifiedBy>
  <cp:revision>2</cp:revision>
  <dcterms:created xsi:type="dcterms:W3CDTF">2012-03-14T08:03:00Z</dcterms:created>
  <dcterms:modified xsi:type="dcterms:W3CDTF">2012-03-14T08:03:00Z</dcterms:modified>
</cp:coreProperties>
</file>