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6FE" w:rsidRDefault="001226FE" w:rsidP="005B404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7" o:title=""/>
          </v:shape>
        </w:pict>
      </w:r>
      <w:r>
        <w:br/>
      </w:r>
    </w:p>
    <w:p w:rsidR="001226FE" w:rsidRDefault="001226FE" w:rsidP="005B404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226FE" w:rsidRPr="009862F8" w:rsidRDefault="001226FE" w:rsidP="005B404A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BYDLENÍ_BYDLIŠTĚ</w:t>
      </w:r>
    </w:p>
    <w:p w:rsidR="001226FE" w:rsidRPr="004D2AAB" w:rsidRDefault="001226FE" w:rsidP="005B404A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BYDLENÍ_BYDLIŠTĚ</w:t>
      </w:r>
    </w:p>
    <w:p w:rsidR="001226FE" w:rsidRPr="00C818C2" w:rsidRDefault="001226FE" w:rsidP="005B404A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226FE" w:rsidRPr="00C818C2" w:rsidRDefault="001226FE" w:rsidP="005B404A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1226FE" w:rsidRPr="00C818C2" w:rsidRDefault="001226FE" w:rsidP="005B404A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BYDLENÍ_BYDLIŠTĚ</w:t>
      </w:r>
      <w:r>
        <w:rPr>
          <w:sz w:val="28"/>
          <w:szCs w:val="28"/>
        </w:rPr>
        <w:br/>
        <w:t>(práce s interaktivní tabulí, pracovní list)</w:t>
      </w:r>
    </w:p>
    <w:p w:rsidR="001226FE" w:rsidRDefault="001226FE" w:rsidP="005B404A">
      <w:pPr>
        <w:ind w:left="993"/>
        <w:rPr>
          <w:sz w:val="28"/>
          <w:szCs w:val="28"/>
        </w:rPr>
      </w:pPr>
    </w:p>
    <w:p w:rsidR="001226FE" w:rsidRDefault="001226FE" w:rsidP="005B404A"/>
    <w:p w:rsidR="001226FE" w:rsidRDefault="001226FE" w:rsidP="005B404A"/>
    <w:p w:rsidR="001226FE" w:rsidRDefault="001226FE" w:rsidP="005B404A">
      <w:pPr>
        <w:pBdr>
          <w:bottom w:val="single" w:sz="4" w:space="1" w:color="auto"/>
        </w:pBdr>
      </w:pPr>
    </w:p>
    <w:p w:rsidR="001226FE" w:rsidRPr="009862F8" w:rsidRDefault="001226FE" w:rsidP="005B404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226FE" w:rsidRPr="009862F8" w:rsidRDefault="001226FE" w:rsidP="005B404A">
      <w:pPr>
        <w:jc w:val="center"/>
        <w:rPr>
          <w:sz w:val="16"/>
          <w:szCs w:val="16"/>
        </w:rPr>
      </w:pPr>
    </w:p>
    <w:p w:rsidR="001226FE" w:rsidRPr="009862F8" w:rsidRDefault="001226FE" w:rsidP="005B404A">
      <w:pPr>
        <w:jc w:val="center"/>
        <w:rPr>
          <w:sz w:val="16"/>
          <w:szCs w:val="16"/>
        </w:rPr>
      </w:pPr>
    </w:p>
    <w:p w:rsidR="001226FE" w:rsidRDefault="001226FE" w:rsidP="008F7BD8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1226FE" w:rsidRDefault="001226FE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1226FE" w:rsidRDefault="001226FE" w:rsidP="008F7BD8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BYDLENÍ</w:t>
      </w:r>
    </w:p>
    <w:p w:rsidR="001226FE" w:rsidRPr="0028050E" w:rsidRDefault="001226FE" w:rsidP="0028050E">
      <w:pPr>
        <w:rPr>
          <w:rFonts w:ascii="Arial" w:hAnsi="Arial" w:cs="Arial"/>
          <w:sz w:val="40"/>
          <w:szCs w:val="40"/>
          <w:u w:val="single"/>
        </w:rPr>
      </w:pPr>
      <w:r w:rsidRPr="0028050E">
        <w:rPr>
          <w:rFonts w:ascii="Arial" w:hAnsi="Arial" w:cs="Arial"/>
          <w:sz w:val="40"/>
          <w:szCs w:val="40"/>
          <w:u w:val="single"/>
        </w:rPr>
        <w:t>Většina bytů se skládá z: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28050E">
        <w:rPr>
          <w:rFonts w:ascii="Arial" w:hAnsi="Arial" w:cs="Arial"/>
          <w:sz w:val="48"/>
          <w:szCs w:val="48"/>
        </w:rPr>
        <w:t>obývacího pokoje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28050E">
        <w:rPr>
          <w:rFonts w:ascii="Arial" w:hAnsi="Arial" w:cs="Arial"/>
          <w:sz w:val="48"/>
          <w:szCs w:val="48"/>
        </w:rPr>
        <w:t>ložnice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28050E">
        <w:rPr>
          <w:rFonts w:ascii="Arial" w:hAnsi="Arial" w:cs="Arial"/>
          <w:sz w:val="48"/>
          <w:szCs w:val="48"/>
        </w:rPr>
        <w:t>dětského pokoje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28050E">
        <w:rPr>
          <w:rFonts w:ascii="Arial" w:hAnsi="Arial" w:cs="Arial"/>
          <w:sz w:val="48"/>
          <w:szCs w:val="48"/>
        </w:rPr>
        <w:t>kuchyně</w:t>
      </w:r>
    </w:p>
    <w:p w:rsidR="001226FE" w:rsidRPr="0028050E" w:rsidRDefault="001226FE" w:rsidP="0028050E">
      <w:pPr>
        <w:rPr>
          <w:rFonts w:ascii="Arial" w:hAnsi="Arial" w:cs="Arial"/>
          <w:sz w:val="40"/>
          <w:szCs w:val="40"/>
        </w:rPr>
      </w:pPr>
    </w:p>
    <w:p w:rsidR="001226FE" w:rsidRPr="0028050E" w:rsidRDefault="001226FE" w:rsidP="0028050E">
      <w:pPr>
        <w:rPr>
          <w:rFonts w:ascii="Arial" w:hAnsi="Arial" w:cs="Arial"/>
          <w:sz w:val="40"/>
          <w:szCs w:val="40"/>
          <w:u w:val="single"/>
        </w:rPr>
      </w:pPr>
      <w:r w:rsidRPr="0028050E">
        <w:rPr>
          <w:rFonts w:ascii="Arial" w:hAnsi="Arial" w:cs="Arial"/>
          <w:sz w:val="40"/>
          <w:szCs w:val="40"/>
          <w:u w:val="single"/>
        </w:rPr>
        <w:t xml:space="preserve">Do zařízení bytu </w:t>
      </w:r>
      <w:r>
        <w:rPr>
          <w:rFonts w:ascii="Arial" w:hAnsi="Arial" w:cs="Arial"/>
          <w:sz w:val="40"/>
          <w:szCs w:val="40"/>
          <w:u w:val="single"/>
        </w:rPr>
        <w:t xml:space="preserve">ještě </w:t>
      </w:r>
      <w:r w:rsidRPr="0028050E">
        <w:rPr>
          <w:rFonts w:ascii="Arial" w:hAnsi="Arial" w:cs="Arial"/>
          <w:sz w:val="40"/>
          <w:szCs w:val="40"/>
          <w:u w:val="single"/>
        </w:rPr>
        <w:t>patří: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28050E">
        <w:rPr>
          <w:rFonts w:ascii="Arial" w:hAnsi="Arial" w:cs="Arial"/>
          <w:sz w:val="48"/>
          <w:szCs w:val="48"/>
        </w:rPr>
        <w:t>koupelna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28050E">
        <w:rPr>
          <w:rFonts w:ascii="Arial" w:hAnsi="Arial" w:cs="Arial"/>
          <w:sz w:val="48"/>
          <w:szCs w:val="48"/>
        </w:rPr>
        <w:t>záchod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28050E">
        <w:rPr>
          <w:rFonts w:ascii="Arial" w:hAnsi="Arial" w:cs="Arial"/>
          <w:sz w:val="48"/>
          <w:szCs w:val="48"/>
        </w:rPr>
        <w:t>předsíň</w:t>
      </w:r>
    </w:p>
    <w:p w:rsidR="001226FE" w:rsidRPr="0028050E" w:rsidRDefault="001226FE" w:rsidP="0028050E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28050E">
        <w:rPr>
          <w:rFonts w:ascii="Arial" w:hAnsi="Arial" w:cs="Arial"/>
          <w:sz w:val="48"/>
          <w:szCs w:val="48"/>
        </w:rPr>
        <w:t>komora</w:t>
      </w:r>
    </w:p>
    <w:p w:rsidR="001226FE" w:rsidRPr="0028050E" w:rsidRDefault="001226FE" w:rsidP="0028050E">
      <w:pPr>
        <w:rPr>
          <w:rFonts w:ascii="Arial" w:hAnsi="Arial" w:cs="Arial"/>
          <w:sz w:val="48"/>
          <w:szCs w:val="48"/>
        </w:rPr>
      </w:pPr>
    </w:p>
    <w:p w:rsidR="001226FE" w:rsidRDefault="001226FE" w:rsidP="0028050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Byt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Pr="00504A45">
        <w:rPr>
          <w:rFonts w:ascii="Arial" w:hAnsi="Arial" w:cs="Arial"/>
          <w:b/>
          <w:sz w:val="40"/>
          <w:szCs w:val="40"/>
        </w:rPr>
        <w:t>3 + 1</w:t>
      </w:r>
      <w:r w:rsidRPr="00504A45">
        <w:rPr>
          <w:rFonts w:ascii="Arial" w:hAnsi="Arial" w:cs="Arial"/>
          <w:b/>
          <w:sz w:val="40"/>
          <w:szCs w:val="40"/>
        </w:rPr>
        <w:tab/>
        <w:t xml:space="preserve">=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tři pokoje a kuchyň</w:t>
      </w:r>
    </w:p>
    <w:p w:rsidR="001226FE" w:rsidRDefault="001226FE" w:rsidP="00504A4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Byt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2</w:t>
      </w:r>
      <w:r w:rsidRPr="00504A45">
        <w:rPr>
          <w:rFonts w:ascii="Arial" w:hAnsi="Arial" w:cs="Arial"/>
          <w:b/>
          <w:sz w:val="40"/>
          <w:szCs w:val="40"/>
        </w:rPr>
        <w:t xml:space="preserve"> + 1</w:t>
      </w:r>
      <w:r w:rsidRPr="00504A45">
        <w:rPr>
          <w:rFonts w:ascii="Arial" w:hAnsi="Arial" w:cs="Arial"/>
          <w:b/>
          <w:sz w:val="40"/>
          <w:szCs w:val="40"/>
        </w:rPr>
        <w:tab/>
        <w:t xml:space="preserve">= 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dva pokoje a kuchyň</w:t>
      </w:r>
    </w:p>
    <w:p w:rsidR="001226FE" w:rsidRDefault="001226FE" w:rsidP="00504A45">
      <w:pPr>
        <w:rPr>
          <w:rFonts w:ascii="Arial" w:hAnsi="Arial" w:cs="Arial"/>
          <w:sz w:val="40"/>
          <w:szCs w:val="40"/>
        </w:rPr>
      </w:pPr>
    </w:p>
    <w:p w:rsidR="001226FE" w:rsidRDefault="001226FE" w:rsidP="00504A45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Podle vlastnictví dělíme byty:</w:t>
      </w:r>
    </w:p>
    <w:p w:rsidR="001226FE" w:rsidRPr="00694EAE" w:rsidRDefault="001226FE" w:rsidP="00504A45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družstevní  </w:t>
      </w:r>
      <w:r>
        <w:rPr>
          <w:rFonts w:ascii="Arial" w:hAnsi="Arial" w:cs="Arial"/>
          <w:sz w:val="40"/>
          <w:szCs w:val="40"/>
        </w:rPr>
        <w:t>(patří bytovému družstvu)</w:t>
      </w:r>
    </w:p>
    <w:p w:rsidR="001226FE" w:rsidRPr="00694EAE" w:rsidRDefault="001226FE" w:rsidP="00504A45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694EAE">
        <w:rPr>
          <w:rFonts w:ascii="Arial" w:hAnsi="Arial" w:cs="Arial"/>
          <w:sz w:val="48"/>
          <w:szCs w:val="48"/>
        </w:rPr>
        <w:t>obecní</w:t>
      </w:r>
      <w:r>
        <w:rPr>
          <w:rFonts w:ascii="Arial" w:hAnsi="Arial" w:cs="Arial"/>
          <w:sz w:val="40"/>
          <w:szCs w:val="40"/>
        </w:rPr>
        <w:tab/>
        <w:t xml:space="preserve">   (patří obci nebo městu)</w:t>
      </w:r>
    </w:p>
    <w:p w:rsidR="001226FE" w:rsidRPr="00504A45" w:rsidRDefault="001226FE" w:rsidP="00504A45">
      <w:pPr>
        <w:pStyle w:val="ListParagraph"/>
        <w:numPr>
          <w:ilvl w:val="0"/>
          <w:numId w:val="1"/>
        </w:numPr>
        <w:rPr>
          <w:rFonts w:ascii="Arial" w:hAnsi="Arial" w:cs="Arial"/>
          <w:sz w:val="48"/>
          <w:szCs w:val="48"/>
        </w:rPr>
      </w:pPr>
      <w:r w:rsidRPr="00694EAE">
        <w:rPr>
          <w:rFonts w:ascii="Arial" w:hAnsi="Arial" w:cs="Arial"/>
          <w:sz w:val="48"/>
          <w:szCs w:val="48"/>
        </w:rPr>
        <w:t>soukromé</w:t>
      </w:r>
      <w:r>
        <w:rPr>
          <w:rFonts w:ascii="Arial" w:hAnsi="Arial" w:cs="Arial"/>
          <w:sz w:val="40"/>
          <w:szCs w:val="40"/>
        </w:rPr>
        <w:tab/>
        <w:t xml:space="preserve">   (patří majiteli bytu, který v něm bydlí nebo ho pronajímá)</w:t>
      </w:r>
    </w:p>
    <w:p w:rsidR="001226FE" w:rsidRDefault="001226FE" w:rsidP="0028050E">
      <w:pPr>
        <w:rPr>
          <w:rFonts w:ascii="Arial" w:hAnsi="Arial" w:cs="Arial"/>
          <w:sz w:val="40"/>
          <w:szCs w:val="40"/>
        </w:rPr>
      </w:pPr>
    </w:p>
    <w:p w:rsidR="001226FE" w:rsidRDefault="001226FE" w:rsidP="0028050E">
      <w:pPr>
        <w:rPr>
          <w:rFonts w:ascii="Arial" w:hAnsi="Arial" w:cs="Arial"/>
          <w:sz w:val="40"/>
          <w:szCs w:val="40"/>
        </w:rPr>
      </w:pPr>
    </w:p>
    <w:p w:rsidR="001226FE" w:rsidRDefault="001226FE" w:rsidP="0028050E">
      <w:pPr>
        <w:rPr>
          <w:rFonts w:ascii="Arial" w:hAnsi="Arial" w:cs="Arial"/>
          <w:sz w:val="40"/>
          <w:szCs w:val="40"/>
        </w:rPr>
      </w:pPr>
    </w:p>
    <w:p w:rsidR="001226FE" w:rsidRPr="00504A45" w:rsidRDefault="001226FE" w:rsidP="0028050E">
      <w:pPr>
        <w:rPr>
          <w:rFonts w:ascii="Arial" w:hAnsi="Arial" w:cs="Arial"/>
          <w:sz w:val="40"/>
          <w:szCs w:val="40"/>
        </w:rPr>
      </w:pPr>
    </w:p>
    <w:p w:rsidR="001226FE" w:rsidRDefault="001226FE" w:rsidP="008F7BD8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Úkoly:</w:t>
      </w:r>
    </w:p>
    <w:p w:rsidR="001226FE" w:rsidRDefault="001226FE" w:rsidP="00C7197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Z jakých pokojů a zařízení se skládá byt?</w:t>
      </w:r>
    </w:p>
    <w:p w:rsidR="001226FE" w:rsidRPr="00C71974" w:rsidRDefault="001226FE" w:rsidP="00C7197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 w:rsidRPr="00C71974">
        <w:rPr>
          <w:rFonts w:ascii="Arial" w:hAnsi="Arial" w:cs="Arial"/>
          <w:i/>
          <w:sz w:val="36"/>
          <w:szCs w:val="36"/>
        </w:rPr>
        <w:t>Řekni, co by sis pořídil po nastěhování do prázdného bytu: do kuchyně, obývacího pokoje, dětského pokoje, ložnice.</w:t>
      </w:r>
    </w:p>
    <w:p w:rsidR="001226FE" w:rsidRDefault="001226FE" w:rsidP="00C7197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znamená byt 3 plus 1?</w:t>
      </w:r>
    </w:p>
    <w:p w:rsidR="001226FE" w:rsidRDefault="001226FE" w:rsidP="00C7197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dělíme byty podle vlastnictví?</w:t>
      </w:r>
    </w:p>
    <w:p w:rsidR="001226FE" w:rsidRDefault="001226FE" w:rsidP="00C71974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Nakresli plánek bytu, ve kterém bydlíš s rodiči:</w:t>
      </w:r>
    </w:p>
    <w:tbl>
      <w:tblPr>
        <w:tblW w:w="14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638"/>
      </w:tblGrid>
      <w:tr w:rsidR="001226FE" w:rsidRPr="00FA2827" w:rsidTr="00FA2827">
        <w:trPr>
          <w:trHeight w:val="8177"/>
        </w:trPr>
        <w:tc>
          <w:tcPr>
            <w:tcW w:w="14638" w:type="dxa"/>
          </w:tcPr>
          <w:p w:rsidR="001226FE" w:rsidRPr="00FA2827" w:rsidRDefault="001226FE" w:rsidP="00FA2827">
            <w:pPr>
              <w:spacing w:after="0" w:line="240" w:lineRule="auto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</w:tbl>
    <w:p w:rsidR="001226FE" w:rsidRDefault="001226FE" w:rsidP="00E711B3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Do prvního rámečku nakresli tvůj pokoj tak, jak je, do druhého rámečku nakresli pokoj, který by sis přál: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83"/>
        <w:gridCol w:w="6883"/>
      </w:tblGrid>
      <w:tr w:rsidR="001226FE" w:rsidRPr="00FA2827" w:rsidTr="00FA2827">
        <w:trPr>
          <w:trHeight w:val="7782"/>
        </w:trPr>
        <w:tc>
          <w:tcPr>
            <w:tcW w:w="6883" w:type="dxa"/>
          </w:tcPr>
          <w:p w:rsidR="001226FE" w:rsidRPr="00FA2827" w:rsidRDefault="001226FE" w:rsidP="00FA2827">
            <w:pPr>
              <w:spacing w:after="0" w:line="240" w:lineRule="auto"/>
              <w:rPr>
                <w:rFonts w:ascii="Arial" w:hAnsi="Arial" w:cs="Arial"/>
                <w:i/>
                <w:sz w:val="36"/>
                <w:szCs w:val="36"/>
              </w:rPr>
            </w:pPr>
          </w:p>
        </w:tc>
        <w:tc>
          <w:tcPr>
            <w:tcW w:w="6883" w:type="dxa"/>
          </w:tcPr>
          <w:p w:rsidR="001226FE" w:rsidRPr="00FA2827" w:rsidRDefault="001226FE" w:rsidP="00FA2827">
            <w:pPr>
              <w:spacing w:after="0" w:line="240" w:lineRule="auto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</w:tbl>
    <w:p w:rsidR="001226FE" w:rsidRDefault="001226FE" w:rsidP="00E711B3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BYDLIŠTĚ</w:t>
      </w:r>
    </w:p>
    <w:p w:rsidR="001226FE" w:rsidRDefault="001226FE" w:rsidP="00E711B3">
      <w:pPr>
        <w:rPr>
          <w:rFonts w:ascii="Arial" w:hAnsi="Arial" w:cs="Arial"/>
          <w:sz w:val="48"/>
          <w:szCs w:val="48"/>
        </w:rPr>
      </w:pPr>
    </w:p>
    <w:p w:rsidR="001226FE" w:rsidRDefault="001226FE" w:rsidP="00E711B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Bydliště je město nebo vesnice, kde žijeme.</w:t>
      </w:r>
    </w:p>
    <w:p w:rsidR="001226FE" w:rsidRPr="00E711B3" w:rsidRDefault="001226FE" w:rsidP="00E711B3">
      <w:pPr>
        <w:rPr>
          <w:rFonts w:ascii="Arial" w:hAnsi="Arial" w:cs="Arial"/>
          <w:sz w:val="40"/>
          <w:szCs w:val="40"/>
        </w:rPr>
      </w:pPr>
    </w:p>
    <w:p w:rsidR="001226FE" w:rsidRPr="00275646" w:rsidRDefault="001226FE" w:rsidP="00E711B3">
      <w:pPr>
        <w:rPr>
          <w:rFonts w:ascii="Arial" w:hAnsi="Arial" w:cs="Arial"/>
          <w:sz w:val="48"/>
          <w:szCs w:val="48"/>
        </w:rPr>
      </w:pPr>
      <w:r w:rsidRPr="00275646">
        <w:rPr>
          <w:rFonts w:ascii="Arial" w:hAnsi="Arial" w:cs="Arial"/>
          <w:sz w:val="48"/>
          <w:szCs w:val="48"/>
        </w:rPr>
        <w:t>Bydliště tvoří:</w:t>
      </w:r>
    </w:p>
    <w:p w:rsidR="001226FE" w:rsidRDefault="001226FE" w:rsidP="00E711B3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</w:t>
      </w:r>
      <w:r w:rsidRPr="00E711B3">
        <w:rPr>
          <w:rFonts w:ascii="Arial" w:hAnsi="Arial" w:cs="Arial"/>
          <w:sz w:val="40"/>
          <w:szCs w:val="40"/>
        </w:rPr>
        <w:t>omy, s</w:t>
      </w:r>
      <w:r>
        <w:rPr>
          <w:rFonts w:ascii="Arial" w:hAnsi="Arial" w:cs="Arial"/>
          <w:sz w:val="40"/>
          <w:szCs w:val="40"/>
        </w:rPr>
        <w:t>tavení, přírodní pamětihodnosti</w:t>
      </w:r>
    </w:p>
    <w:p w:rsidR="001226FE" w:rsidRDefault="001226FE" w:rsidP="00E711B3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obyvatelé, rodiče, přátelé</w:t>
      </w:r>
      <w:bookmarkStart w:id="0" w:name="_GoBack"/>
      <w:bookmarkEnd w:id="0"/>
    </w:p>
    <w:p w:rsidR="001226FE" w:rsidRDefault="001226FE" w:rsidP="00E711B3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místo, kde bydlím</w:t>
      </w:r>
    </w:p>
    <w:p w:rsidR="001226FE" w:rsidRDefault="001226FE" w:rsidP="00E711B3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místní historie, pověsti, pohádky</w:t>
      </w:r>
    </w:p>
    <w:p w:rsidR="001226FE" w:rsidRDefault="001226FE" w:rsidP="00275646">
      <w:pPr>
        <w:rPr>
          <w:rFonts w:ascii="Arial" w:hAnsi="Arial" w:cs="Arial"/>
          <w:sz w:val="40"/>
          <w:szCs w:val="40"/>
        </w:rPr>
      </w:pPr>
    </w:p>
    <w:p w:rsidR="001226FE" w:rsidRDefault="001226FE" w:rsidP="00275646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Úkol:</w:t>
      </w:r>
    </w:p>
    <w:p w:rsidR="001226FE" w:rsidRPr="00275646" w:rsidRDefault="001226FE" w:rsidP="00275646">
      <w:pPr>
        <w:pStyle w:val="ListParagraph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 w:rsidRPr="00275646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i/>
          <w:sz w:val="36"/>
          <w:szCs w:val="36"/>
        </w:rPr>
        <w:t>Která stavba nebo pamětihodnost v místě tvého bydliště je významná?</w:t>
      </w:r>
    </w:p>
    <w:p w:rsidR="001226FE" w:rsidRPr="00275646" w:rsidRDefault="001226FE" w:rsidP="00275646">
      <w:pPr>
        <w:pStyle w:val="ListParagraph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i/>
          <w:sz w:val="36"/>
          <w:szCs w:val="36"/>
        </w:rPr>
        <w:t xml:space="preserve">  Doplň větu: Bydliště je místo, kde bydlíme, rodiště je místo, kde _____________.</w:t>
      </w:r>
    </w:p>
    <w:p w:rsidR="001226FE" w:rsidRPr="00275646" w:rsidRDefault="001226FE" w:rsidP="00275646">
      <w:pPr>
        <w:pStyle w:val="ListParagraph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i/>
          <w:sz w:val="36"/>
          <w:szCs w:val="36"/>
        </w:rPr>
        <w:t xml:space="preserve">  Nakresli obrázek místa, které se ti ve vašem městě nejvíce líbí, a řekni, čím je toto </w:t>
      </w:r>
      <w:r w:rsidRPr="00275646">
        <w:rPr>
          <w:rFonts w:ascii="Arial" w:hAnsi="Arial" w:cs="Arial"/>
          <w:i/>
          <w:sz w:val="36"/>
          <w:szCs w:val="36"/>
        </w:rPr>
        <w:t>místo významné a proč se ti líbí: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625"/>
      </w:tblGrid>
      <w:tr w:rsidR="001226FE" w:rsidRPr="00FA2827" w:rsidTr="00FA2827">
        <w:trPr>
          <w:trHeight w:val="7154"/>
        </w:trPr>
        <w:tc>
          <w:tcPr>
            <w:tcW w:w="13625" w:type="dxa"/>
          </w:tcPr>
          <w:p w:rsidR="001226FE" w:rsidRPr="00FA2827" w:rsidRDefault="001226FE" w:rsidP="00FA2827">
            <w:pPr>
              <w:spacing w:after="0" w:line="240" w:lineRule="auto"/>
              <w:rPr>
                <w:rFonts w:ascii="Arial" w:hAnsi="Arial" w:cs="Arial"/>
                <w:i/>
                <w:sz w:val="36"/>
                <w:szCs w:val="36"/>
              </w:rPr>
            </w:pPr>
          </w:p>
        </w:tc>
      </w:tr>
    </w:tbl>
    <w:p w:rsidR="001226FE" w:rsidRPr="00071CC9" w:rsidRDefault="001226FE" w:rsidP="00071CC9">
      <w:pPr>
        <w:tabs>
          <w:tab w:val="left" w:pos="945"/>
        </w:tabs>
        <w:rPr>
          <w:rFonts w:ascii="Arial" w:hAnsi="Arial" w:cs="Arial"/>
          <w:sz w:val="36"/>
          <w:szCs w:val="36"/>
        </w:rPr>
      </w:pPr>
    </w:p>
    <w:sectPr w:rsidR="001226FE" w:rsidRPr="00071CC9" w:rsidSect="00955A20">
      <w:headerReference w:type="first" r:id="rId10"/>
      <w:pgSz w:w="16838" w:h="11906" w:orient="landscape"/>
      <w:pgMar w:top="1418" w:right="1418" w:bottom="1418" w:left="1418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6FE" w:rsidRDefault="001226FE" w:rsidP="00955A20">
      <w:pPr>
        <w:spacing w:after="0" w:line="240" w:lineRule="auto"/>
      </w:pPr>
      <w:r>
        <w:separator/>
      </w:r>
    </w:p>
  </w:endnote>
  <w:endnote w:type="continuationSeparator" w:id="0">
    <w:p w:rsidR="001226FE" w:rsidRDefault="001226FE" w:rsidP="00955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6FE" w:rsidRDefault="001226FE" w:rsidP="00955A20">
      <w:pPr>
        <w:spacing w:after="0" w:line="240" w:lineRule="auto"/>
      </w:pPr>
      <w:r>
        <w:separator/>
      </w:r>
    </w:p>
  </w:footnote>
  <w:footnote w:type="continuationSeparator" w:id="0">
    <w:p w:rsidR="001226FE" w:rsidRDefault="001226FE" w:rsidP="00955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FE" w:rsidRDefault="001226FE" w:rsidP="00955A20">
    <w:pPr>
      <w:pStyle w:val="Header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 6.1.2012, 6.ročník ZŠ praktická, Člověk a společnost, Výchova k občanství:</w:t>
    </w:r>
  </w:p>
  <w:p w:rsidR="001226FE" w:rsidRDefault="001226FE" w:rsidP="00955A20">
    <w:pPr>
      <w:pStyle w:val="Header"/>
      <w:jc w:val="center"/>
    </w:pPr>
    <w:r>
      <w:rPr>
        <w:rFonts w:ascii="Arial" w:hAnsi="Arial" w:cs="Arial"/>
        <w:sz w:val="24"/>
        <w:szCs w:val="24"/>
      </w:rPr>
      <w:t>„BYDLENÍ, BYDLIŠTĚ“, interaktivní práce: žák-tabule, pracovní listy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2A20"/>
    <w:multiLevelType w:val="hybridMultilevel"/>
    <w:tmpl w:val="459CD32E"/>
    <w:lvl w:ilvl="0" w:tplc="530091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  <w:sz w:val="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8171B6"/>
    <w:multiLevelType w:val="hybridMultilevel"/>
    <w:tmpl w:val="1C7646A8"/>
    <w:lvl w:ilvl="0" w:tplc="D7489F7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774F3B"/>
    <w:multiLevelType w:val="hybridMultilevel"/>
    <w:tmpl w:val="1EAE695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A54"/>
    <w:rsid w:val="000355FD"/>
    <w:rsid w:val="00036BB8"/>
    <w:rsid w:val="00071CC9"/>
    <w:rsid w:val="001226FE"/>
    <w:rsid w:val="00275646"/>
    <w:rsid w:val="0028050E"/>
    <w:rsid w:val="003468A8"/>
    <w:rsid w:val="004D2AAB"/>
    <w:rsid w:val="00504A45"/>
    <w:rsid w:val="005B404A"/>
    <w:rsid w:val="00694EAE"/>
    <w:rsid w:val="006C695C"/>
    <w:rsid w:val="007D45B0"/>
    <w:rsid w:val="00832B35"/>
    <w:rsid w:val="008A3241"/>
    <w:rsid w:val="008F7BD8"/>
    <w:rsid w:val="00955A20"/>
    <w:rsid w:val="009862F8"/>
    <w:rsid w:val="009879B8"/>
    <w:rsid w:val="009B44B5"/>
    <w:rsid w:val="009D564A"/>
    <w:rsid w:val="00AB136E"/>
    <w:rsid w:val="00B27826"/>
    <w:rsid w:val="00B95A54"/>
    <w:rsid w:val="00BE20CE"/>
    <w:rsid w:val="00C5152E"/>
    <w:rsid w:val="00C71974"/>
    <w:rsid w:val="00C818C2"/>
    <w:rsid w:val="00DC5202"/>
    <w:rsid w:val="00E02C38"/>
    <w:rsid w:val="00E56D63"/>
    <w:rsid w:val="00E711B3"/>
    <w:rsid w:val="00EA3E37"/>
    <w:rsid w:val="00ED24BD"/>
    <w:rsid w:val="00EF6E9B"/>
    <w:rsid w:val="00F14DED"/>
    <w:rsid w:val="00F2221F"/>
    <w:rsid w:val="00FA2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64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55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55A2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55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55A20"/>
    <w:rPr>
      <w:rFonts w:cs="Times New Roman"/>
    </w:rPr>
  </w:style>
  <w:style w:type="paragraph" w:styleId="ListParagraph">
    <w:name w:val="List Paragraph"/>
    <w:basedOn w:val="Normal"/>
    <w:uiPriority w:val="99"/>
    <w:qFormat/>
    <w:rsid w:val="0028050E"/>
    <w:pPr>
      <w:ind w:left="720"/>
      <w:contextualSpacing/>
    </w:pPr>
  </w:style>
  <w:style w:type="table" w:styleId="TableGrid">
    <w:name w:val="Table Grid"/>
    <w:basedOn w:val="TableNormal"/>
    <w:uiPriority w:val="99"/>
    <w:rsid w:val="00E711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B404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B4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40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283</Words>
  <Characters>1676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0K3M</dc:creator>
  <cp:keywords/>
  <dc:description/>
  <cp:lastModifiedBy>Maminka</cp:lastModifiedBy>
  <cp:revision>3</cp:revision>
  <dcterms:created xsi:type="dcterms:W3CDTF">2012-02-27T16:18:00Z</dcterms:created>
  <dcterms:modified xsi:type="dcterms:W3CDTF">2012-02-27T16:20:00Z</dcterms:modified>
</cp:coreProperties>
</file>