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DC7" w:rsidRDefault="00981DC7" w:rsidP="00541AB1">
      <w:pPr>
        <w:spacing w:after="0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65.55pt;margin-top:-16.75pt;width:379.95pt;height:92.85pt;z-index:251666944;visibility:visible;mso-wrap-distance-left:0;mso-wrap-distance-right:0" filled="t">
            <v:imagedata r:id="rId5" o:title=""/>
            <w10:wrap type="square" side="largest"/>
          </v:shape>
        </w:pict>
      </w:r>
    </w:p>
    <w:p w:rsidR="00981DC7" w:rsidRDefault="00981DC7" w:rsidP="00541AB1">
      <w:pPr>
        <w:spacing w:after="0"/>
      </w:pPr>
    </w:p>
    <w:p w:rsidR="00981DC7" w:rsidRDefault="00981DC7" w:rsidP="00541AB1">
      <w:pPr>
        <w:spacing w:after="0"/>
      </w:pPr>
    </w:p>
    <w:p w:rsidR="00981DC7" w:rsidRDefault="00981DC7" w:rsidP="00541AB1">
      <w:pPr>
        <w:spacing w:after="0"/>
      </w:pPr>
    </w:p>
    <w:p w:rsidR="00981DC7" w:rsidRDefault="00981DC7" w:rsidP="00541AB1">
      <w:pPr>
        <w:spacing w:after="0"/>
      </w:pPr>
    </w:p>
    <w:p w:rsidR="00981DC7" w:rsidRDefault="00981DC7" w:rsidP="00541AB1">
      <w:pPr>
        <w:spacing w:after="0"/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0A0"/>
      </w:tblPr>
      <w:tblGrid>
        <w:gridCol w:w="1702"/>
        <w:gridCol w:w="992"/>
        <w:gridCol w:w="1559"/>
        <w:gridCol w:w="851"/>
        <w:gridCol w:w="1528"/>
        <w:gridCol w:w="3858"/>
      </w:tblGrid>
      <w:tr w:rsidR="00981DC7" w:rsidRPr="00793A1A" w:rsidTr="00541AB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981DC7" w:rsidRPr="00793A1A" w:rsidTr="00541AB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Tlak v praxi</w:t>
            </w:r>
          </w:p>
        </w:tc>
      </w:tr>
      <w:tr w:rsidR="00981DC7" w:rsidRPr="00793A1A" w:rsidTr="00541AB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 III_2-02_43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981DC7" w:rsidRPr="00793A1A" w:rsidTr="00541AB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 7.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Tlak v praxi</w:t>
            </w:r>
          </w:p>
        </w:tc>
      </w:tr>
      <w:tr w:rsidR="00981DC7" w:rsidRPr="00793A1A" w:rsidTr="00E8235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 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Vyhledat a získat vědomosti z učiva -  Tlak v praxi</w:t>
            </w:r>
          </w:p>
        </w:tc>
      </w:tr>
      <w:tr w:rsidR="00981DC7" w:rsidRPr="00793A1A" w:rsidTr="00E8235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1DC7" w:rsidRPr="00793A1A" w:rsidRDefault="00981DC7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981DC7" w:rsidRPr="00793A1A" w:rsidRDefault="00981DC7" w:rsidP="000635C9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3. 5. 2012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981DC7" w:rsidRPr="00793A1A" w:rsidRDefault="00981DC7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81DC7" w:rsidRPr="00793A1A" w:rsidRDefault="00981DC7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 xml:space="preserve">duben 2012 </w:t>
            </w:r>
          </w:p>
        </w:tc>
      </w:tr>
      <w:tr w:rsidR="00981DC7" w:rsidRPr="00793A1A" w:rsidTr="00541AB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 Učebnice, pracovní list, pastelky, tužka</w:t>
            </w:r>
          </w:p>
        </w:tc>
      </w:tr>
      <w:tr w:rsidR="00981DC7" w:rsidRPr="00793A1A" w:rsidTr="00541AB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 xml:space="preserve"> RAUNER, K. </w:t>
            </w:r>
            <w:r w:rsidRPr="00793A1A">
              <w:rPr>
                <w:rFonts w:ascii="Arial" w:hAnsi="Arial" w:cs="Arial"/>
                <w:i/>
                <w:color w:val="000000"/>
              </w:rPr>
              <w:t>Učebnice Fyziky pro 7. ročník.</w:t>
            </w:r>
            <w:r w:rsidRPr="00793A1A">
              <w:rPr>
                <w:rFonts w:ascii="Arial" w:hAnsi="Arial" w:cs="Arial"/>
                <w:color w:val="000000"/>
              </w:rPr>
              <w:t xml:space="preserve"> 1.vyd. Plzeň: Fraus 2004. ISBN 80-7238-  210-1</w:t>
            </w:r>
          </w:p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 xml:space="preserve"> RAUNER, K. </w:t>
            </w:r>
            <w:r w:rsidRPr="00793A1A">
              <w:rPr>
                <w:rFonts w:ascii="Arial" w:hAnsi="Arial" w:cs="Arial"/>
                <w:i/>
                <w:color w:val="000000"/>
              </w:rPr>
              <w:t>Fyzika 7 pracovní sešit pro základní školy a víceletá gymnázia</w:t>
            </w:r>
            <w:r w:rsidRPr="00793A1A">
              <w:rPr>
                <w:rFonts w:ascii="Arial" w:hAnsi="Arial" w:cs="Arial"/>
                <w:color w:val="000000"/>
              </w:rPr>
              <w:t>. 1. vyd.  Plzeň: Fraus 2005. ISBN 80-7238-432-5</w:t>
            </w:r>
          </w:p>
        </w:tc>
      </w:tr>
      <w:tr w:rsidR="00981DC7" w:rsidRPr="00793A1A" w:rsidTr="00541AB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81DC7" w:rsidRPr="00793A1A" w:rsidRDefault="00981DC7" w:rsidP="00541AB1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81DC7" w:rsidRPr="00793A1A" w:rsidRDefault="00981DC7" w:rsidP="00541AB1">
            <w:pPr>
              <w:spacing w:after="0"/>
              <w:rPr>
                <w:rFonts w:ascii="Arial" w:hAnsi="Arial" w:cs="Arial"/>
                <w:color w:val="000000"/>
              </w:rPr>
            </w:pPr>
            <w:r w:rsidRPr="00793A1A">
              <w:rPr>
                <w:rFonts w:ascii="Arial" w:hAnsi="Arial" w:cs="Arial"/>
                <w:color w:val="000000"/>
              </w:rPr>
              <w:t>VY_32_INOVACE_III_2-02_43- Tlak v praxi</w:t>
            </w:r>
          </w:p>
        </w:tc>
      </w:tr>
    </w:tbl>
    <w:p w:rsidR="00981DC7" w:rsidRDefault="00981DC7" w:rsidP="00541AB1">
      <w:pPr>
        <w:spacing w:after="0"/>
      </w:pPr>
    </w:p>
    <w:p w:rsidR="00981DC7" w:rsidRDefault="00981DC7" w:rsidP="00541AB1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981DC7" w:rsidRDefault="00981DC7" w:rsidP="00541AB1">
      <w:pPr>
        <w:spacing w:after="0"/>
      </w:pPr>
      <w:r>
        <w:t>- pracovní list, učebnici, tužku obyčejnou</w:t>
      </w:r>
    </w:p>
    <w:p w:rsidR="00981DC7" w:rsidRDefault="00981DC7" w:rsidP="00541AB1">
      <w:pPr>
        <w:spacing w:after="0"/>
      </w:pPr>
    </w:p>
    <w:p w:rsidR="00981DC7" w:rsidRDefault="00981DC7" w:rsidP="00541AB1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981DC7" w:rsidRDefault="00981DC7" w:rsidP="00541AB1">
      <w:pPr>
        <w:numPr>
          <w:ilvl w:val="0"/>
          <w:numId w:val="5"/>
        </w:numPr>
        <w:spacing w:after="0" w:line="240" w:lineRule="auto"/>
      </w:pPr>
      <w:r>
        <w:t>nakopíruje pracovní listy</w:t>
      </w:r>
    </w:p>
    <w:p w:rsidR="00981DC7" w:rsidRDefault="00981DC7" w:rsidP="00541AB1">
      <w:pPr>
        <w:numPr>
          <w:ilvl w:val="0"/>
          <w:numId w:val="5"/>
        </w:numPr>
        <w:spacing w:after="0" w:line="240" w:lineRule="auto"/>
      </w:pPr>
      <w:r>
        <w:t>po výkladu učiva „</w:t>
      </w:r>
      <w:r>
        <w:rPr>
          <w:color w:val="000000"/>
        </w:rPr>
        <w:t>Tlak v praxi</w:t>
      </w:r>
      <w:r>
        <w:t xml:space="preserve">“ žáci pomocí učebnice ze stran 54-56 samostatně vyplní vynechaná místa pracovního listu, vypracuje zadané úkoly. </w:t>
      </w:r>
      <w:r>
        <w:rPr>
          <w:i/>
        </w:rPr>
        <w:t>Příklad 5</w:t>
      </w:r>
      <w:r>
        <w:t xml:space="preserve"> má postup rozepsán, neboť žáci obvykle udělají chybu při výpočtu tlaku, že místo tlakové síly dosazují hmotnost tělesa (p = m:S), což je špatně. </w:t>
      </w:r>
      <w:r>
        <w:rPr>
          <w:i/>
        </w:rPr>
        <w:t>Příklad 6b</w:t>
      </w:r>
      <w:r>
        <w:t xml:space="preserve"> – vhodné nejprve s žáky prodiskutovat, jak by úkol řešili, případně je navedeme. Podpatek má většinou tvar čtyřúhelníku nebo kruhu, musíme připomenout obsahy těchto obrazců.</w:t>
      </w:r>
    </w:p>
    <w:p w:rsidR="00981DC7" w:rsidRDefault="00981DC7" w:rsidP="00541AB1">
      <w:pPr>
        <w:numPr>
          <w:ilvl w:val="0"/>
          <w:numId w:val="5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981DC7" w:rsidRDefault="00981DC7" w:rsidP="00541AB1">
      <w:pPr>
        <w:numPr>
          <w:ilvl w:val="0"/>
          <w:numId w:val="5"/>
        </w:numPr>
        <w:spacing w:after="0" w:line="240" w:lineRule="auto"/>
      </w:pPr>
      <w:r>
        <w:t>pracovní list slouží jako zápis k samostatnému studiu žáků.</w:t>
      </w:r>
    </w:p>
    <w:p w:rsidR="00981DC7" w:rsidRDefault="00981DC7" w:rsidP="00541AB1">
      <w:pPr>
        <w:spacing w:after="0"/>
      </w:pPr>
    </w:p>
    <w:p w:rsidR="00981DC7" w:rsidRDefault="00981DC7" w:rsidP="00541AB1">
      <w:pPr>
        <w:spacing w:after="0"/>
      </w:pPr>
    </w:p>
    <w:p w:rsidR="00981DC7" w:rsidRDefault="00981DC7" w:rsidP="00541AB1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981DC7" w:rsidRDefault="00981DC7" w:rsidP="00541AB1">
      <w:pPr>
        <w:numPr>
          <w:ilvl w:val="0"/>
          <w:numId w:val="5"/>
        </w:numPr>
        <w:spacing w:after="0" w:line="240" w:lineRule="auto"/>
      </w:pPr>
      <w:r>
        <w:t>žáci splnili tento list bez větších problémů</w:t>
      </w:r>
    </w:p>
    <w:p w:rsidR="00981DC7" w:rsidRDefault="00981DC7" w:rsidP="00541AB1">
      <w:pPr>
        <w:numPr>
          <w:ilvl w:val="0"/>
          <w:numId w:val="5"/>
        </w:numPr>
        <w:spacing w:after="0" w:line="240" w:lineRule="auto"/>
      </w:pPr>
      <w:r>
        <w:t xml:space="preserve">chyby nejčastěji spočívaly </w:t>
      </w:r>
      <w:bookmarkStart w:id="0" w:name="_GoBack"/>
      <w:bookmarkEnd w:id="0"/>
      <w:r>
        <w:t>v dosazování nevhodných jednotek</w:t>
      </w:r>
    </w:p>
    <w:p w:rsidR="00981DC7" w:rsidRDefault="00981DC7" w:rsidP="00541AB1">
      <w:pPr>
        <w:numPr>
          <w:ilvl w:val="0"/>
          <w:numId w:val="5"/>
        </w:numPr>
        <w:spacing w:after="0" w:line="240" w:lineRule="auto"/>
      </w:pPr>
      <w:r>
        <w:t>na otázku číslo 8 úspěšně odpovědělo jen několik žáků</w:t>
      </w:r>
    </w:p>
    <w:p w:rsidR="00981DC7" w:rsidRDefault="00981DC7" w:rsidP="00541AB1">
      <w:pPr>
        <w:spacing w:after="0"/>
      </w:pPr>
    </w:p>
    <w:p w:rsidR="00981DC7" w:rsidRDefault="00981DC7" w:rsidP="00541AB1">
      <w:pPr>
        <w:spacing w:after="0"/>
      </w:pPr>
    </w:p>
    <w:p w:rsidR="00981DC7" w:rsidRDefault="00981DC7" w:rsidP="00541AB1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981DC7" w:rsidRDefault="00981DC7" w:rsidP="00541AB1">
      <w:pPr>
        <w:numPr>
          <w:ilvl w:val="0"/>
          <w:numId w:val="5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981DC7" w:rsidRDefault="00981DC7" w:rsidP="00541AB1">
      <w:pPr>
        <w:numPr>
          <w:ilvl w:val="0"/>
          <w:numId w:val="5"/>
        </w:numPr>
        <w:spacing w:after="0" w:line="240" w:lineRule="auto"/>
      </w:pPr>
      <w:r>
        <w:t>podpora čtenářské gramotnosti</w:t>
      </w:r>
    </w:p>
    <w:p w:rsidR="00981DC7" w:rsidRDefault="00981DC7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br w:type="page"/>
      </w:r>
    </w:p>
    <w:p w:rsidR="00981DC7" w:rsidRPr="00994B05" w:rsidRDefault="00981DC7" w:rsidP="00E8235B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Pracovní list:</w:t>
      </w:r>
    </w:p>
    <w:p w:rsidR="00981DC7" w:rsidRDefault="00981DC7" w:rsidP="00FF7EE8">
      <w:pPr>
        <w:jc w:val="center"/>
        <w:rPr>
          <w:rFonts w:ascii="Times New Roman" w:hAnsi="Times New Roman"/>
          <w:b/>
          <w:sz w:val="40"/>
          <w:szCs w:val="40"/>
        </w:rPr>
      </w:pPr>
      <w:r w:rsidRPr="008D2155">
        <w:rPr>
          <w:rFonts w:ascii="Times New Roman" w:hAnsi="Times New Roman"/>
          <w:b/>
          <w:sz w:val="40"/>
          <w:szCs w:val="40"/>
        </w:rPr>
        <w:t>Tlak v</w:t>
      </w:r>
      <w:r>
        <w:rPr>
          <w:rFonts w:ascii="Times New Roman" w:hAnsi="Times New Roman"/>
          <w:b/>
          <w:sz w:val="40"/>
          <w:szCs w:val="40"/>
        </w:rPr>
        <w:t> </w:t>
      </w:r>
      <w:r w:rsidRPr="008D2155">
        <w:rPr>
          <w:rFonts w:ascii="Times New Roman" w:hAnsi="Times New Roman"/>
          <w:b/>
          <w:sz w:val="40"/>
          <w:szCs w:val="40"/>
        </w:rPr>
        <w:t>praxi</w:t>
      </w:r>
    </w:p>
    <w:p w:rsidR="00981DC7" w:rsidRPr="00FF7EE8" w:rsidRDefault="00981DC7" w:rsidP="00FF7EE8">
      <w:pPr>
        <w:rPr>
          <w:rFonts w:ascii="Times New Roman" w:hAnsi="Times New Roman"/>
          <w:sz w:val="28"/>
          <w:szCs w:val="28"/>
        </w:rPr>
      </w:pPr>
      <w:r w:rsidRPr="00FF7EE8">
        <w:rPr>
          <w:rFonts w:ascii="Times New Roman" w:hAnsi="Times New Roman"/>
          <w:sz w:val="28"/>
          <w:szCs w:val="28"/>
        </w:rPr>
        <w:t xml:space="preserve">V technické praxi i v běžném životě potřebujeme tlak zmenšit nebo zvětšit. </w:t>
      </w:r>
    </w:p>
    <w:p w:rsidR="00981DC7" w:rsidRPr="008D2155" w:rsidRDefault="00981DC7" w:rsidP="008D2155">
      <w:p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 w:rsidRPr="008D2155">
        <w:rPr>
          <w:rFonts w:ascii="Times New Roman" w:hAnsi="Times New Roman"/>
          <w:sz w:val="28"/>
          <w:szCs w:val="28"/>
          <w:u w:val="single"/>
        </w:rPr>
        <w:t>Tlak můžeme zmenšit:</w:t>
      </w:r>
    </w:p>
    <w:p w:rsidR="00981DC7" w:rsidRPr="008D2155" w:rsidRDefault="00981DC7" w:rsidP="008D215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D2155">
        <w:rPr>
          <w:rFonts w:ascii="Times New Roman" w:hAnsi="Times New Roman"/>
          <w:sz w:val="28"/>
          <w:szCs w:val="28"/>
        </w:rPr>
        <w:t>Z</w:t>
      </w:r>
      <w:r>
        <w:rPr>
          <w:rFonts w:ascii="Times New Roman" w:hAnsi="Times New Roman"/>
          <w:sz w:val="28"/>
          <w:szCs w:val="28"/>
        </w:rPr>
        <w:t>většením</w:t>
      </w:r>
      <w:r w:rsidRPr="008D2155">
        <w:rPr>
          <w:rFonts w:ascii="Times New Roman" w:hAnsi="Times New Roman"/>
          <w:sz w:val="28"/>
          <w:szCs w:val="28"/>
        </w:rPr>
        <w:t>___________________________________________________</w:t>
      </w:r>
    </w:p>
    <w:p w:rsidR="00981DC7" w:rsidRPr="00157990" w:rsidRDefault="00981DC7" w:rsidP="0015799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Obrázek 5" o:spid="_x0000_s1027" type="#_x0000_t75" style="position:absolute;left:0;text-align:left;margin-left:13.15pt;margin-top:28.35pt;width:177.75pt;height:106.5pt;z-index:251655680;visibility:visible">
            <v:imagedata r:id="rId6" o:title=""/>
            <w10:wrap type="square"/>
          </v:shape>
        </w:pict>
      </w:r>
    </w:p>
    <w:p w:rsidR="00981DC7" w:rsidRPr="008D2155" w:rsidRDefault="00981DC7" w:rsidP="008D2155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 w:rsidRPr="005B2C74">
        <w:rPr>
          <w:rFonts w:ascii="Times New Roman" w:hAnsi="Times New Roman"/>
          <w:i/>
          <w:sz w:val="28"/>
          <w:szCs w:val="28"/>
        </w:rPr>
        <w:t>Např</w:t>
      </w:r>
      <w:r w:rsidRPr="008D2155">
        <w:rPr>
          <w:rFonts w:ascii="Times New Roman" w:hAnsi="Times New Roman"/>
          <w:sz w:val="28"/>
          <w:szCs w:val="28"/>
        </w:rPr>
        <w:t>. užitím pásů u pásového traktoru nebo tanku, zvětšením počtu kol u vozidel (těžká nákladní auta mají až 10 kol), při upínání předmětu do svěráku, vložíme předmět mezi dřevěné destičky</w:t>
      </w:r>
    </w:p>
    <w:p w:rsidR="00981DC7" w:rsidRPr="008D2155" w:rsidRDefault="00981DC7" w:rsidP="008D2155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</w:p>
    <w:p w:rsidR="00981DC7" w:rsidRPr="008D2155" w:rsidRDefault="00981DC7" w:rsidP="0015799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</w:p>
    <w:p w:rsidR="00981DC7" w:rsidRPr="008D2155" w:rsidRDefault="00981DC7" w:rsidP="008D215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D2155">
        <w:rPr>
          <w:rFonts w:ascii="Times New Roman" w:hAnsi="Times New Roman"/>
          <w:sz w:val="28"/>
          <w:szCs w:val="28"/>
        </w:rPr>
        <w:t>Zmenšením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2155">
        <w:rPr>
          <w:rFonts w:ascii="Times New Roman" w:hAnsi="Times New Roman"/>
          <w:sz w:val="28"/>
          <w:szCs w:val="28"/>
        </w:rPr>
        <w:t xml:space="preserve">_________________________________________________                    </w:t>
      </w:r>
    </w:p>
    <w:p w:rsidR="00981DC7" w:rsidRPr="008D2155" w:rsidRDefault="00981DC7" w:rsidP="008D2155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Obrázek 4" o:spid="_x0000_s1028" type="#_x0000_t75" style="position:absolute;left:0;text-align:left;margin-left:277.9pt;margin-top:7.05pt;width:155.25pt;height:117.75pt;z-index:251656704;visibility:visible">
            <v:imagedata r:id="rId7" o:title=""/>
            <w10:wrap type="square"/>
          </v:shape>
        </w:pict>
      </w:r>
      <w:r w:rsidRPr="005B2C74">
        <w:rPr>
          <w:rFonts w:ascii="Times New Roman" w:hAnsi="Times New Roman"/>
          <w:i/>
          <w:sz w:val="28"/>
          <w:szCs w:val="28"/>
        </w:rPr>
        <w:t>Např</w:t>
      </w:r>
      <w:r w:rsidRPr="008D2155">
        <w:rPr>
          <w:rFonts w:ascii="Times New Roman" w:hAnsi="Times New Roman"/>
          <w:sz w:val="28"/>
          <w:szCs w:val="28"/>
        </w:rPr>
        <w:t>. kolové traktory se vyrábějí s co nejmenší hmotností, aby se nebořily příliš do půdy</w:t>
      </w:r>
    </w:p>
    <w:p w:rsidR="00981DC7" w:rsidRPr="008D2155" w:rsidRDefault="00981DC7" w:rsidP="00157990">
      <w:pPr>
        <w:pStyle w:val="ListParagraph"/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981DC7" w:rsidRDefault="00981DC7" w:rsidP="008D2155">
      <w:pPr>
        <w:pStyle w:val="ListParagraph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981DC7" w:rsidRDefault="00981DC7" w:rsidP="008D2155">
      <w:pPr>
        <w:pStyle w:val="ListParagraph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981DC7" w:rsidRPr="008D2155" w:rsidRDefault="00981DC7" w:rsidP="008D2155">
      <w:p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 w:rsidRPr="008D2155">
        <w:rPr>
          <w:rFonts w:ascii="Times New Roman" w:hAnsi="Times New Roman"/>
          <w:sz w:val="28"/>
          <w:szCs w:val="28"/>
          <w:u w:val="single"/>
        </w:rPr>
        <w:t>Tlak můžeme zvětšit:</w:t>
      </w:r>
    </w:p>
    <w:p w:rsidR="00981DC7" w:rsidRPr="008D2155" w:rsidRDefault="00981DC7" w:rsidP="008D215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Zmenšením</w:t>
      </w:r>
      <w:r w:rsidRPr="008D2155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981DC7" w:rsidRPr="008D2155" w:rsidRDefault="00981DC7" w:rsidP="008D2155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 w:rsidRPr="005B2C74">
        <w:rPr>
          <w:rFonts w:ascii="Times New Roman" w:hAnsi="Times New Roman"/>
          <w:sz w:val="28"/>
          <w:szCs w:val="28"/>
        </w:rPr>
        <w:t>Např.</w:t>
      </w:r>
      <w:r w:rsidRPr="008D2155">
        <w:rPr>
          <w:rFonts w:ascii="Times New Roman" w:hAnsi="Times New Roman"/>
          <w:sz w:val="28"/>
          <w:szCs w:val="28"/>
        </w:rPr>
        <w:t xml:space="preserve"> při šití jehlou, zatloukání hřebíku, řezání nožem, broušení ostří nožů</w:t>
      </w:r>
    </w:p>
    <w:p w:rsidR="00981DC7" w:rsidRDefault="00981DC7" w:rsidP="00157990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 w:rsidRPr="00793A1A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7" o:spid="_x0000_i1025" type="#_x0000_t75" style="width:166.5pt;height:110.25pt;visibility:visible">
            <v:imagedata r:id="rId8" o:title=""/>
          </v:shape>
        </w:pict>
      </w:r>
      <w:r w:rsidRPr="00793A1A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8" o:spid="_x0000_i1026" type="#_x0000_t75" style="width:218.25pt;height:110.25pt;visibility:visible">
            <v:imagedata r:id="rId9" o:title=""/>
          </v:shape>
        </w:pict>
      </w:r>
    </w:p>
    <w:p w:rsidR="00981DC7" w:rsidRPr="008D2155" w:rsidRDefault="00981DC7" w:rsidP="008D2155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</w:p>
    <w:p w:rsidR="00981DC7" w:rsidRPr="008D2155" w:rsidRDefault="00981DC7" w:rsidP="008D215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Zvětšením</w:t>
      </w:r>
      <w:r w:rsidRPr="008D2155">
        <w:rPr>
          <w:rFonts w:ascii="Times New Roman" w:hAnsi="Times New Roman"/>
          <w:sz w:val="28"/>
          <w:szCs w:val="28"/>
        </w:rPr>
        <w:t>___________________________________________________</w:t>
      </w:r>
    </w:p>
    <w:p w:rsidR="00981DC7" w:rsidRPr="008D2155" w:rsidRDefault="00981DC7" w:rsidP="008D2155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  <w:r w:rsidRPr="005B2C74">
        <w:rPr>
          <w:rFonts w:ascii="Times New Roman" w:hAnsi="Times New Roman"/>
          <w:i/>
          <w:sz w:val="28"/>
          <w:szCs w:val="28"/>
        </w:rPr>
        <w:t>Např</w:t>
      </w:r>
      <w:r w:rsidRPr="008D2155">
        <w:rPr>
          <w:rFonts w:ascii="Times New Roman" w:hAnsi="Times New Roman"/>
          <w:sz w:val="28"/>
          <w:szCs w:val="28"/>
        </w:rPr>
        <w:t>. u lisů, kde se velkým tlakem lisují i celé karoserie automobilů</w:t>
      </w:r>
    </w:p>
    <w:p w:rsidR="00981DC7" w:rsidRDefault="00981DC7" w:rsidP="008D2155">
      <w:pPr>
        <w:jc w:val="center"/>
      </w:pPr>
      <w:r w:rsidRPr="00003462">
        <w:rPr>
          <w:noProof/>
          <w:lang w:eastAsia="cs-CZ"/>
        </w:rPr>
        <w:pict>
          <v:shape id="Obrázek 9" o:spid="_x0000_i1027" type="#_x0000_t75" style="width:207pt;height:160.5pt;visibility:visible">
            <v:imagedata r:id="rId10" o:title=""/>
          </v:shape>
        </w:pict>
      </w:r>
    </w:p>
    <w:p w:rsidR="00981DC7" w:rsidRDefault="00981DC7" w:rsidP="00FF7EE8"/>
    <w:p w:rsidR="00981DC7" w:rsidRPr="005A10DC" w:rsidRDefault="00981DC7" w:rsidP="005A10D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A10DC">
        <w:rPr>
          <w:rFonts w:ascii="Times New Roman" w:hAnsi="Times New Roman"/>
          <w:b/>
          <w:sz w:val="28"/>
          <w:szCs w:val="28"/>
        </w:rPr>
        <w:t>Otázky a úkoly na procvičení:</w:t>
      </w:r>
    </w:p>
    <w:p w:rsidR="00981DC7" w:rsidRDefault="00981DC7" w:rsidP="005A10DC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5A10DC">
        <w:rPr>
          <w:rFonts w:ascii="Times New Roman" w:hAnsi="Times New Roman"/>
          <w:sz w:val="28"/>
          <w:szCs w:val="28"/>
        </w:rPr>
        <w:t>Proč se kola bagru, tanku nebo pásového traktoru opatřují pásy?</w:t>
      </w:r>
    </w:p>
    <w:p w:rsidR="00981DC7" w:rsidRPr="005A10DC" w:rsidRDefault="00981DC7" w:rsidP="005A10DC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</w:p>
    <w:p w:rsidR="00981DC7" w:rsidRDefault="00981DC7" w:rsidP="005A10DC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5A10DC">
        <w:rPr>
          <w:rFonts w:ascii="Times New Roman" w:hAnsi="Times New Roman"/>
          <w:sz w:val="28"/>
          <w:szCs w:val="28"/>
        </w:rPr>
        <w:t>Proč se trubkové lešení podkládá prknem?</w:t>
      </w:r>
    </w:p>
    <w:p w:rsidR="00981DC7" w:rsidRPr="005A10DC" w:rsidRDefault="00981DC7" w:rsidP="005A10D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981DC7" w:rsidRDefault="00981DC7" w:rsidP="005A10DC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5A10DC">
        <w:rPr>
          <w:rFonts w:ascii="Times New Roman" w:hAnsi="Times New Roman"/>
          <w:sz w:val="28"/>
          <w:szCs w:val="28"/>
        </w:rPr>
        <w:t>Proč řezník brousí nůž před krájením masa?</w:t>
      </w:r>
    </w:p>
    <w:p w:rsidR="00981DC7" w:rsidRDefault="00981DC7" w:rsidP="00C1308A">
      <w:pPr>
        <w:pStyle w:val="ListParagraph"/>
        <w:rPr>
          <w:rFonts w:ascii="Times New Roman" w:hAnsi="Times New Roman"/>
          <w:sz w:val="28"/>
          <w:szCs w:val="28"/>
        </w:rPr>
      </w:pPr>
    </w:p>
    <w:p w:rsidR="00981DC7" w:rsidRDefault="00981DC7" w:rsidP="00C1308A">
      <w:pPr>
        <w:pStyle w:val="ListParagraph"/>
        <w:rPr>
          <w:rFonts w:ascii="Times New Roman" w:hAnsi="Times New Roman"/>
          <w:sz w:val="28"/>
          <w:szCs w:val="28"/>
        </w:rPr>
      </w:pPr>
    </w:p>
    <w:p w:rsidR="00981DC7" w:rsidRPr="00C1308A" w:rsidRDefault="00981DC7" w:rsidP="00C1308A">
      <w:pPr>
        <w:pStyle w:val="ListParagraph"/>
        <w:rPr>
          <w:rFonts w:ascii="Times New Roman" w:hAnsi="Times New Roman"/>
          <w:sz w:val="28"/>
          <w:szCs w:val="28"/>
        </w:rPr>
      </w:pPr>
    </w:p>
    <w:p w:rsidR="00981DC7" w:rsidRDefault="00981DC7" w:rsidP="007142A4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Pod člověkem se probořil na rybníku</w:t>
      </w:r>
      <w:r w:rsidRPr="00C1308A">
        <w:rPr>
          <w:rFonts w:ascii="Times New Roman" w:hAnsi="Times New Roman"/>
          <w:sz w:val="28"/>
          <w:szCs w:val="28"/>
        </w:rPr>
        <w:t xml:space="preserve"> tenký led. Jak si musí počínat zachránce, aby se k n</w:t>
      </w:r>
      <w:r>
        <w:rPr>
          <w:rFonts w:ascii="Times New Roman" w:hAnsi="Times New Roman"/>
          <w:sz w:val="28"/>
          <w:szCs w:val="28"/>
        </w:rPr>
        <w:t>ěmu na ledě bezpečně přiblížil?</w:t>
      </w:r>
    </w:p>
    <w:p w:rsidR="00981DC7" w:rsidRPr="00B62568" w:rsidRDefault="00981DC7" w:rsidP="00B62568">
      <w:pPr>
        <w:pStyle w:val="ListParagraph"/>
        <w:rPr>
          <w:rFonts w:ascii="Times New Roman" w:hAnsi="Times New Roman"/>
          <w:sz w:val="28"/>
          <w:szCs w:val="28"/>
        </w:rPr>
      </w:pPr>
    </w:p>
    <w:p w:rsidR="00981DC7" w:rsidRDefault="00981DC7" w:rsidP="00B62568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981DC7" w:rsidRDefault="00981D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81DC7" w:rsidRDefault="00981DC7" w:rsidP="007142A4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Vypočítej tlak železničního vagonu o hmotnosti 35 t na vodorovné kolejnice, je-li obsah stykové plochy kol s kolejnicemi </w:t>
      </w:r>
      <w:smartTag w:uri="urn:schemas-microsoft-com:office:smarttags" w:element="metricconverter">
        <w:smartTagPr>
          <w:attr w:name="ProductID" w:val="0,007 m2"/>
        </w:smartTagPr>
        <w:r>
          <w:rPr>
            <w:rFonts w:ascii="Times New Roman" w:hAnsi="Times New Roman"/>
            <w:sz w:val="28"/>
            <w:szCs w:val="28"/>
          </w:rPr>
          <w:t>0,007 m</w:t>
        </w:r>
        <w:r w:rsidRPr="007142A4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981DC7" w:rsidRDefault="00981DC7" w:rsidP="007142A4">
      <w:p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Návod:</w:t>
      </w:r>
    </w:p>
    <w:p w:rsidR="00981DC7" w:rsidRPr="00C769CB" w:rsidRDefault="00981DC7" w:rsidP="007142A4">
      <w:pPr>
        <w:spacing w:line="36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m = </w:t>
      </w:r>
    </w:p>
    <w:p w:rsidR="00981DC7" w:rsidRDefault="00981DC7" w:rsidP="007142A4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 =</w:t>
      </w:r>
    </w:p>
    <w:p w:rsidR="00981DC7" w:rsidRDefault="00981DC7" w:rsidP="007142A4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line id="Přímá spojnice 1" o:spid="_x0000_s1029" style="position:absolute;z-index:251653632;visibility:visible" from="-.35pt,22.05pt" to="148.1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"/>
        </w:pict>
      </w:r>
      <w:r>
        <w:rPr>
          <w:rFonts w:ascii="Times New Roman" w:hAnsi="Times New Roman"/>
          <w:sz w:val="28"/>
          <w:szCs w:val="28"/>
        </w:rPr>
        <w:t>p = ?</w:t>
      </w:r>
    </w:p>
    <w:p w:rsidR="00981DC7" w:rsidRDefault="00981DC7" w:rsidP="00C769CB">
      <w:pPr>
        <w:tabs>
          <w:tab w:val="left" w:pos="1134"/>
          <w:tab w:val="left" w:pos="2410"/>
        </w:tabs>
        <w:spacing w:line="360" w:lineRule="auto"/>
        <w:rPr>
          <w:rFonts w:ascii="Times New Roman" w:hAnsi="Times New Roman"/>
          <w:i/>
          <w:sz w:val="26"/>
          <w:szCs w:val="26"/>
        </w:rPr>
      </w:pPr>
      <w:r w:rsidRPr="00C769CB">
        <w:rPr>
          <w:rFonts w:ascii="Times New Roman" w:hAnsi="Times New Roman"/>
          <w:sz w:val="26"/>
          <w:szCs w:val="26"/>
        </w:rPr>
        <w:t xml:space="preserve">p = </w:t>
      </w:r>
      <w:r w:rsidRPr="00793A1A">
        <w:rPr>
          <w:rFonts w:ascii="Times New Roman" w:hAnsi="Times New Roman"/>
          <w:sz w:val="26"/>
          <w:szCs w:val="26"/>
        </w:rPr>
        <w:fldChar w:fldCharType="begin"/>
      </w:r>
      <w:r w:rsidRPr="00793A1A">
        <w:rPr>
          <w:rFonts w:ascii="Times New Roman" w:hAnsi="Times New Roman"/>
          <w:sz w:val="26"/>
          <w:szCs w:val="26"/>
        </w:rPr>
        <w:instrText xml:space="preserve"> QUOTE </w:instrText>
      </w:r>
      <w:r w:rsidRPr="00793A1A">
        <w:pict>
          <v:shape id="_x0000_i1028" type="#_x0000_t75" style="width:9.75pt;height:2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62F22&quot;/&gt;&lt;wsp:rsid wsp:val=&quot;00020C25&quot;/&gt;&lt;wsp:rsid wsp:val=&quot;000635C9&quot;/&gt;&lt;wsp:rsid wsp:val=&quot;00157990&quot;/&gt;&lt;wsp:rsid wsp:val=&quot;00186E07&quot;/&gt;&lt;wsp:rsid wsp:val=&quot;00237B90&quot;/&gt;&lt;wsp:rsid wsp:val=&quot;00372775&quot;/&gt;&lt;wsp:rsid wsp:val=&quot;003E3955&quot;/&gt;&lt;wsp:rsid wsp:val=&quot;003E7973&quot;/&gt;&lt;wsp:rsid wsp:val=&quot;00410D35&quot;/&gt;&lt;wsp:rsid wsp:val=&quot;004808CD&quot;/&gt;&lt;wsp:rsid wsp:val=&quot;0048360C&quot;/&gt;&lt;wsp:rsid wsp:val=&quot;00541AB1&quot;/&gt;&lt;wsp:rsid wsp:val=&quot;005A10DC&quot;/&gt;&lt;wsp:rsid wsp:val=&quot;005B2C74&quot;/&gt;&lt;wsp:rsid wsp:val=&quot;005F4FF3&quot;/&gt;&lt;wsp:rsid wsp:val=&quot;006348BB&quot;/&gt;&lt;wsp:rsid wsp:val=&quot;006A12B0&quot;/&gt;&lt;wsp:rsid wsp:val=&quot;007142A4&quot;/&gt;&lt;wsp:rsid wsp:val=&quot;00793A1A&quot;/&gt;&lt;wsp:rsid wsp:val=&quot;0079775F&quot;/&gt;&lt;wsp:rsid wsp:val=&quot;00880B57&quot;/&gt;&lt;wsp:rsid wsp:val=&quot;008C0C1D&quot;/&gt;&lt;wsp:rsid wsp:val=&quot;008D2155&quot;/&gt;&lt;wsp:rsid wsp:val=&quot;008D7FE6&quot;/&gt;&lt;wsp:rsid wsp:val=&quot;00982C28&quot;/&gt;&lt;wsp:rsid wsp:val=&quot;009A10DD&quot;/&gt;&lt;wsp:rsid wsp:val=&quot;00A452BF&quot;/&gt;&lt;wsp:rsid wsp:val=&quot;00A55C65&quot;/&gt;&lt;wsp:rsid wsp:val=&quot;00B62568&quot;/&gt;&lt;wsp:rsid wsp:val=&quot;00C1308A&quot;/&gt;&lt;wsp:rsid wsp:val=&quot;00C14AAE&quot;/&gt;&lt;wsp:rsid wsp:val=&quot;00C502A6&quot;/&gt;&lt;wsp:rsid wsp:val=&quot;00C769CB&quot;/&gt;&lt;wsp:rsid wsp:val=&quot;00D62F22&quot;/&gt;&lt;wsp:rsid wsp:val=&quot;00DF3DE1&quot;/&gt;&lt;wsp:rsid wsp:val=&quot;00E8235B&quot;/&gt;&lt;wsp:rsid wsp:val=&quot;00EF4370&quot;/&gt;&lt;wsp:rsid wsp:val=&quot;00F34E95&quot;/&gt;&lt;wsp:rsid wsp:val=&quot;00FF7EE8&quot;/&gt;&lt;/wsp:rsids&gt;&lt;/w:docPr&gt;&lt;w:body&gt;&lt;w:p wsp:rsidR=&quot;00000000&quot; wsp:rsidRDefault=&quot;006A12B0&quot;&gt;&lt;m:oMathPara&gt;&lt;m:oMath&gt;&lt;m:f&gt;&lt;m:fPr&gt;&lt;m:ctrlPr&gt;&lt;w:rPr&gt;&lt;w:rFonts w:ascii=&quot;Cambria Math&quot; w:h-ansi=&quot;Cambria Math&quot;/&gt;&lt;wx:font wx:val=&quot;Cambria Math&quot;/&gt;&lt;w:i/&gt;&lt;w:sz w:val=&quot;26&quot;/&gt;&lt;w:sz-cs w:val=&quot;26&quot;/&gt;&lt;/w:rPr&gt;&lt;/m:ctrlPr&gt;&lt;/m:fPr&gt;&lt;m:num&gt;&lt;m:r&gt;&lt;w:rPr&gt;&lt;w:rFonts w:ascii=&quot;Cambria Math&quot; w:h-ansi=&quot;Cambria Math&quot;/&gt;&lt;wx:font wx:val=&quot;Cambria Math&quot;/&gt;&lt;w:i/&gt;&lt;w:sz w:val=&quot;26&quot;/&gt;&lt;w:sz-cs w:val=&quot;26&quot;/&gt;&lt;/w:rPr&gt;&lt;m:t&gt;F&lt;/m:t&gt;&lt;/m:r&gt;&lt;/m:num&gt;&lt;m:den&gt;&lt;m:r&gt;&lt;w:rPr&gt;&lt;w:rFonts w:ascii=&quot;Cambria Math&quot; w:h-ansi=&quot;Cambria Math&quot;/&gt;&lt;wx:font wx:val=&quot;Cambria Math&quot;/&gt;&lt;w:i/&gt;&lt;w:sz w:val=&quot;26&quot;/&gt;&lt;w:sz-cs w:val=&quot;26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793A1A">
        <w:rPr>
          <w:rFonts w:ascii="Times New Roman" w:hAnsi="Times New Roman"/>
          <w:sz w:val="26"/>
          <w:szCs w:val="26"/>
        </w:rPr>
        <w:instrText xml:space="preserve"> </w:instrText>
      </w:r>
      <w:r w:rsidRPr="00793A1A">
        <w:rPr>
          <w:rFonts w:ascii="Times New Roman" w:hAnsi="Times New Roman"/>
          <w:sz w:val="26"/>
          <w:szCs w:val="26"/>
        </w:rPr>
        <w:fldChar w:fldCharType="separate"/>
      </w:r>
      <w:r w:rsidRPr="00793A1A">
        <w:pict>
          <v:shape id="_x0000_i1029" type="#_x0000_t75" style="width:9.75pt;height:2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62F22&quot;/&gt;&lt;wsp:rsid wsp:val=&quot;00020C25&quot;/&gt;&lt;wsp:rsid wsp:val=&quot;000635C9&quot;/&gt;&lt;wsp:rsid wsp:val=&quot;00157990&quot;/&gt;&lt;wsp:rsid wsp:val=&quot;00186E07&quot;/&gt;&lt;wsp:rsid wsp:val=&quot;00237B90&quot;/&gt;&lt;wsp:rsid wsp:val=&quot;00372775&quot;/&gt;&lt;wsp:rsid wsp:val=&quot;003E3955&quot;/&gt;&lt;wsp:rsid wsp:val=&quot;003E7973&quot;/&gt;&lt;wsp:rsid wsp:val=&quot;00410D35&quot;/&gt;&lt;wsp:rsid wsp:val=&quot;004808CD&quot;/&gt;&lt;wsp:rsid wsp:val=&quot;0048360C&quot;/&gt;&lt;wsp:rsid wsp:val=&quot;00541AB1&quot;/&gt;&lt;wsp:rsid wsp:val=&quot;005A10DC&quot;/&gt;&lt;wsp:rsid wsp:val=&quot;005B2C74&quot;/&gt;&lt;wsp:rsid wsp:val=&quot;005F4FF3&quot;/&gt;&lt;wsp:rsid wsp:val=&quot;006348BB&quot;/&gt;&lt;wsp:rsid wsp:val=&quot;006A12B0&quot;/&gt;&lt;wsp:rsid wsp:val=&quot;007142A4&quot;/&gt;&lt;wsp:rsid wsp:val=&quot;00793A1A&quot;/&gt;&lt;wsp:rsid wsp:val=&quot;0079775F&quot;/&gt;&lt;wsp:rsid wsp:val=&quot;00880B57&quot;/&gt;&lt;wsp:rsid wsp:val=&quot;008C0C1D&quot;/&gt;&lt;wsp:rsid wsp:val=&quot;008D2155&quot;/&gt;&lt;wsp:rsid wsp:val=&quot;008D7FE6&quot;/&gt;&lt;wsp:rsid wsp:val=&quot;00982C28&quot;/&gt;&lt;wsp:rsid wsp:val=&quot;009A10DD&quot;/&gt;&lt;wsp:rsid wsp:val=&quot;00A452BF&quot;/&gt;&lt;wsp:rsid wsp:val=&quot;00A55C65&quot;/&gt;&lt;wsp:rsid wsp:val=&quot;00B62568&quot;/&gt;&lt;wsp:rsid wsp:val=&quot;00C1308A&quot;/&gt;&lt;wsp:rsid wsp:val=&quot;00C14AAE&quot;/&gt;&lt;wsp:rsid wsp:val=&quot;00C502A6&quot;/&gt;&lt;wsp:rsid wsp:val=&quot;00C769CB&quot;/&gt;&lt;wsp:rsid wsp:val=&quot;00D62F22&quot;/&gt;&lt;wsp:rsid wsp:val=&quot;00DF3DE1&quot;/&gt;&lt;wsp:rsid wsp:val=&quot;00E8235B&quot;/&gt;&lt;wsp:rsid wsp:val=&quot;00EF4370&quot;/&gt;&lt;wsp:rsid wsp:val=&quot;00F34E95&quot;/&gt;&lt;wsp:rsid wsp:val=&quot;00FF7EE8&quot;/&gt;&lt;/wsp:rsids&gt;&lt;/w:docPr&gt;&lt;w:body&gt;&lt;w:p wsp:rsidR=&quot;00000000&quot; wsp:rsidRDefault=&quot;006A12B0&quot;&gt;&lt;m:oMathPara&gt;&lt;m:oMath&gt;&lt;m:f&gt;&lt;m:fPr&gt;&lt;m:ctrlPr&gt;&lt;w:rPr&gt;&lt;w:rFonts w:ascii=&quot;Cambria Math&quot; w:h-ansi=&quot;Cambria Math&quot;/&gt;&lt;wx:font wx:val=&quot;Cambria Math&quot;/&gt;&lt;w:i/&gt;&lt;w:sz w:val=&quot;26&quot;/&gt;&lt;w:sz-cs w:val=&quot;26&quot;/&gt;&lt;/w:rPr&gt;&lt;/m:ctrlPr&gt;&lt;/m:fPr&gt;&lt;m:num&gt;&lt;m:r&gt;&lt;w:rPr&gt;&lt;w:rFonts w:ascii=&quot;Cambria Math&quot; w:h-ansi=&quot;Cambria Math&quot;/&gt;&lt;wx:font wx:val=&quot;Cambria Math&quot;/&gt;&lt;w:i/&gt;&lt;w:sz w:val=&quot;26&quot;/&gt;&lt;w:sz-cs w:val=&quot;26&quot;/&gt;&lt;/w:rPr&gt;&lt;m:t&gt;F&lt;/m:t&gt;&lt;/m:r&gt;&lt;/m:num&gt;&lt;m:den&gt;&lt;m:r&gt;&lt;w:rPr&gt;&lt;w:rFonts w:ascii=&quot;Cambria Math&quot; w:h-ansi=&quot;Cambria Math&quot;/&gt;&lt;wx:font wx:val=&quot;Cambria Math&quot;/&gt;&lt;w:i/&gt;&lt;w:sz w:val=&quot;26&quot;/&gt;&lt;w:sz-cs w:val=&quot;26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793A1A">
        <w:rPr>
          <w:rFonts w:ascii="Times New Roman" w:hAnsi="Times New Roman"/>
          <w:sz w:val="26"/>
          <w:szCs w:val="26"/>
        </w:rPr>
        <w:fldChar w:fldCharType="end"/>
      </w:r>
      <w:r w:rsidRPr="00C769CB">
        <w:rPr>
          <w:rFonts w:ascii="Times New Roman" w:hAnsi="Times New Roman"/>
          <w:sz w:val="26"/>
          <w:szCs w:val="26"/>
        </w:rPr>
        <w:t xml:space="preserve"> ………………. neznám tlakovou sílu </w:t>
      </w:r>
      <w:r w:rsidRPr="00C769CB">
        <w:rPr>
          <w:rFonts w:ascii="Times New Roman" w:hAnsi="Times New Roman"/>
          <w:i/>
          <w:sz w:val="26"/>
          <w:szCs w:val="26"/>
        </w:rPr>
        <w:t>F</w:t>
      </w:r>
      <w:r>
        <w:rPr>
          <w:rFonts w:ascii="Times New Roman" w:hAnsi="Times New Roman"/>
          <w:sz w:val="26"/>
          <w:szCs w:val="26"/>
        </w:rPr>
        <w:t>, musím</w:t>
      </w:r>
      <w:r w:rsidRPr="00C769CB">
        <w:rPr>
          <w:rFonts w:ascii="Times New Roman" w:hAnsi="Times New Roman"/>
          <w:sz w:val="26"/>
          <w:szCs w:val="26"/>
        </w:rPr>
        <w:t xml:space="preserve"> ji vypočítat  </w:t>
      </w:r>
      <w:r w:rsidRPr="00C769CB">
        <w:rPr>
          <w:rFonts w:ascii="Times New Roman" w:hAnsi="Times New Roman"/>
          <w:i/>
          <w:sz w:val="26"/>
          <w:szCs w:val="26"/>
        </w:rPr>
        <w:t xml:space="preserve">F = m∙g </w:t>
      </w:r>
    </w:p>
    <w:p w:rsidR="00981DC7" w:rsidRPr="00C769CB" w:rsidRDefault="00981DC7" w:rsidP="00C769CB">
      <w:pPr>
        <w:tabs>
          <w:tab w:val="left" w:pos="1134"/>
          <w:tab w:val="left" w:pos="2410"/>
        </w:tabs>
        <w:spacing w:line="36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( g =</w:t>
      </w:r>
      <w:r w:rsidRPr="00C769CB">
        <w:rPr>
          <w:rFonts w:ascii="Times New Roman" w:hAnsi="Times New Roman"/>
          <w:i/>
          <w:sz w:val="26"/>
          <w:szCs w:val="26"/>
        </w:rPr>
        <w:t>10</w:t>
      </w:r>
      <w:r w:rsidRPr="00793A1A">
        <w:rPr>
          <w:rFonts w:ascii="Times New Roman" w:hAnsi="Times New Roman"/>
          <w:sz w:val="26"/>
          <w:szCs w:val="26"/>
        </w:rPr>
        <w:fldChar w:fldCharType="begin"/>
      </w:r>
      <w:r w:rsidRPr="00793A1A">
        <w:rPr>
          <w:rFonts w:ascii="Times New Roman" w:hAnsi="Times New Roman"/>
          <w:sz w:val="26"/>
          <w:szCs w:val="26"/>
        </w:rPr>
        <w:instrText xml:space="preserve"> QUOTE </w:instrText>
      </w:r>
      <w:r w:rsidRPr="00793A1A">
        <w:pict>
          <v:shape id="_x0000_i1030" type="#_x0000_t75" style="width:55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62F22&quot;/&gt;&lt;wsp:rsid wsp:val=&quot;00020C25&quot;/&gt;&lt;wsp:rsid wsp:val=&quot;000635C9&quot;/&gt;&lt;wsp:rsid wsp:val=&quot;00157990&quot;/&gt;&lt;wsp:rsid wsp:val=&quot;00186E07&quot;/&gt;&lt;wsp:rsid wsp:val=&quot;00237B90&quot;/&gt;&lt;wsp:rsid wsp:val=&quot;00372775&quot;/&gt;&lt;wsp:rsid wsp:val=&quot;003E3955&quot;/&gt;&lt;wsp:rsid wsp:val=&quot;003E7973&quot;/&gt;&lt;wsp:rsid wsp:val=&quot;00410D35&quot;/&gt;&lt;wsp:rsid wsp:val=&quot;004808CD&quot;/&gt;&lt;wsp:rsid wsp:val=&quot;0048360C&quot;/&gt;&lt;wsp:rsid wsp:val=&quot;00541AB1&quot;/&gt;&lt;wsp:rsid wsp:val=&quot;005A10DC&quot;/&gt;&lt;wsp:rsid wsp:val=&quot;005B2C74&quot;/&gt;&lt;wsp:rsid wsp:val=&quot;005F4FF3&quot;/&gt;&lt;wsp:rsid wsp:val=&quot;006348BB&quot;/&gt;&lt;wsp:rsid wsp:val=&quot;007142A4&quot;/&gt;&lt;wsp:rsid wsp:val=&quot;00793A1A&quot;/&gt;&lt;wsp:rsid wsp:val=&quot;0079775F&quot;/&gt;&lt;wsp:rsid wsp:val=&quot;00880B57&quot;/&gt;&lt;wsp:rsid wsp:val=&quot;008C0C1D&quot;/&gt;&lt;wsp:rsid wsp:val=&quot;008D2155&quot;/&gt;&lt;wsp:rsid wsp:val=&quot;008D7FE6&quot;/&gt;&lt;wsp:rsid wsp:val=&quot;00982C28&quot;/&gt;&lt;wsp:rsid wsp:val=&quot;009A10DD&quot;/&gt;&lt;wsp:rsid wsp:val=&quot;00A452BF&quot;/&gt;&lt;wsp:rsid wsp:val=&quot;00A55C65&quot;/&gt;&lt;wsp:rsid wsp:val=&quot;00B62568&quot;/&gt;&lt;wsp:rsid wsp:val=&quot;00C1308A&quot;/&gt;&lt;wsp:rsid wsp:val=&quot;00C14AAE&quot;/&gt;&lt;wsp:rsid wsp:val=&quot;00C502A6&quot;/&gt;&lt;wsp:rsid wsp:val=&quot;00C769CB&quot;/&gt;&lt;wsp:rsid wsp:val=&quot;00D62F22&quot;/&gt;&lt;wsp:rsid wsp:val=&quot;00D65D76&quot;/&gt;&lt;wsp:rsid wsp:val=&quot;00DF3DE1&quot;/&gt;&lt;wsp:rsid wsp:val=&quot;00E8235B&quot;/&gt;&lt;wsp:rsid wsp:val=&quot;00EF4370&quot;/&gt;&lt;wsp:rsid wsp:val=&quot;00F34E95&quot;/&gt;&lt;wsp:rsid wsp:val=&quot;00FF7EE8&quot;/&gt;&lt;/wsp:rsids&gt;&lt;/w:docPr&gt;&lt;w:body&gt;&lt;w:p wsp:rsidR=&quot;00000000&quot; wsp:rsidRDefault=&quot;00D65D76&quot;&gt;&lt;m:oMathPara&gt;&lt;m:oMath&gt;&lt;m:r&gt;&lt;w:rPr&gt;&lt;w:rFonts w:ascii=&quot;Cambria Math&quot; w:fareast=&quot;Times New Roman&quot; w:h-ansi=&quot;Cambria Math&quot;/&gt;&lt;wx:font wx:val=&quot;Cambria Math&quot;/&gt;&lt;w:i/&gt;&lt;w:sz w:val=&quot;26&quot;/&gt;&lt;w:sz-cs w:val=&quot;26&quot;/&gt;&lt;/w:rPr&gt;&lt;m:t&gt; 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6&quot;/&gt;&lt;w:sz-cs w:val=&quot;26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6&quot;/&gt;&lt;w:sz-cs w:val=&quot;26&quot;/&gt;&lt;/w:rPr&gt;&lt;m:t&gt;N&lt;/m:t&gt;&lt;/m:r&gt;&lt;/m:num&gt;&lt;m:den&gt;&lt;m:r&gt;&lt;w:rPr&gt;&lt;w:rFonts w:ascii=&quot;Cambria Math&quot; w:fareast=&quot;Times New Roman&quot; w:h-ansi=&quot;Cambria Math&quot;/&gt;&lt;wx:font wx:val=&quot;Cambria Math&quot;/&gt;&lt;w:i/&gt;&lt;w:sz w:val=&quot;26&quot;/&gt;&lt;w:sz-cs w:val=&quot;26&quot;/&gt;&lt;/w:rPr&gt;&lt;m:t&gt; kg&lt;/m:t&gt;&lt;/m:r&gt;&lt;/m:den&gt;&lt;/m:f&gt;&lt;m:r&gt;&lt;w:rPr&gt;&lt;w:rFonts w:ascii=&quot;Cambria Math&quot; w:fareast=&quot;Times New Roman&quot; w:h-ansi=&quot;Cambria Math&quot;/&gt;&lt;wx:font wx:val=&quot;Cambria Math&quot;/&gt;&lt;w:i/&gt;&lt;w:sz w:val=&quot;26&quot;/&gt;&lt;w:sz-cs w:val=&quot;26&quot;/&gt;&lt;/w:rPr&gt;&lt;m:t&gt;)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2" o:title="" chromakey="white"/>
          </v:shape>
        </w:pict>
      </w:r>
      <w:r w:rsidRPr="00793A1A">
        <w:rPr>
          <w:rFonts w:ascii="Times New Roman" w:hAnsi="Times New Roman"/>
          <w:sz w:val="26"/>
          <w:szCs w:val="26"/>
        </w:rPr>
        <w:instrText xml:space="preserve"> </w:instrText>
      </w:r>
      <w:r w:rsidRPr="00793A1A">
        <w:rPr>
          <w:rFonts w:ascii="Times New Roman" w:hAnsi="Times New Roman"/>
          <w:sz w:val="26"/>
          <w:szCs w:val="26"/>
        </w:rPr>
        <w:fldChar w:fldCharType="separate"/>
      </w:r>
      <w:r w:rsidRPr="00793A1A">
        <w:pict>
          <v:shape id="_x0000_i1031" type="#_x0000_t75" style="width:55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62F22&quot;/&gt;&lt;wsp:rsid wsp:val=&quot;00020C25&quot;/&gt;&lt;wsp:rsid wsp:val=&quot;000635C9&quot;/&gt;&lt;wsp:rsid wsp:val=&quot;00157990&quot;/&gt;&lt;wsp:rsid wsp:val=&quot;00186E07&quot;/&gt;&lt;wsp:rsid wsp:val=&quot;00237B90&quot;/&gt;&lt;wsp:rsid wsp:val=&quot;00372775&quot;/&gt;&lt;wsp:rsid wsp:val=&quot;003E3955&quot;/&gt;&lt;wsp:rsid wsp:val=&quot;003E7973&quot;/&gt;&lt;wsp:rsid wsp:val=&quot;00410D35&quot;/&gt;&lt;wsp:rsid wsp:val=&quot;004808CD&quot;/&gt;&lt;wsp:rsid wsp:val=&quot;0048360C&quot;/&gt;&lt;wsp:rsid wsp:val=&quot;00541AB1&quot;/&gt;&lt;wsp:rsid wsp:val=&quot;005A10DC&quot;/&gt;&lt;wsp:rsid wsp:val=&quot;005B2C74&quot;/&gt;&lt;wsp:rsid wsp:val=&quot;005F4FF3&quot;/&gt;&lt;wsp:rsid wsp:val=&quot;006348BB&quot;/&gt;&lt;wsp:rsid wsp:val=&quot;007142A4&quot;/&gt;&lt;wsp:rsid wsp:val=&quot;00793A1A&quot;/&gt;&lt;wsp:rsid wsp:val=&quot;0079775F&quot;/&gt;&lt;wsp:rsid wsp:val=&quot;00880B57&quot;/&gt;&lt;wsp:rsid wsp:val=&quot;008C0C1D&quot;/&gt;&lt;wsp:rsid wsp:val=&quot;008D2155&quot;/&gt;&lt;wsp:rsid wsp:val=&quot;008D7FE6&quot;/&gt;&lt;wsp:rsid wsp:val=&quot;00982C28&quot;/&gt;&lt;wsp:rsid wsp:val=&quot;009A10DD&quot;/&gt;&lt;wsp:rsid wsp:val=&quot;00A452BF&quot;/&gt;&lt;wsp:rsid wsp:val=&quot;00A55C65&quot;/&gt;&lt;wsp:rsid wsp:val=&quot;00B62568&quot;/&gt;&lt;wsp:rsid wsp:val=&quot;00C1308A&quot;/&gt;&lt;wsp:rsid wsp:val=&quot;00C14AAE&quot;/&gt;&lt;wsp:rsid wsp:val=&quot;00C502A6&quot;/&gt;&lt;wsp:rsid wsp:val=&quot;00C769CB&quot;/&gt;&lt;wsp:rsid wsp:val=&quot;00D62F22&quot;/&gt;&lt;wsp:rsid wsp:val=&quot;00D65D76&quot;/&gt;&lt;wsp:rsid wsp:val=&quot;00DF3DE1&quot;/&gt;&lt;wsp:rsid wsp:val=&quot;00E8235B&quot;/&gt;&lt;wsp:rsid wsp:val=&quot;00EF4370&quot;/&gt;&lt;wsp:rsid wsp:val=&quot;00F34E95&quot;/&gt;&lt;wsp:rsid wsp:val=&quot;00FF7EE8&quot;/&gt;&lt;/wsp:rsids&gt;&lt;/w:docPr&gt;&lt;w:body&gt;&lt;w:p wsp:rsidR=&quot;00000000&quot; wsp:rsidRDefault=&quot;00D65D76&quot;&gt;&lt;m:oMathPara&gt;&lt;m:oMath&gt;&lt;m:r&gt;&lt;w:rPr&gt;&lt;w:rFonts w:ascii=&quot;Cambria Math&quot; w:fareast=&quot;Times New Roman&quot; w:h-ansi=&quot;Cambria Math&quot;/&gt;&lt;wx:font wx:val=&quot;Cambria Math&quot;/&gt;&lt;w:i/&gt;&lt;w:sz w:val=&quot;26&quot;/&gt;&lt;w:sz-cs w:val=&quot;26&quot;/&gt;&lt;/w:rPr&gt;&lt;m:t&gt; 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6&quot;/&gt;&lt;w:sz-cs w:val=&quot;26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6&quot;/&gt;&lt;w:sz-cs w:val=&quot;26&quot;/&gt;&lt;/w:rPr&gt;&lt;m:t&gt;N&lt;/m:t&gt;&lt;/m:r&gt;&lt;/m:num&gt;&lt;m:den&gt;&lt;m:r&gt;&lt;w:rPr&gt;&lt;w:rFonts w:ascii=&quot;Cambria Math&quot; w:fareast=&quot;Times New Roman&quot; w:h-ansi=&quot;Cambria Math&quot;/&gt;&lt;wx:font wx:val=&quot;Cambria Math&quot;/&gt;&lt;w:i/&gt;&lt;w:sz w:val=&quot;26&quot;/&gt;&lt;w:sz-cs w:val=&quot;26&quot;/&gt;&lt;/w:rPr&gt;&lt;m:t&gt; kg&lt;/m:t&gt;&lt;/m:r&gt;&lt;/m:den&gt;&lt;/m:f&gt;&lt;m:r&gt;&lt;w:rPr&gt;&lt;w:rFonts w:ascii=&quot;Cambria Math&quot; w:fareast=&quot;Times New Roman&quot; w:h-ansi=&quot;Cambria Math&quot;/&gt;&lt;wx:font wx:val=&quot;Cambria Math&quot;/&gt;&lt;w:i/&gt;&lt;w:sz w:val=&quot;26&quot;/&gt;&lt;w:sz-cs w:val=&quot;26&quot;/&gt;&lt;/w:rPr&gt;&lt;m:t&gt;)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2" o:title="" chromakey="white"/>
          </v:shape>
        </w:pict>
      </w:r>
      <w:r w:rsidRPr="00793A1A">
        <w:rPr>
          <w:rFonts w:ascii="Times New Roman" w:hAnsi="Times New Roman"/>
          <w:sz w:val="26"/>
          <w:szCs w:val="26"/>
        </w:rPr>
        <w:fldChar w:fldCharType="end"/>
      </w:r>
      <w:r w:rsidRPr="00C769CB">
        <w:rPr>
          <w:rFonts w:ascii="Times New Roman" w:hAnsi="Times New Roman"/>
          <w:sz w:val="26"/>
          <w:szCs w:val="26"/>
        </w:rPr>
        <w:t xml:space="preserve">, pak velikost tlakové síly </w:t>
      </w:r>
      <w:r w:rsidRPr="00C769CB">
        <w:rPr>
          <w:rFonts w:ascii="Times New Roman" w:hAnsi="Times New Roman"/>
          <w:i/>
          <w:sz w:val="26"/>
          <w:szCs w:val="26"/>
        </w:rPr>
        <w:t>F</w:t>
      </w:r>
      <w:r w:rsidRPr="00C769CB">
        <w:rPr>
          <w:rFonts w:ascii="Times New Roman" w:hAnsi="Times New Roman"/>
          <w:sz w:val="26"/>
          <w:szCs w:val="26"/>
        </w:rPr>
        <w:t xml:space="preserve"> dosadím do vzorce </w:t>
      </w:r>
      <w:r w:rsidRPr="00C769CB">
        <w:rPr>
          <w:rFonts w:ascii="Times New Roman" w:hAnsi="Times New Roman"/>
          <w:i/>
          <w:sz w:val="26"/>
          <w:szCs w:val="26"/>
        </w:rPr>
        <w:t xml:space="preserve">p = </w:t>
      </w:r>
      <w:r w:rsidRPr="00793A1A">
        <w:rPr>
          <w:rFonts w:ascii="Times New Roman" w:hAnsi="Times New Roman"/>
          <w:sz w:val="26"/>
          <w:szCs w:val="26"/>
        </w:rPr>
        <w:fldChar w:fldCharType="begin"/>
      </w:r>
      <w:r w:rsidRPr="00793A1A">
        <w:rPr>
          <w:rFonts w:ascii="Times New Roman" w:hAnsi="Times New Roman"/>
          <w:sz w:val="26"/>
          <w:szCs w:val="26"/>
        </w:rPr>
        <w:instrText xml:space="preserve"> QUOTE </w:instrText>
      </w:r>
      <w:r w:rsidRPr="00793A1A">
        <w:pict>
          <v:shape id="_x0000_i1032" type="#_x0000_t75" style="width:9.75pt;height:2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62F22&quot;/&gt;&lt;wsp:rsid wsp:val=&quot;00020C25&quot;/&gt;&lt;wsp:rsid wsp:val=&quot;000635C9&quot;/&gt;&lt;wsp:rsid wsp:val=&quot;00157990&quot;/&gt;&lt;wsp:rsid wsp:val=&quot;00186E07&quot;/&gt;&lt;wsp:rsid wsp:val=&quot;00237B90&quot;/&gt;&lt;wsp:rsid wsp:val=&quot;00372775&quot;/&gt;&lt;wsp:rsid wsp:val=&quot;003E3955&quot;/&gt;&lt;wsp:rsid wsp:val=&quot;003E7973&quot;/&gt;&lt;wsp:rsid wsp:val=&quot;00410D35&quot;/&gt;&lt;wsp:rsid wsp:val=&quot;004808CD&quot;/&gt;&lt;wsp:rsid wsp:val=&quot;0048360C&quot;/&gt;&lt;wsp:rsid wsp:val=&quot;00541AB1&quot;/&gt;&lt;wsp:rsid wsp:val=&quot;005A10DC&quot;/&gt;&lt;wsp:rsid wsp:val=&quot;005B2C74&quot;/&gt;&lt;wsp:rsid wsp:val=&quot;005F4FF3&quot;/&gt;&lt;wsp:rsid wsp:val=&quot;006348BB&quot;/&gt;&lt;wsp:rsid wsp:val=&quot;007142A4&quot;/&gt;&lt;wsp:rsid wsp:val=&quot;00793A1A&quot;/&gt;&lt;wsp:rsid wsp:val=&quot;0079775F&quot;/&gt;&lt;wsp:rsid wsp:val=&quot;00880B57&quot;/&gt;&lt;wsp:rsid wsp:val=&quot;008C0C1D&quot;/&gt;&lt;wsp:rsid wsp:val=&quot;008D2155&quot;/&gt;&lt;wsp:rsid wsp:val=&quot;008D7FE6&quot;/&gt;&lt;wsp:rsid wsp:val=&quot;00982C28&quot;/&gt;&lt;wsp:rsid wsp:val=&quot;009A10DD&quot;/&gt;&lt;wsp:rsid wsp:val=&quot;00A452BF&quot;/&gt;&lt;wsp:rsid wsp:val=&quot;00A55C65&quot;/&gt;&lt;wsp:rsid wsp:val=&quot;00AE7C8E&quot;/&gt;&lt;wsp:rsid wsp:val=&quot;00B62568&quot;/&gt;&lt;wsp:rsid wsp:val=&quot;00C1308A&quot;/&gt;&lt;wsp:rsid wsp:val=&quot;00C14AAE&quot;/&gt;&lt;wsp:rsid wsp:val=&quot;00C502A6&quot;/&gt;&lt;wsp:rsid wsp:val=&quot;00C769CB&quot;/&gt;&lt;wsp:rsid wsp:val=&quot;00D62F22&quot;/&gt;&lt;wsp:rsid wsp:val=&quot;00DF3DE1&quot;/&gt;&lt;wsp:rsid wsp:val=&quot;00E8235B&quot;/&gt;&lt;wsp:rsid wsp:val=&quot;00EF4370&quot;/&gt;&lt;wsp:rsid wsp:val=&quot;00F34E95&quot;/&gt;&lt;wsp:rsid wsp:val=&quot;00FF7EE8&quot;/&gt;&lt;/wsp:rsids&gt;&lt;/w:docPr&gt;&lt;w:body&gt;&lt;w:p wsp:rsidR=&quot;00000000&quot; wsp:rsidRDefault=&quot;00AE7C8E&quot;&gt;&lt;m:oMathPara&gt;&lt;m:oMath&gt;&lt;m:f&gt;&lt;m:fPr&gt;&lt;m:ctrlPr&gt;&lt;w:rPr&gt;&lt;w:rFonts w:ascii=&quot;Cambria Math&quot; w:h-ansi=&quot;Cambria Math&quot;/&gt;&lt;wx:font wx:val=&quot;Cambria Math&quot;/&gt;&lt;w:i/&gt;&lt;w:sz w:val=&quot;26&quot;/&gt;&lt;w:sz-cs w:val=&quot;26&quot;/&gt;&lt;/w:rPr&gt;&lt;/m:ctrlPr&gt;&lt;/m:fPr&gt;&lt;m:num&gt;&lt;m:r&gt;&lt;w:rPr&gt;&lt;w:rFonts w:ascii=&quot;Cambria Math&quot; w:h-ansi=&quot;Cambria Math&quot;/&gt;&lt;wx:font wx:val=&quot;Cambria Math&quot;/&gt;&lt;w:i/&gt;&lt;w:sz w:val=&quot;26&quot;/&gt;&lt;w:sz-cs w:val=&quot;26&quot;/&gt;&lt;/w:rPr&gt;&lt;m:t&gt;F&lt;/m:t&gt;&lt;/m:r&gt;&lt;/m:num&gt;&lt;m:den&gt;&lt;m:r&gt;&lt;w:rPr&gt;&lt;w:rFonts w:ascii=&quot;Cambria Math&quot; w:h-ansi=&quot;Cambria Math&quot;/&gt;&lt;wx:font wx:val=&quot;Cambria Math&quot;/&gt;&lt;w:i/&gt;&lt;w:sz w:val=&quot;26&quot;/&gt;&lt;w:sz-cs w:val=&quot;26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793A1A">
        <w:rPr>
          <w:rFonts w:ascii="Times New Roman" w:hAnsi="Times New Roman"/>
          <w:sz w:val="26"/>
          <w:szCs w:val="26"/>
        </w:rPr>
        <w:instrText xml:space="preserve"> </w:instrText>
      </w:r>
      <w:r w:rsidRPr="00793A1A">
        <w:rPr>
          <w:rFonts w:ascii="Times New Roman" w:hAnsi="Times New Roman"/>
          <w:sz w:val="26"/>
          <w:szCs w:val="26"/>
        </w:rPr>
        <w:fldChar w:fldCharType="separate"/>
      </w:r>
      <w:r w:rsidRPr="00793A1A">
        <w:pict>
          <v:shape id="_x0000_i1033" type="#_x0000_t75" style="width:9.75pt;height:2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62F22&quot;/&gt;&lt;wsp:rsid wsp:val=&quot;00020C25&quot;/&gt;&lt;wsp:rsid wsp:val=&quot;000635C9&quot;/&gt;&lt;wsp:rsid wsp:val=&quot;00157990&quot;/&gt;&lt;wsp:rsid wsp:val=&quot;00186E07&quot;/&gt;&lt;wsp:rsid wsp:val=&quot;00237B90&quot;/&gt;&lt;wsp:rsid wsp:val=&quot;00372775&quot;/&gt;&lt;wsp:rsid wsp:val=&quot;003E3955&quot;/&gt;&lt;wsp:rsid wsp:val=&quot;003E7973&quot;/&gt;&lt;wsp:rsid wsp:val=&quot;00410D35&quot;/&gt;&lt;wsp:rsid wsp:val=&quot;004808CD&quot;/&gt;&lt;wsp:rsid wsp:val=&quot;0048360C&quot;/&gt;&lt;wsp:rsid wsp:val=&quot;00541AB1&quot;/&gt;&lt;wsp:rsid wsp:val=&quot;005A10DC&quot;/&gt;&lt;wsp:rsid wsp:val=&quot;005B2C74&quot;/&gt;&lt;wsp:rsid wsp:val=&quot;005F4FF3&quot;/&gt;&lt;wsp:rsid wsp:val=&quot;006348BB&quot;/&gt;&lt;wsp:rsid wsp:val=&quot;007142A4&quot;/&gt;&lt;wsp:rsid wsp:val=&quot;00793A1A&quot;/&gt;&lt;wsp:rsid wsp:val=&quot;0079775F&quot;/&gt;&lt;wsp:rsid wsp:val=&quot;00880B57&quot;/&gt;&lt;wsp:rsid wsp:val=&quot;008C0C1D&quot;/&gt;&lt;wsp:rsid wsp:val=&quot;008D2155&quot;/&gt;&lt;wsp:rsid wsp:val=&quot;008D7FE6&quot;/&gt;&lt;wsp:rsid wsp:val=&quot;00982C28&quot;/&gt;&lt;wsp:rsid wsp:val=&quot;009A10DD&quot;/&gt;&lt;wsp:rsid wsp:val=&quot;00A452BF&quot;/&gt;&lt;wsp:rsid wsp:val=&quot;00A55C65&quot;/&gt;&lt;wsp:rsid wsp:val=&quot;00AE7C8E&quot;/&gt;&lt;wsp:rsid wsp:val=&quot;00B62568&quot;/&gt;&lt;wsp:rsid wsp:val=&quot;00C1308A&quot;/&gt;&lt;wsp:rsid wsp:val=&quot;00C14AAE&quot;/&gt;&lt;wsp:rsid wsp:val=&quot;00C502A6&quot;/&gt;&lt;wsp:rsid wsp:val=&quot;00C769CB&quot;/&gt;&lt;wsp:rsid wsp:val=&quot;00D62F22&quot;/&gt;&lt;wsp:rsid wsp:val=&quot;00DF3DE1&quot;/&gt;&lt;wsp:rsid wsp:val=&quot;00E8235B&quot;/&gt;&lt;wsp:rsid wsp:val=&quot;00EF4370&quot;/&gt;&lt;wsp:rsid wsp:val=&quot;00F34E95&quot;/&gt;&lt;wsp:rsid wsp:val=&quot;00FF7EE8&quot;/&gt;&lt;/wsp:rsids&gt;&lt;/w:docPr&gt;&lt;w:body&gt;&lt;w:p wsp:rsidR=&quot;00000000&quot; wsp:rsidRDefault=&quot;00AE7C8E&quot;&gt;&lt;m:oMathPara&gt;&lt;m:oMath&gt;&lt;m:f&gt;&lt;m:fPr&gt;&lt;m:ctrlPr&gt;&lt;w:rPr&gt;&lt;w:rFonts w:ascii=&quot;Cambria Math&quot; w:h-ansi=&quot;Cambria Math&quot;/&gt;&lt;wx:font wx:val=&quot;Cambria Math&quot;/&gt;&lt;w:i/&gt;&lt;w:sz w:val=&quot;26&quot;/&gt;&lt;w:sz-cs w:val=&quot;26&quot;/&gt;&lt;/w:rPr&gt;&lt;/m:ctrlPr&gt;&lt;/m:fPr&gt;&lt;m:num&gt;&lt;m:r&gt;&lt;w:rPr&gt;&lt;w:rFonts w:ascii=&quot;Cambria Math&quot; w:h-ansi=&quot;Cambria Math&quot;/&gt;&lt;wx:font wx:val=&quot;Cambria Math&quot;/&gt;&lt;w:i/&gt;&lt;w:sz w:val=&quot;26&quot;/&gt;&lt;w:sz-cs w:val=&quot;26&quot;/&gt;&lt;/w:rPr&gt;&lt;m:t&gt;F&lt;/m:t&gt;&lt;/m:r&gt;&lt;/m:num&gt;&lt;m:den&gt;&lt;m:r&gt;&lt;w:rPr&gt;&lt;w:rFonts w:ascii=&quot;Cambria Math&quot; w:h-ansi=&quot;Cambria Math&quot;/&gt;&lt;wx:font wx:val=&quot;Cambria Math&quot;/&gt;&lt;w:i/&gt;&lt;w:sz w:val=&quot;26&quot;/&gt;&lt;w:sz-cs w:val=&quot;26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1" o:title="" chromakey="white"/>
          </v:shape>
        </w:pict>
      </w:r>
      <w:r w:rsidRPr="00793A1A">
        <w:rPr>
          <w:rFonts w:ascii="Times New Roman" w:hAnsi="Times New Roman"/>
          <w:sz w:val="26"/>
          <w:szCs w:val="26"/>
        </w:rPr>
        <w:fldChar w:fldCharType="end"/>
      </w:r>
    </w:p>
    <w:p w:rsidR="00981DC7" w:rsidRPr="00C769CB" w:rsidRDefault="00981DC7" w:rsidP="007142A4">
      <w:pPr>
        <w:tabs>
          <w:tab w:val="left" w:pos="2410"/>
        </w:tabs>
        <w:spacing w:line="360" w:lineRule="auto"/>
        <w:rPr>
          <w:rFonts w:ascii="Times New Roman" w:hAnsi="Times New Roman"/>
          <w:sz w:val="28"/>
          <w:szCs w:val="28"/>
          <w:u w:val="single"/>
        </w:rPr>
      </w:pPr>
      <w:r w:rsidRPr="00C769CB">
        <w:rPr>
          <w:rFonts w:ascii="Times New Roman" w:hAnsi="Times New Roman"/>
          <w:sz w:val="28"/>
          <w:szCs w:val="28"/>
          <w:u w:val="single"/>
        </w:rPr>
        <w:t>Výpočet:</w:t>
      </w:r>
    </w:p>
    <w:p w:rsidR="00981DC7" w:rsidRDefault="00981DC7" w:rsidP="007142A4">
      <w:pPr>
        <w:tabs>
          <w:tab w:val="left" w:pos="2410"/>
          <w:tab w:val="left" w:pos="4536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Zakřivená spojnice 2" o:spid="_x0000_s1030" type="#_x0000_t38" style="position:absolute;margin-left:36.4pt;margin-top:5.85pt;width:181.5pt;height:74.25pt;flip:x y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" adj="10800">
            <v:stroke endarrow="open"/>
          </v:shape>
        </w:pict>
      </w:r>
      <w:r>
        <w:rPr>
          <w:rFonts w:ascii="Times New Roman" w:hAnsi="Times New Roman"/>
          <w:sz w:val="28"/>
          <w:szCs w:val="28"/>
        </w:rPr>
        <w:t xml:space="preserve">p = </w:t>
      </w:r>
      <w:r w:rsidRPr="00793A1A">
        <w:rPr>
          <w:rFonts w:ascii="Times New Roman" w:hAnsi="Times New Roman"/>
          <w:sz w:val="28"/>
          <w:szCs w:val="28"/>
        </w:rPr>
        <w:fldChar w:fldCharType="begin"/>
      </w:r>
      <w:r w:rsidRPr="00793A1A">
        <w:rPr>
          <w:rFonts w:ascii="Times New Roman" w:hAnsi="Times New Roman"/>
          <w:sz w:val="28"/>
          <w:szCs w:val="28"/>
        </w:rPr>
        <w:instrText xml:space="preserve"> QUOTE </w:instrText>
      </w:r>
      <w:r w:rsidRPr="00793A1A">
        <w:pict>
          <v:shape id="_x0000_i1034" type="#_x0000_t75" style="width:11.2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62F22&quot;/&gt;&lt;wsp:rsid wsp:val=&quot;00020C25&quot;/&gt;&lt;wsp:rsid wsp:val=&quot;000635C9&quot;/&gt;&lt;wsp:rsid wsp:val=&quot;00157990&quot;/&gt;&lt;wsp:rsid wsp:val=&quot;00186E07&quot;/&gt;&lt;wsp:rsid wsp:val=&quot;00237B90&quot;/&gt;&lt;wsp:rsid wsp:val=&quot;00372775&quot;/&gt;&lt;wsp:rsid wsp:val=&quot;00382642&quot;/&gt;&lt;wsp:rsid wsp:val=&quot;003E3955&quot;/&gt;&lt;wsp:rsid wsp:val=&quot;003E7973&quot;/&gt;&lt;wsp:rsid wsp:val=&quot;00410D35&quot;/&gt;&lt;wsp:rsid wsp:val=&quot;004808CD&quot;/&gt;&lt;wsp:rsid wsp:val=&quot;0048360C&quot;/&gt;&lt;wsp:rsid wsp:val=&quot;00541AB1&quot;/&gt;&lt;wsp:rsid wsp:val=&quot;005A10DC&quot;/&gt;&lt;wsp:rsid wsp:val=&quot;005B2C74&quot;/&gt;&lt;wsp:rsid wsp:val=&quot;005F4FF3&quot;/&gt;&lt;wsp:rsid wsp:val=&quot;006348BB&quot;/&gt;&lt;wsp:rsid wsp:val=&quot;007142A4&quot;/&gt;&lt;wsp:rsid wsp:val=&quot;00793A1A&quot;/&gt;&lt;wsp:rsid wsp:val=&quot;0079775F&quot;/&gt;&lt;wsp:rsid wsp:val=&quot;00880B57&quot;/&gt;&lt;wsp:rsid wsp:val=&quot;008C0C1D&quot;/&gt;&lt;wsp:rsid wsp:val=&quot;008D2155&quot;/&gt;&lt;wsp:rsid wsp:val=&quot;008D7FE6&quot;/&gt;&lt;wsp:rsid wsp:val=&quot;00982C28&quot;/&gt;&lt;wsp:rsid wsp:val=&quot;009A10DD&quot;/&gt;&lt;wsp:rsid wsp:val=&quot;00A452BF&quot;/&gt;&lt;wsp:rsid wsp:val=&quot;00A55C65&quot;/&gt;&lt;wsp:rsid wsp:val=&quot;00B62568&quot;/&gt;&lt;wsp:rsid wsp:val=&quot;00C1308A&quot;/&gt;&lt;wsp:rsid wsp:val=&quot;00C14AAE&quot;/&gt;&lt;wsp:rsid wsp:val=&quot;00C502A6&quot;/&gt;&lt;wsp:rsid wsp:val=&quot;00C769CB&quot;/&gt;&lt;wsp:rsid wsp:val=&quot;00D62F22&quot;/&gt;&lt;wsp:rsid wsp:val=&quot;00DF3DE1&quot;/&gt;&lt;wsp:rsid wsp:val=&quot;00E8235B&quot;/&gt;&lt;wsp:rsid wsp:val=&quot;00EF4370&quot;/&gt;&lt;wsp:rsid wsp:val=&quot;00F34E95&quot;/&gt;&lt;wsp:rsid wsp:val=&quot;00FF7EE8&quot;/&gt;&lt;/wsp:rsids&gt;&lt;/w:docPr&gt;&lt;w:body&gt;&lt;w:p wsp:rsidR=&quot;00000000&quot; wsp:rsidRDefault=&quot;00382642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F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3" o:title="" chromakey="white"/>
          </v:shape>
        </w:pict>
      </w:r>
      <w:r w:rsidRPr="00793A1A">
        <w:rPr>
          <w:rFonts w:ascii="Times New Roman" w:hAnsi="Times New Roman"/>
          <w:sz w:val="28"/>
          <w:szCs w:val="28"/>
        </w:rPr>
        <w:instrText xml:space="preserve"> </w:instrText>
      </w:r>
      <w:r w:rsidRPr="00793A1A">
        <w:rPr>
          <w:rFonts w:ascii="Times New Roman" w:hAnsi="Times New Roman"/>
          <w:sz w:val="28"/>
          <w:szCs w:val="28"/>
        </w:rPr>
        <w:fldChar w:fldCharType="separate"/>
      </w:r>
      <w:r w:rsidRPr="00793A1A">
        <w:pict>
          <v:shape id="_x0000_i1035" type="#_x0000_t75" style="width:11.2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D62F22&quot;/&gt;&lt;wsp:rsid wsp:val=&quot;00020C25&quot;/&gt;&lt;wsp:rsid wsp:val=&quot;000635C9&quot;/&gt;&lt;wsp:rsid wsp:val=&quot;00157990&quot;/&gt;&lt;wsp:rsid wsp:val=&quot;00186E07&quot;/&gt;&lt;wsp:rsid wsp:val=&quot;00237B90&quot;/&gt;&lt;wsp:rsid wsp:val=&quot;00372775&quot;/&gt;&lt;wsp:rsid wsp:val=&quot;00382642&quot;/&gt;&lt;wsp:rsid wsp:val=&quot;003E3955&quot;/&gt;&lt;wsp:rsid wsp:val=&quot;003E7973&quot;/&gt;&lt;wsp:rsid wsp:val=&quot;00410D35&quot;/&gt;&lt;wsp:rsid wsp:val=&quot;004808CD&quot;/&gt;&lt;wsp:rsid wsp:val=&quot;0048360C&quot;/&gt;&lt;wsp:rsid wsp:val=&quot;00541AB1&quot;/&gt;&lt;wsp:rsid wsp:val=&quot;005A10DC&quot;/&gt;&lt;wsp:rsid wsp:val=&quot;005B2C74&quot;/&gt;&lt;wsp:rsid wsp:val=&quot;005F4FF3&quot;/&gt;&lt;wsp:rsid wsp:val=&quot;006348BB&quot;/&gt;&lt;wsp:rsid wsp:val=&quot;007142A4&quot;/&gt;&lt;wsp:rsid wsp:val=&quot;00793A1A&quot;/&gt;&lt;wsp:rsid wsp:val=&quot;0079775F&quot;/&gt;&lt;wsp:rsid wsp:val=&quot;00880B57&quot;/&gt;&lt;wsp:rsid wsp:val=&quot;008C0C1D&quot;/&gt;&lt;wsp:rsid wsp:val=&quot;008D2155&quot;/&gt;&lt;wsp:rsid wsp:val=&quot;008D7FE6&quot;/&gt;&lt;wsp:rsid wsp:val=&quot;00982C28&quot;/&gt;&lt;wsp:rsid wsp:val=&quot;009A10DD&quot;/&gt;&lt;wsp:rsid wsp:val=&quot;00A452BF&quot;/&gt;&lt;wsp:rsid wsp:val=&quot;00A55C65&quot;/&gt;&lt;wsp:rsid wsp:val=&quot;00B62568&quot;/&gt;&lt;wsp:rsid wsp:val=&quot;00C1308A&quot;/&gt;&lt;wsp:rsid wsp:val=&quot;00C14AAE&quot;/&gt;&lt;wsp:rsid wsp:val=&quot;00C502A6&quot;/&gt;&lt;wsp:rsid wsp:val=&quot;00C769CB&quot;/&gt;&lt;wsp:rsid wsp:val=&quot;00D62F22&quot;/&gt;&lt;wsp:rsid wsp:val=&quot;00DF3DE1&quot;/&gt;&lt;wsp:rsid wsp:val=&quot;00E8235B&quot;/&gt;&lt;wsp:rsid wsp:val=&quot;00EF4370&quot;/&gt;&lt;wsp:rsid wsp:val=&quot;00F34E95&quot;/&gt;&lt;wsp:rsid wsp:val=&quot;00FF7EE8&quot;/&gt;&lt;/wsp:rsids&gt;&lt;/w:docPr&gt;&lt;w:body&gt;&lt;w:p wsp:rsidR=&quot;00000000&quot; wsp:rsidRDefault=&quot;00382642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F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S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3" o:title="" chromakey="white"/>
          </v:shape>
        </w:pict>
      </w:r>
      <w:r w:rsidRPr="00793A1A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F = m∙g</w:t>
      </w:r>
    </w:p>
    <w:p w:rsidR="00981DC7" w:rsidRDefault="00981DC7" w:rsidP="007142A4">
      <w:pPr>
        <w:tabs>
          <w:tab w:val="left" w:pos="2410"/>
          <w:tab w:val="left" w:pos="4536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F = </w:t>
      </w:r>
    </w:p>
    <w:p w:rsidR="00981DC7" w:rsidRPr="007142A4" w:rsidRDefault="00981DC7" w:rsidP="007142A4">
      <w:pPr>
        <w:tabs>
          <w:tab w:val="left" w:pos="2410"/>
          <w:tab w:val="left" w:pos="4536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F = </w:t>
      </w:r>
    </w:p>
    <w:p w:rsidR="00981DC7" w:rsidRDefault="00981DC7" w:rsidP="00C1308A">
      <w:pPr>
        <w:pStyle w:val="ListParagraph"/>
        <w:spacing w:line="360" w:lineRule="auto"/>
        <w:rPr>
          <w:rFonts w:ascii="Times New Roman" w:hAnsi="Times New Roman"/>
          <w:sz w:val="28"/>
          <w:szCs w:val="28"/>
        </w:rPr>
      </w:pPr>
    </w:p>
    <w:p w:rsidR="00981DC7" w:rsidRPr="005A10DC" w:rsidRDefault="00981DC7" w:rsidP="005A10D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981DC7" w:rsidRPr="005A10DC" w:rsidRDefault="00981DC7" w:rsidP="005A10D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981DC7" w:rsidRDefault="00981DC7" w:rsidP="00B62568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Vysvětli, proč se ničí linoleum botami s jehlovými podpatky.</w:t>
      </w:r>
    </w:p>
    <w:p w:rsidR="00981DC7" w:rsidRPr="00C1308A" w:rsidRDefault="00981DC7" w:rsidP="00B62568">
      <w:pPr>
        <w:pStyle w:val="ListParagraph"/>
        <w:rPr>
          <w:rFonts w:ascii="Times New Roman" w:hAnsi="Times New Roman"/>
          <w:sz w:val="28"/>
          <w:szCs w:val="28"/>
        </w:rPr>
      </w:pPr>
    </w:p>
    <w:p w:rsidR="00981DC7" w:rsidRDefault="00981DC7" w:rsidP="00B6256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Odhadni, jaký tlak vyvolá maminka na podlahu, když se postaví v takových botách na podpatky.</w:t>
      </w:r>
    </w:p>
    <w:p w:rsidR="00981DC7" w:rsidRDefault="00981DC7" w:rsidP="00B62568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Zjisti si potřebné údaje (alespoň přibližně) a vypočti příslušný tlak. Výsledek porovnej se svým odhadem.</w:t>
      </w:r>
    </w:p>
    <w:p w:rsidR="00981DC7" w:rsidRDefault="00981DC7" w:rsidP="005A10DC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981DC7" w:rsidRDefault="00981DC7">
      <w:pPr>
        <w:rPr>
          <w:rFonts w:ascii="Times New Roman" w:hAnsi="Times New Roman"/>
          <w:b/>
          <w:i/>
          <w:noProof/>
          <w:sz w:val="28"/>
          <w:szCs w:val="28"/>
          <w:lang w:eastAsia="cs-CZ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cs-CZ"/>
        </w:rPr>
        <w:br w:type="page"/>
      </w:r>
    </w:p>
    <w:p w:rsidR="00981DC7" w:rsidRPr="00AF5BBA" w:rsidRDefault="00981DC7" w:rsidP="00FF7EE8">
      <w:pPr>
        <w:spacing w:line="360" w:lineRule="auto"/>
        <w:rPr>
          <w:rFonts w:ascii="Times New Roman" w:hAnsi="Times New Roman"/>
          <w:b/>
          <w:i/>
          <w:noProof/>
          <w:sz w:val="28"/>
          <w:szCs w:val="28"/>
          <w:lang w:eastAsia="cs-CZ"/>
        </w:rPr>
      </w:pPr>
      <w:r>
        <w:rPr>
          <w:noProof/>
          <w:lang w:eastAsia="cs-CZ"/>
        </w:rPr>
        <w:pict>
          <v:group id="Skupina 10" o:spid="_x0000_s1031" style="position:absolute;margin-left:96.4pt;margin-top:9.4pt;width:81.75pt;height:76.5pt;z-index:251648512" coordsize="13335,12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Rovnoramenný trojúhelník 11" o:spid="_x0000_s1032" type="#_x0000_t5" style="position:absolute;width:13335;height:1209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QICcEA&#10;AADbAAAADwAAAGRycy9kb3ducmV2LnhtbERPzWrCQBC+C32HZYTezMYeQolZRUMLgrS02gcYspNs&#10;aHY2ZFeTvH23IHibj+93it1kO3GjwbeOFayTFARx5XTLjYKfy/vqFYQPyBo7x6RgJg+77dOiwFy7&#10;kb/pdg6NiCHsc1RgQuhzKX1lyKJPXE8cudoNFkOEQyP1gGMMt518SdNMWmw5NhjsqTRU/Z6vVkG/&#10;/6j1W5d92lGW9Xzlw6n8Mko9L6f9BkSgKTzEd/dRx/lr+P8lHiC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UCAnBAAAA2wAAAA8AAAAAAAAAAAAAAAAAmAIAAGRycy9kb3du&#10;cmV2LnhtbFBLBQYAAAAABAAEAPUAAACGAwAAAAA=&#10;" filled="f" strokecolor="red" strokeweight="1.5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4572;top:2762;width:6477;height:45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YvP8AA&#10;AADbAAAADwAAAGRycy9kb3ducmV2LnhtbERPyWrDMBC9F/oPYgq5NbILKcWNYpKQQA6hkMTQ62BN&#10;LVNrZCTVy99HhUJv83jrrMvJdmIgH1rHCvJlBoK4drrlRkF1Oz6/gQgRWWPnmBTMFKDcPD6ssdBu&#10;5AsN19iIFMKhQAUmxr6QMtSGLIal64kT9+W8xZigb6T2OKZw28mXLHuVFltODQZ72huqv68/VoE9&#10;Z5+Xj0NuqrkaMM63nedxUmrxNG3fQUSa4r/4z33Saf4Kfn9JB8jN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5YvP8AAAADbAAAADwAAAAAAAAAAAAAAAACYAgAAZHJzL2Rvd25y&#10;ZXYueG1sUEsFBgAAAAAEAAQA9QAAAIUDAAAAAA==&#10;" filled="f" stroked="f" strokeweight="1.5pt">
              <v:textbox>
                <w:txbxContent>
                  <w:p w:rsidR="00981DC7" w:rsidRPr="00A452BF" w:rsidRDefault="00981DC7" w:rsidP="00FF7EE8">
                    <w:pPr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 w:rsidRPr="00A452BF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F</w:t>
                    </w:r>
                  </w:p>
                </w:txbxContent>
              </v:textbox>
            </v:shape>
            <v:shape id="_x0000_s1034" type="#_x0000_t202" style="position:absolute;left:1524;top:8001;width:10953;height:40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SxSMAA&#10;AADbAAAADwAAAGRycy9kb3ducmV2LnhtbERPyWrDMBC9B/IPYgq9xbJ7CMWNYpKSQA+lkMTQ62BN&#10;LVNrZCTFy99XhUJv83jr7KrZ9mIkHzrHCoosB0HcON1xq6C+nTfPIEJE1tg7JgULBaj269UOS+0m&#10;vtB4ja1IIRxKVGBiHEopQ2PIYsjcQJy4L+ctxgR9K7XHKYXbXj7l+VZa7Dg1GBzo1VDzfb1bBfY9&#10;/7x8nApTL/WIcbkdPU+zUo8P8+EFRKQ5/ov/3G86zd/C7y/pALn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0SxSMAAAADbAAAADwAAAAAAAAAAAAAAAACYAgAAZHJzL2Rvd25y&#10;ZXYueG1sUEsFBgAAAAAEAAQA9QAAAIUDAAAAAA==&#10;" filled="f" stroked="f" strokeweight="1.5pt">
              <v:textbox>
                <w:txbxContent>
                  <w:p w:rsidR="00981DC7" w:rsidRPr="00A452BF" w:rsidRDefault="00981DC7" w:rsidP="00FF7EE8">
                    <w:pPr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/>
                        <w:sz w:val="36"/>
                        <w:szCs w:val="36"/>
                      </w:rPr>
                      <w:t xml:space="preserve"> </w:t>
                    </w:r>
                    <w:r w:rsidRPr="00A452BF">
                      <w:rPr>
                        <w:rFonts w:ascii="Times New Roman" w:hAnsi="Times New Roman"/>
                        <w:b/>
                        <w:sz w:val="32"/>
                        <w:szCs w:val="32"/>
                      </w:rPr>
                      <w:t>p  ∙  S</w:t>
                    </w:r>
                  </w:p>
                </w:txbxContent>
              </v:textbox>
            </v:shape>
          </v:group>
        </w:pict>
      </w:r>
      <w:r w:rsidRPr="00AF5BBA">
        <w:rPr>
          <w:rFonts w:ascii="Times New Roman" w:hAnsi="Times New Roman"/>
          <w:b/>
          <w:i/>
          <w:noProof/>
          <w:sz w:val="28"/>
          <w:szCs w:val="28"/>
          <w:lang w:eastAsia="cs-CZ"/>
        </w:rPr>
        <w:t>Poznámka:</w:t>
      </w:r>
    </w:p>
    <w:p w:rsidR="00981DC7" w:rsidRPr="00536ECD" w:rsidRDefault="00981DC7" w:rsidP="00FF7EE8">
      <w:p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noProof/>
          <w:lang w:eastAsia="cs-CZ"/>
        </w:rPr>
        <w:pict>
          <v:line id="Přímá spojnice 17" o:spid="_x0000_s1035" style="position:absolute;z-index:251649536;visibility:visible" from="118.15pt,26.25pt" to="155.6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" strokeweight="1.25pt"/>
        </w:pict>
      </w:r>
    </w:p>
    <w:p w:rsidR="00981DC7" w:rsidRPr="00536ECD" w:rsidRDefault="00981DC7" w:rsidP="00FF7EE8">
      <w:pPr>
        <w:spacing w:line="360" w:lineRule="auto"/>
        <w:rPr>
          <w:rFonts w:ascii="Times New Roman" w:hAnsi="Times New Roman"/>
          <w:noProof/>
          <w:sz w:val="28"/>
          <w:szCs w:val="28"/>
          <w:lang w:eastAsia="cs-CZ"/>
        </w:rPr>
      </w:pPr>
    </w:p>
    <w:p w:rsidR="00981DC7" w:rsidRDefault="00981DC7" w:rsidP="00FF7EE8">
      <w:pPr>
        <w:spacing w:line="360" w:lineRule="auto"/>
        <w:rPr>
          <w:rFonts w:ascii="Times New Roman" w:hAnsi="Times New Roman"/>
          <w:i/>
          <w:noProof/>
          <w:sz w:val="20"/>
          <w:szCs w:val="20"/>
          <w:lang w:eastAsia="cs-CZ"/>
        </w:rPr>
      </w:pPr>
      <w:r w:rsidRPr="0034745B">
        <w:rPr>
          <w:rFonts w:ascii="Times New Roman" w:hAnsi="Times New Roman"/>
          <w:i/>
          <w:noProof/>
          <w:sz w:val="20"/>
          <w:szCs w:val="20"/>
          <w:lang w:eastAsia="cs-CZ"/>
        </w:rPr>
        <w:t>Doplň vztahy pro výpočet tlak</w:t>
      </w:r>
      <w:r>
        <w:rPr>
          <w:rFonts w:ascii="Times New Roman" w:hAnsi="Times New Roman"/>
          <w:i/>
          <w:noProof/>
          <w:sz w:val="20"/>
          <w:szCs w:val="20"/>
          <w:lang w:eastAsia="cs-CZ"/>
        </w:rPr>
        <w:t>ové síly a obsahu styčných ploch (využij pomocného trojúhelníku nahoře)</w:t>
      </w:r>
      <w:r w:rsidRPr="0034745B">
        <w:rPr>
          <w:rFonts w:ascii="Times New Roman" w:hAnsi="Times New Roman"/>
          <w:i/>
          <w:noProof/>
          <w:sz w:val="20"/>
          <w:szCs w:val="20"/>
          <w:lang w:eastAsia="cs-CZ"/>
        </w:rPr>
        <w:t>.</w:t>
      </w:r>
    </w:p>
    <w:p w:rsidR="00981DC7" w:rsidRPr="0034745B" w:rsidRDefault="00981DC7" w:rsidP="00FF7EE8">
      <w:pPr>
        <w:spacing w:line="360" w:lineRule="auto"/>
        <w:rPr>
          <w:rFonts w:ascii="Times New Roman" w:hAnsi="Times New Roman"/>
          <w:i/>
          <w:noProof/>
          <w:sz w:val="20"/>
          <w:szCs w:val="20"/>
          <w:lang w:eastAsia="cs-CZ"/>
        </w:rPr>
      </w:pPr>
      <w:r>
        <w:rPr>
          <w:noProof/>
          <w:lang w:eastAsia="cs-CZ"/>
        </w:rPr>
        <w:pict>
          <v:rect id="Obdélník 21" o:spid="_x0000_s1036" style="position:absolute;margin-left:283.9pt;margin-top:5.5pt;width:114.75pt;height:60.75pt;z-index:25165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" filled="f" strokeweight="1.25pt"/>
        </w:pict>
      </w:r>
      <w:r>
        <w:rPr>
          <w:noProof/>
          <w:lang w:eastAsia="cs-CZ"/>
        </w:rPr>
        <w:pict>
          <v:rect id="Obdélník 20" o:spid="_x0000_s1037" style="position:absolute;margin-left:23.65pt;margin-top:13.75pt;width:123pt;height:42.75pt;z-index:251651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" filled="f" strokeweight="1.25pt"/>
        </w:pict>
      </w:r>
    </w:p>
    <w:p w:rsidR="00981DC7" w:rsidRPr="0034745B" w:rsidRDefault="00981DC7" w:rsidP="00FF7EE8">
      <w:pPr>
        <w:rPr>
          <w:rFonts w:ascii="Times New Roman" w:hAnsi="Times New Roman"/>
          <w:b/>
          <w:i/>
          <w:sz w:val="28"/>
          <w:szCs w:val="28"/>
        </w:rPr>
      </w:pPr>
      <w:r>
        <w:rPr>
          <w:noProof/>
          <w:lang w:eastAsia="cs-CZ"/>
        </w:rPr>
        <w:pict>
          <v:line id="Přímá spojnice 18" o:spid="_x0000_s1038" style="position:absolute;z-index:251650560;visibility:visible" from="328.9pt,8.3pt" to="373.1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" strokecolor="windowText" strokeweight="1.25pt"/>
        </w:pict>
      </w:r>
      <w:r>
        <w:rPr>
          <w:rFonts w:ascii="Times New Roman" w:hAnsi="Times New Roman"/>
          <w:b/>
          <w:i/>
          <w:sz w:val="28"/>
          <w:szCs w:val="28"/>
        </w:rPr>
        <w:t xml:space="preserve">           </w:t>
      </w:r>
      <w:r w:rsidRPr="00536ECD">
        <w:rPr>
          <w:rFonts w:ascii="Times New Roman" w:hAnsi="Times New Roman"/>
          <w:b/>
          <w:i/>
          <w:sz w:val="28"/>
          <w:szCs w:val="28"/>
        </w:rPr>
        <w:t xml:space="preserve">F =                                                      </w:t>
      </w:r>
      <w:r>
        <w:rPr>
          <w:rFonts w:ascii="Times New Roman" w:hAnsi="Times New Roman"/>
          <w:b/>
          <w:i/>
          <w:sz w:val="28"/>
          <w:szCs w:val="28"/>
        </w:rPr>
        <w:t xml:space="preserve">              </w:t>
      </w:r>
      <w:r w:rsidRPr="00536ECD">
        <w:rPr>
          <w:rFonts w:ascii="Times New Roman" w:hAnsi="Times New Roman"/>
          <w:b/>
          <w:i/>
          <w:sz w:val="28"/>
          <w:szCs w:val="28"/>
        </w:rPr>
        <w:t>S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36ECD">
        <w:rPr>
          <w:rFonts w:ascii="Times New Roman" w:hAnsi="Times New Roman"/>
          <w:b/>
          <w:i/>
          <w:sz w:val="28"/>
          <w:szCs w:val="28"/>
        </w:rPr>
        <w:t xml:space="preserve"> = </w:t>
      </w:r>
    </w:p>
    <w:p w:rsidR="00981DC7" w:rsidRDefault="00981DC7" w:rsidP="00FF7EE8"/>
    <w:p w:rsidR="00981DC7" w:rsidRDefault="00981DC7" w:rsidP="00FF7EE8"/>
    <w:p w:rsidR="00981DC7" w:rsidRPr="00B62568" w:rsidRDefault="00981DC7" w:rsidP="009A10DD">
      <w:pPr>
        <w:pStyle w:val="ListParagraph"/>
        <w:numPr>
          <w:ilvl w:val="0"/>
          <w:numId w:val="3"/>
        </w:numPr>
        <w:spacing w:line="360" w:lineRule="auto"/>
      </w:pPr>
      <w:r>
        <w:rPr>
          <w:rFonts w:ascii="Times New Roman" w:hAnsi="Times New Roman"/>
          <w:sz w:val="28"/>
          <w:szCs w:val="28"/>
        </w:rPr>
        <w:t>Tlak větru je 1,5 kPa. Jak velkou tlakovou silou působí vítr na celou lodní plachtu, která má obsah 8m</w:t>
      </w:r>
      <w:r w:rsidRPr="009A10DD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>?</w:t>
      </w:r>
    </w:p>
    <w:p w:rsidR="00981DC7" w:rsidRDefault="00981DC7" w:rsidP="00B62568">
      <w:pPr>
        <w:spacing w:line="360" w:lineRule="auto"/>
      </w:pPr>
    </w:p>
    <w:p w:rsidR="00981DC7" w:rsidRDefault="00981DC7" w:rsidP="00B62568">
      <w:pPr>
        <w:spacing w:line="360" w:lineRule="auto"/>
      </w:pPr>
    </w:p>
    <w:p w:rsidR="00981DC7" w:rsidRDefault="00981DC7" w:rsidP="00B62568">
      <w:pPr>
        <w:spacing w:line="360" w:lineRule="auto"/>
      </w:pPr>
    </w:p>
    <w:p w:rsidR="00981DC7" w:rsidRDefault="00981DC7" w:rsidP="00B62568">
      <w:pPr>
        <w:spacing w:line="360" w:lineRule="auto"/>
      </w:pPr>
    </w:p>
    <w:p w:rsidR="00981DC7" w:rsidRDefault="00981DC7" w:rsidP="00B62568">
      <w:pPr>
        <w:spacing w:line="360" w:lineRule="auto"/>
      </w:pPr>
    </w:p>
    <w:p w:rsidR="00981DC7" w:rsidRPr="00B62568" w:rsidRDefault="00981DC7" w:rsidP="009A10DD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B62568">
        <w:rPr>
          <w:rFonts w:ascii="Times New Roman" w:hAnsi="Times New Roman"/>
          <w:sz w:val="28"/>
          <w:szCs w:val="28"/>
        </w:rPr>
        <w:t>V kterém případě způsobuje cihla na vodorovnou podložku největší a v kterém nejmenší tlak?</w:t>
      </w:r>
    </w:p>
    <w:p w:rsidR="00981DC7" w:rsidRDefault="00981DC7" w:rsidP="009A10DD">
      <w:pPr>
        <w:spacing w:line="360" w:lineRule="auto"/>
      </w:pPr>
      <w:r>
        <w:rPr>
          <w:noProof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12" o:spid="_x0000_s1039" type="#_x0000_t16" style="position:absolute;margin-left:59.65pt;margin-top:.15pt;width:45pt;height:2in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" adj="12960" strokeweight="1pt"/>
        </w:pict>
      </w:r>
    </w:p>
    <w:p w:rsidR="00981DC7" w:rsidRDefault="00981DC7" w:rsidP="009A10DD">
      <w:pPr>
        <w:spacing w:line="360" w:lineRule="auto"/>
      </w:pPr>
      <w:r>
        <w:rPr>
          <w:noProof/>
          <w:lang w:eastAsia="cs-CZ"/>
        </w:rPr>
        <w:pict>
          <v:shape id="Textové pole 2" o:spid="_x0000_s1040" type="#_x0000_t202" style="position:absolute;margin-left:332.65pt;margin-top:22.6pt;width:32.25pt;height:23.2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" filled="f" stroked="f">
            <v:textbox>
              <w:txbxContent>
                <w:p w:rsidR="00981DC7" w:rsidRPr="00B62568" w:rsidRDefault="00981DC7" w:rsidP="00B6256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c</w:t>
                  </w:r>
                  <w:r w:rsidRPr="00B62568">
                    <w:rPr>
                      <w:rFonts w:ascii="Times New Roman" w:hAnsi="Times New Roman"/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AutoShape 2" o:spid="_x0000_s1041" type="#_x0000_t16" style="position:absolute;margin-left:176.6pt;margin-top:19.55pt;width:45pt;height:2in;rotation:-90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" adj="12960" strokeweight="1pt"/>
        </w:pict>
      </w:r>
    </w:p>
    <w:p w:rsidR="00981DC7" w:rsidRDefault="00981DC7" w:rsidP="009A10DD">
      <w:pPr>
        <w:spacing w:line="360" w:lineRule="auto"/>
      </w:pPr>
      <w:r>
        <w:rPr>
          <w:noProof/>
          <w:lang w:eastAsia="cs-CZ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Kosoúhelník 27" o:spid="_x0000_s1042" type="#_x0000_t7" style="position:absolute;margin-left:461.8pt;margin-top:10.8pt;width:3.85pt;height:103.6pt;rotation:-2817760fd;flip:x;z-index:251665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" fillcolor="black" strokeweight="2pt"/>
        </w:pict>
      </w:r>
      <w:r>
        <w:rPr>
          <w:noProof/>
          <w:lang w:eastAsia="cs-CZ"/>
        </w:rPr>
        <w:pict>
          <v:shape id="_x0000_s1043" type="#_x0000_t202" style="position:absolute;margin-left:162.4pt;margin-top:10.45pt;width:32.25pt;height:23.2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" filled="f" stroked="f">
            <v:textbox>
              <w:txbxContent>
                <w:p w:rsidR="00981DC7" w:rsidRPr="00B62568" w:rsidRDefault="00981DC7" w:rsidP="00B6256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b</w:t>
                  </w:r>
                  <w:r w:rsidRPr="00B62568">
                    <w:rPr>
                      <w:rFonts w:ascii="Times New Roman" w:hAnsi="Times New Roman"/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AutoShape 4" o:spid="_x0000_s1044" type="#_x0000_t16" style="position:absolute;margin-left:295.15pt;margin-top:20.85pt;width:135pt;height:63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" adj="2700" strokeweight="1pt"/>
        </w:pict>
      </w:r>
    </w:p>
    <w:p w:rsidR="00981DC7" w:rsidRDefault="00981DC7" w:rsidP="00FF7EE8">
      <w:r>
        <w:rPr>
          <w:noProof/>
          <w:lang w:eastAsia="cs-CZ"/>
        </w:rPr>
        <w:pict>
          <v:shape id="_x0000_s1045" type="#_x0000_t202" style="position:absolute;margin-left:27.4pt;margin-top:19.3pt;width:32.25pt;height:23.2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" filled="f" stroked="f">
            <v:textbox>
              <w:txbxContent>
                <w:p w:rsidR="00981DC7" w:rsidRPr="00B62568" w:rsidRDefault="00981DC7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62568">
                    <w:rPr>
                      <w:rFonts w:ascii="Times New Roman" w:hAnsi="Times New Roman"/>
                      <w:sz w:val="28"/>
                      <w:szCs w:val="28"/>
                    </w:rPr>
                    <w:t>a)</w:t>
                  </w:r>
                </w:p>
              </w:txbxContent>
            </v:textbox>
          </v:shape>
        </w:pict>
      </w:r>
    </w:p>
    <w:p w:rsidR="00981DC7" w:rsidRDefault="00981DC7" w:rsidP="00FF7EE8">
      <w:r>
        <w:rPr>
          <w:noProof/>
          <w:lang w:eastAsia="cs-CZ"/>
        </w:rPr>
        <w:pict>
          <v:line id="Přímá spojnice 23" o:spid="_x0000_s1046" style="position:absolute;z-index:251663872;visibility:visible" from="13.15pt,44.1pt" to="430.15pt,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" strokeweight="1pt"/>
        </w:pict>
      </w:r>
    </w:p>
    <w:p w:rsidR="00981DC7" w:rsidRDefault="00981DC7" w:rsidP="00FF7EE8">
      <w:r>
        <w:rPr>
          <w:noProof/>
          <w:lang w:eastAsia="cs-CZ"/>
        </w:rPr>
        <w:pict>
          <v:line id="Přímá spojnice 25" o:spid="_x0000_s1047" style="position:absolute;z-index:251664896;visibility:visible" from="13.15pt,21.45pt" to="430.1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" strokecolor="windowText" strokeweight="1pt"/>
        </w:pict>
      </w:r>
    </w:p>
    <w:sectPr w:rsidR="00981DC7" w:rsidSect="00E8235B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75DED"/>
    <w:multiLevelType w:val="hybridMultilevel"/>
    <w:tmpl w:val="9E385C2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5EF58F2"/>
    <w:multiLevelType w:val="hybridMultilevel"/>
    <w:tmpl w:val="225C85AC"/>
    <w:lvl w:ilvl="0" w:tplc="46FA739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20940E2"/>
    <w:multiLevelType w:val="hybridMultilevel"/>
    <w:tmpl w:val="721293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0C63614"/>
    <w:multiLevelType w:val="hybridMultilevel"/>
    <w:tmpl w:val="C1B842AA"/>
    <w:lvl w:ilvl="0" w:tplc="04F0B0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2F22"/>
    <w:rsid w:val="00003462"/>
    <w:rsid w:val="00020C25"/>
    <w:rsid w:val="000635C9"/>
    <w:rsid w:val="00157990"/>
    <w:rsid w:val="00186E07"/>
    <w:rsid w:val="00237B90"/>
    <w:rsid w:val="00317B8A"/>
    <w:rsid w:val="0034745B"/>
    <w:rsid w:val="00372775"/>
    <w:rsid w:val="003E3955"/>
    <w:rsid w:val="003E7973"/>
    <w:rsid w:val="00410D35"/>
    <w:rsid w:val="004808CD"/>
    <w:rsid w:val="0048360C"/>
    <w:rsid w:val="00536ECD"/>
    <w:rsid w:val="00541AB1"/>
    <w:rsid w:val="005A10DC"/>
    <w:rsid w:val="005B2C74"/>
    <w:rsid w:val="005F4FF3"/>
    <w:rsid w:val="006348BB"/>
    <w:rsid w:val="007142A4"/>
    <w:rsid w:val="00793A1A"/>
    <w:rsid w:val="0079775F"/>
    <w:rsid w:val="00876ABD"/>
    <w:rsid w:val="00880B57"/>
    <w:rsid w:val="008C0C1D"/>
    <w:rsid w:val="008D2155"/>
    <w:rsid w:val="008D7FE6"/>
    <w:rsid w:val="00981DC7"/>
    <w:rsid w:val="00982C28"/>
    <w:rsid w:val="00994B05"/>
    <w:rsid w:val="009A10DD"/>
    <w:rsid w:val="00A452BF"/>
    <w:rsid w:val="00A55C65"/>
    <w:rsid w:val="00AF5BBA"/>
    <w:rsid w:val="00B62568"/>
    <w:rsid w:val="00C1308A"/>
    <w:rsid w:val="00C14AAE"/>
    <w:rsid w:val="00C502A6"/>
    <w:rsid w:val="00C57090"/>
    <w:rsid w:val="00C769CB"/>
    <w:rsid w:val="00D62F22"/>
    <w:rsid w:val="00DF3DE1"/>
    <w:rsid w:val="00E8235B"/>
    <w:rsid w:val="00EF4370"/>
    <w:rsid w:val="00F34E95"/>
    <w:rsid w:val="00FF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77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D7F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C50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502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142A4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39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5</Pages>
  <Words>574</Words>
  <Characters>3390</Characters>
  <Application>Microsoft Office Outlook</Application>
  <DocSecurity>0</DocSecurity>
  <Lines>0</Lines>
  <Paragraphs>0</Paragraphs>
  <ScaleCrop>false</ScaleCrop>
  <Company>ZŠ Moravský Krumlov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Leona Zejdová</dc:creator>
  <cp:keywords/>
  <dc:description/>
  <cp:lastModifiedBy>DUM</cp:lastModifiedBy>
  <cp:revision>2</cp:revision>
  <dcterms:created xsi:type="dcterms:W3CDTF">2013-05-06T12:57:00Z</dcterms:created>
  <dcterms:modified xsi:type="dcterms:W3CDTF">2013-05-06T12:57:00Z</dcterms:modified>
</cp:coreProperties>
</file>