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7B35" w:rsidRPr="00AD05E8" w:rsidRDefault="00F97B35">
      <w:pPr>
        <w:pStyle w:val="Nzev"/>
        <w:rPr>
          <w:b w:val="0"/>
        </w:rPr>
      </w:pPr>
    </w:p>
    <w:p w:rsidR="00F97B35" w:rsidRPr="00AD05E8" w:rsidRDefault="00F97B35">
      <w:pPr>
        <w:pStyle w:val="Nzev"/>
        <w:rPr>
          <w:b w:val="0"/>
        </w:rPr>
      </w:pPr>
    </w:p>
    <w:p w:rsidR="00F97B35" w:rsidRPr="00AD05E8" w:rsidRDefault="00FE37DA">
      <w:pPr>
        <w:pStyle w:val="Nzev"/>
        <w:rPr>
          <w:b w:val="0"/>
        </w:rPr>
      </w:pPr>
      <w:r>
        <w:rPr>
          <w:b w:val="0"/>
          <w:noProof/>
          <w:lang w:eastAsia="cs-CZ"/>
        </w:rPr>
        <w:drawing>
          <wp:inline distT="0" distB="0" distL="0" distR="0">
            <wp:extent cx="3096895" cy="804545"/>
            <wp:effectExtent l="0" t="0" r="825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804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B35" w:rsidRPr="00AD05E8" w:rsidRDefault="00F97B35"/>
    <w:p w:rsidR="00F97B35" w:rsidRPr="00AD05E8" w:rsidRDefault="00F97B35"/>
    <w:p w:rsidR="00F97B35" w:rsidRPr="00AD05E8" w:rsidRDefault="00F97B35"/>
    <w:p w:rsidR="00F97B35" w:rsidRPr="00AD05E8" w:rsidRDefault="00FE37DA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77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2725" cy="2217420"/>
                <wp:effectExtent l="0" t="0" r="0" b="0"/>
                <wp:wrapSquare wrapText="largest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2174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97B35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355061" w:rsidP="00AD05E8">
                                  <w:pPr>
                                    <w:snapToGrid w:val="0"/>
                                  </w:pPr>
                                  <w:r>
                                    <w:t xml:space="preserve">Mgr. </w:t>
                                  </w:r>
                                  <w:r w:rsidR="00AD05E8">
                                    <w:t>Jitka Maštalířová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316F0B" w:rsidP="00ED7CCF">
                                  <w:pPr>
                                    <w:snapToGrid w:val="0"/>
                                  </w:pPr>
                                  <w:r>
                                    <w:t>Jazykový test</w:t>
                                  </w:r>
                                  <w:r w:rsidR="00CA6273">
                                    <w:t xml:space="preserve"> – </w:t>
                                  </w:r>
                                  <w:r w:rsidR="00DE0F16">
                                    <w:t>Vyjmenovaná slova po V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AD05E8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97B35" w:rsidRDefault="00F97B3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2.1pt;width:516.75pt;height:174.6pt;z-index:251657728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97B35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355061" w:rsidP="00AD05E8">
                            <w:pPr>
                              <w:snapToGrid w:val="0"/>
                            </w:pPr>
                            <w:r>
                              <w:t xml:space="preserve">Mgr. </w:t>
                            </w:r>
                            <w:r w:rsidR="00AD05E8">
                              <w:t>Jitka Maštalířová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316F0B" w:rsidP="00ED7CCF">
                            <w:pPr>
                              <w:snapToGrid w:val="0"/>
                            </w:pPr>
                            <w:r>
                              <w:t>Jazykový test</w:t>
                            </w:r>
                            <w:r w:rsidR="00CA6273">
                              <w:t xml:space="preserve"> – </w:t>
                            </w:r>
                            <w:r w:rsidR="00DE0F16">
                              <w:t>Vyjmenovaná slova po V</w:t>
                            </w:r>
                          </w:p>
                        </w:tc>
                      </w:tr>
                      <w:tr w:rsidR="00F97B35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AD05E8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97B35" w:rsidRDefault="00F97B35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316F0B" w:rsidRDefault="00F97B35">
      <w:r w:rsidRPr="00AD05E8">
        <w:tab/>
      </w:r>
      <w:r w:rsidRPr="00AD05E8">
        <w:tab/>
      </w:r>
    </w:p>
    <w:p w:rsidR="00316F0B" w:rsidRDefault="00316F0B" w:rsidP="00316F0B">
      <w:pPr>
        <w:rPr>
          <w:b/>
          <w:sz w:val="28"/>
          <w:szCs w:val="28"/>
        </w:rPr>
      </w:pPr>
      <w:r>
        <w:br w:type="page"/>
      </w:r>
      <w:r w:rsidRPr="009D5163">
        <w:rPr>
          <w:b/>
          <w:sz w:val="28"/>
          <w:szCs w:val="28"/>
        </w:rPr>
        <w:lastRenderedPageBreak/>
        <w:t>Anotace:</w:t>
      </w:r>
    </w:p>
    <w:p w:rsidR="00316F0B" w:rsidRPr="009D5163" w:rsidRDefault="00316F0B" w:rsidP="00316F0B">
      <w:pPr>
        <w:rPr>
          <w:b/>
          <w:sz w:val="28"/>
          <w:szCs w:val="28"/>
        </w:rPr>
      </w:pP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316F0B" w:rsidRPr="00316F0B" w:rsidRDefault="00316F0B" w:rsidP="00316F0B">
      <w:pPr>
        <w:jc w:val="both"/>
        <w:rPr>
          <w:rFonts w:eastAsia="Calibri"/>
          <w:b/>
          <w:kern w:val="0"/>
          <w:sz w:val="28"/>
          <w:szCs w:val="28"/>
          <w:lang w:eastAsia="en-US"/>
        </w:rPr>
      </w:pPr>
    </w:p>
    <w:p w:rsidR="00062B39" w:rsidRDefault="00316F0B" w:rsidP="00ED7CCF">
      <w:r>
        <w:br w:type="page"/>
      </w:r>
      <w:r w:rsidR="00B15F31">
        <w:lastRenderedPageBreak/>
        <w:t>Večeřeli jsme, když přišel vyděšený pan Všetečka.</w:t>
      </w:r>
    </w:p>
    <w:p w:rsidR="00B15F31" w:rsidRDefault="00B15F31" w:rsidP="00ED7CCF">
      <w:r>
        <w:t>„Hledáme Pepánka a Zbyňka, neviděli jste je?“</w:t>
      </w:r>
    </w:p>
    <w:p w:rsidR="00B15F31" w:rsidRDefault="00B15F31" w:rsidP="00ED7CCF">
      <w:r>
        <w:t xml:space="preserve">„Ne, ale víme, kde by mohli být,“ vypískla </w:t>
      </w:r>
      <w:proofErr w:type="spellStart"/>
      <w:r>
        <w:t>Kiki</w:t>
      </w:r>
      <w:proofErr w:type="spellEnd"/>
      <w:r>
        <w:t xml:space="preserve"> a hned se chystala na cestu. </w:t>
      </w:r>
      <w:proofErr w:type="spellStart"/>
      <w:r>
        <w:t>Kiki</w:t>
      </w:r>
      <w:proofErr w:type="spellEnd"/>
      <w:r>
        <w:t xml:space="preserve"> je vyžle, ale nebojí se.</w:t>
      </w:r>
    </w:p>
    <w:p w:rsidR="00B15F31" w:rsidRDefault="00B15F31" w:rsidP="00ED7CCF">
      <w:r>
        <w:t xml:space="preserve">Šli jsme k lesu, kolem vydří zátoky na mýtinu. V dálce vyl pes a houkal výr. Jakmile naše oči uvykly tmě, rozeznali jsme zbytky mlýna mezi vysokými stromy. Pak jsme uslyšeli výskot, vzlykot a povyk. Jako kdysi trám, propadli se kluci vyhnilou podlahou a uvízli v díře. Až na Zbyňkův vyvrknutý kotník byli naštěstí v pořádku. Vytáhli jsme je a </w:t>
      </w:r>
      <w:proofErr w:type="spellStart"/>
      <w:r>
        <w:t>Kiki</w:t>
      </w:r>
      <w:proofErr w:type="spellEnd"/>
      <w:r>
        <w:t xml:space="preserve"> jim nabídla žvýkačku. Pan Všetečka s nimi ale žádné cavyky nedělal. Hned jim vyhuboval. Tak neslavně skončila tajná skrýš Společenstva černé ruky.</w:t>
      </w:r>
    </w:p>
    <w:p w:rsidR="00584384" w:rsidRDefault="00584384" w:rsidP="00ED7CCF"/>
    <w:p w:rsidR="00584384" w:rsidRDefault="00584384" w:rsidP="00ED7CCF"/>
    <w:p w:rsidR="00584384" w:rsidRDefault="00584384" w:rsidP="002B0C33">
      <w:pPr>
        <w:pStyle w:val="Odstavecseseznamem"/>
        <w:numPr>
          <w:ilvl w:val="0"/>
          <w:numId w:val="1"/>
        </w:numPr>
      </w:pPr>
      <w:r>
        <w:t>Proč byl pan Všetečka vyděšený?</w:t>
      </w:r>
    </w:p>
    <w:p w:rsidR="00584384" w:rsidRDefault="00584384" w:rsidP="0090788C">
      <w:pPr>
        <w:pStyle w:val="Odstavecseseznamem"/>
        <w:numPr>
          <w:ilvl w:val="0"/>
          <w:numId w:val="11"/>
        </w:numPr>
      </w:pPr>
      <w:r>
        <w:t>slyšel houkání výra</w:t>
      </w:r>
    </w:p>
    <w:p w:rsidR="00584384" w:rsidRDefault="00584384" w:rsidP="0090788C">
      <w:pPr>
        <w:pStyle w:val="Odstavecseseznamem"/>
        <w:numPr>
          <w:ilvl w:val="0"/>
          <w:numId w:val="11"/>
        </w:numPr>
      </w:pPr>
      <w:r>
        <w:t>byla tma</w:t>
      </w:r>
    </w:p>
    <w:p w:rsidR="00584384" w:rsidRDefault="00584384" w:rsidP="0090788C">
      <w:pPr>
        <w:pStyle w:val="Odstavecseseznamem"/>
        <w:numPr>
          <w:ilvl w:val="0"/>
          <w:numId w:val="11"/>
        </w:numPr>
      </w:pPr>
      <w:r>
        <w:t>ztratili se kluci</w:t>
      </w:r>
    </w:p>
    <w:p w:rsidR="00584384" w:rsidRDefault="00584384" w:rsidP="00ED7CCF"/>
    <w:p w:rsidR="00584384" w:rsidRDefault="00584384" w:rsidP="00ED7CCF"/>
    <w:p w:rsidR="00584384" w:rsidRDefault="00584384" w:rsidP="002B0C33">
      <w:pPr>
        <w:pStyle w:val="Odstavecseseznamem"/>
        <w:numPr>
          <w:ilvl w:val="0"/>
          <w:numId w:val="1"/>
        </w:numPr>
      </w:pPr>
      <w:r>
        <w:t>Co nevyplývá z daného textu?</w:t>
      </w:r>
    </w:p>
    <w:p w:rsidR="00584384" w:rsidRDefault="00584384" w:rsidP="0090788C">
      <w:pPr>
        <w:pStyle w:val="Odstavecseseznamem"/>
        <w:numPr>
          <w:ilvl w:val="0"/>
          <w:numId w:val="10"/>
        </w:numPr>
      </w:pPr>
      <w:r>
        <w:t>kluci byli ve mlýně</w:t>
      </w:r>
    </w:p>
    <w:p w:rsidR="00584384" w:rsidRDefault="00584384" w:rsidP="0090788C">
      <w:pPr>
        <w:pStyle w:val="Odstavecseseznamem"/>
        <w:numPr>
          <w:ilvl w:val="0"/>
          <w:numId w:val="10"/>
        </w:numPr>
      </w:pPr>
      <w:r>
        <w:t>Pepa si zlomil nohu</w:t>
      </w:r>
    </w:p>
    <w:p w:rsidR="00584384" w:rsidRDefault="00584384" w:rsidP="0090788C">
      <w:pPr>
        <w:pStyle w:val="Odstavecseseznamem"/>
        <w:numPr>
          <w:ilvl w:val="0"/>
          <w:numId w:val="10"/>
        </w:numPr>
      </w:pPr>
      <w:r>
        <w:t>kluci volali o pomoc</w:t>
      </w:r>
    </w:p>
    <w:p w:rsidR="00584384" w:rsidRDefault="00584384" w:rsidP="00ED7CCF"/>
    <w:p w:rsidR="00584384" w:rsidRDefault="00584384" w:rsidP="00ED7CCF"/>
    <w:p w:rsidR="00584384" w:rsidRDefault="00584384" w:rsidP="002B0C33">
      <w:pPr>
        <w:pStyle w:val="Odstavecseseznamem"/>
        <w:numPr>
          <w:ilvl w:val="0"/>
          <w:numId w:val="1"/>
        </w:numPr>
      </w:pPr>
      <w:r>
        <w:t>Na jakou otázku nám daný text nedá odpověď?</w:t>
      </w:r>
    </w:p>
    <w:p w:rsidR="00584384" w:rsidRDefault="00584384" w:rsidP="002B0C33">
      <w:pPr>
        <w:pStyle w:val="Odstavecseseznamem"/>
        <w:numPr>
          <w:ilvl w:val="0"/>
          <w:numId w:val="9"/>
        </w:numPr>
      </w:pPr>
      <w:r>
        <w:t>Jaké zranění měl Zbyněk?</w:t>
      </w:r>
    </w:p>
    <w:p w:rsidR="00584384" w:rsidRDefault="00584384" w:rsidP="002B0C33">
      <w:pPr>
        <w:pStyle w:val="Odstavecseseznamem"/>
        <w:numPr>
          <w:ilvl w:val="0"/>
          <w:numId w:val="9"/>
        </w:numPr>
      </w:pPr>
      <w:r>
        <w:t>Kde kluci uvízli?</w:t>
      </w:r>
    </w:p>
    <w:p w:rsidR="00584384" w:rsidRDefault="00584384" w:rsidP="002B0C33">
      <w:pPr>
        <w:pStyle w:val="Odstavecseseznamem"/>
        <w:numPr>
          <w:ilvl w:val="0"/>
          <w:numId w:val="9"/>
        </w:numPr>
      </w:pPr>
      <w:r>
        <w:t>Proč byla kolem zátoky mýtina?</w:t>
      </w:r>
    </w:p>
    <w:p w:rsidR="00584384" w:rsidRDefault="00584384" w:rsidP="00ED7CCF"/>
    <w:p w:rsidR="00584384" w:rsidRDefault="00584384" w:rsidP="00ED7CCF"/>
    <w:p w:rsidR="00584384" w:rsidRDefault="00584384" w:rsidP="002B0C33">
      <w:pPr>
        <w:pStyle w:val="Odstavecseseznamem"/>
        <w:numPr>
          <w:ilvl w:val="0"/>
          <w:numId w:val="1"/>
        </w:numPr>
      </w:pPr>
      <w:r>
        <w:t xml:space="preserve">Vysvětli význam slovního spojení jako </w:t>
      </w:r>
      <w:r w:rsidRPr="002B0C33">
        <w:rPr>
          <w:i/>
        </w:rPr>
        <w:t>vyžle.</w:t>
      </w:r>
    </w:p>
    <w:p w:rsidR="00584384" w:rsidRDefault="00584384" w:rsidP="002B0C33">
      <w:pPr>
        <w:pStyle w:val="Odstavecseseznamem"/>
        <w:numPr>
          <w:ilvl w:val="0"/>
          <w:numId w:val="8"/>
        </w:numPr>
      </w:pPr>
      <w:r>
        <w:t>je malý</w:t>
      </w:r>
    </w:p>
    <w:p w:rsidR="00584384" w:rsidRDefault="00584384" w:rsidP="002B0C33">
      <w:pPr>
        <w:pStyle w:val="Odstavecseseznamem"/>
        <w:numPr>
          <w:ilvl w:val="0"/>
          <w:numId w:val="8"/>
        </w:numPr>
      </w:pPr>
      <w:r>
        <w:t>je hubený</w:t>
      </w:r>
    </w:p>
    <w:p w:rsidR="00584384" w:rsidRDefault="00584384" w:rsidP="002B0C33">
      <w:pPr>
        <w:pStyle w:val="Odstavecseseznamem"/>
        <w:numPr>
          <w:ilvl w:val="0"/>
          <w:numId w:val="8"/>
        </w:numPr>
      </w:pPr>
      <w:r>
        <w:t>je silný</w:t>
      </w:r>
    </w:p>
    <w:p w:rsidR="00584384" w:rsidRDefault="00584384" w:rsidP="00ED7CCF"/>
    <w:p w:rsidR="00584384" w:rsidRDefault="00584384" w:rsidP="002B0C33">
      <w:pPr>
        <w:pStyle w:val="Odstavecseseznamem"/>
        <w:numPr>
          <w:ilvl w:val="0"/>
          <w:numId w:val="1"/>
        </w:numPr>
      </w:pPr>
      <w:r>
        <w:t xml:space="preserve">Kterým slovem stejného nebo podobného významu </w:t>
      </w:r>
      <w:r w:rsidRPr="002B0C33">
        <w:rPr>
          <w:u w:val="single"/>
        </w:rPr>
        <w:t>nelze</w:t>
      </w:r>
      <w:r>
        <w:t xml:space="preserve"> nahradit slovo </w:t>
      </w:r>
      <w:r w:rsidRPr="002B0C33">
        <w:rPr>
          <w:i/>
        </w:rPr>
        <w:t>vyděšený</w:t>
      </w:r>
      <w:r>
        <w:t>?</w:t>
      </w:r>
    </w:p>
    <w:p w:rsidR="00584384" w:rsidRDefault="00584384" w:rsidP="002B0C33">
      <w:pPr>
        <w:pStyle w:val="Odstavecseseznamem"/>
        <w:numPr>
          <w:ilvl w:val="0"/>
          <w:numId w:val="7"/>
        </w:numPr>
      </w:pPr>
      <w:r>
        <w:t>vylekaný</w:t>
      </w:r>
    </w:p>
    <w:p w:rsidR="00584384" w:rsidRDefault="00584384" w:rsidP="002B0C33">
      <w:pPr>
        <w:pStyle w:val="Odstavecseseznamem"/>
        <w:numPr>
          <w:ilvl w:val="0"/>
          <w:numId w:val="7"/>
        </w:numPr>
      </w:pPr>
      <w:r>
        <w:t>vystrašený</w:t>
      </w:r>
    </w:p>
    <w:p w:rsidR="00584384" w:rsidRDefault="00584384" w:rsidP="002B0C33">
      <w:pPr>
        <w:pStyle w:val="Odstavecseseznamem"/>
        <w:numPr>
          <w:ilvl w:val="0"/>
          <w:numId w:val="7"/>
        </w:numPr>
      </w:pPr>
      <w:r>
        <w:t>nebál se</w:t>
      </w:r>
    </w:p>
    <w:p w:rsidR="00584384" w:rsidRDefault="00584384" w:rsidP="00ED7CCF"/>
    <w:p w:rsidR="00584384" w:rsidRDefault="00584384" w:rsidP="00ED7CCF"/>
    <w:p w:rsidR="00584384" w:rsidRDefault="00584384" w:rsidP="002B0C33">
      <w:pPr>
        <w:pStyle w:val="Odstavecseseznamem"/>
        <w:numPr>
          <w:ilvl w:val="0"/>
          <w:numId w:val="1"/>
        </w:numPr>
      </w:pPr>
      <w:r>
        <w:t>Z čeho mohla být vyrobena podlaha ve starém mlýně?</w:t>
      </w:r>
    </w:p>
    <w:p w:rsidR="00584384" w:rsidRDefault="00584384" w:rsidP="002B0C33">
      <w:pPr>
        <w:pStyle w:val="Odstavecseseznamem"/>
        <w:numPr>
          <w:ilvl w:val="0"/>
          <w:numId w:val="6"/>
        </w:numPr>
      </w:pPr>
      <w:r>
        <w:t>z betonu</w:t>
      </w:r>
    </w:p>
    <w:p w:rsidR="00584384" w:rsidRDefault="00584384" w:rsidP="002B0C33">
      <w:pPr>
        <w:pStyle w:val="Odstavecseseznamem"/>
        <w:numPr>
          <w:ilvl w:val="0"/>
          <w:numId w:val="6"/>
        </w:numPr>
      </w:pPr>
      <w:r>
        <w:t>ze dřeva</w:t>
      </w:r>
    </w:p>
    <w:p w:rsidR="00584384" w:rsidRDefault="00584384" w:rsidP="002B0C33">
      <w:pPr>
        <w:pStyle w:val="Odstavecseseznamem"/>
        <w:numPr>
          <w:ilvl w:val="0"/>
          <w:numId w:val="6"/>
        </w:numPr>
      </w:pPr>
      <w:r>
        <w:t>z kamene</w:t>
      </w:r>
    </w:p>
    <w:p w:rsidR="00584384" w:rsidRDefault="00584384" w:rsidP="00ED7CCF"/>
    <w:p w:rsidR="002B0C33" w:rsidRDefault="002B0C33" w:rsidP="00ED7CCF"/>
    <w:p w:rsidR="002B0C33" w:rsidRDefault="002B0C33" w:rsidP="00ED7CCF"/>
    <w:p w:rsidR="002B0C33" w:rsidRDefault="002B0C33" w:rsidP="00ED7CCF"/>
    <w:p w:rsidR="00584384" w:rsidRDefault="00584384" w:rsidP="002B0C33">
      <w:pPr>
        <w:pStyle w:val="Odstavecseseznamem"/>
        <w:numPr>
          <w:ilvl w:val="0"/>
          <w:numId w:val="1"/>
        </w:numPr>
      </w:pPr>
      <w:r>
        <w:lastRenderedPageBreak/>
        <w:t>Uslyšeli jsme povyk.</w:t>
      </w:r>
    </w:p>
    <w:p w:rsidR="002B0C33" w:rsidRDefault="002B0C33" w:rsidP="002B0C33">
      <w:pPr>
        <w:ind w:firstLine="709"/>
      </w:pPr>
      <w:r>
        <w:t>Jak nejlépe nahradíš podtržené slovo?</w:t>
      </w:r>
    </w:p>
    <w:p w:rsidR="002B0C33" w:rsidRDefault="002B0C33" w:rsidP="002B0C33">
      <w:pPr>
        <w:pStyle w:val="Odstavecseseznamem"/>
        <w:numPr>
          <w:ilvl w:val="0"/>
          <w:numId w:val="5"/>
        </w:numPr>
      </w:pPr>
      <w:r>
        <w:t>mluvení</w:t>
      </w:r>
    </w:p>
    <w:p w:rsidR="002B0C33" w:rsidRDefault="002B0C33" w:rsidP="002B0C33">
      <w:pPr>
        <w:pStyle w:val="Odstavecseseznamem"/>
        <w:numPr>
          <w:ilvl w:val="0"/>
          <w:numId w:val="5"/>
        </w:numPr>
      </w:pPr>
      <w:r>
        <w:t>křik</w:t>
      </w:r>
    </w:p>
    <w:p w:rsidR="002B0C33" w:rsidRDefault="002B0C33" w:rsidP="002B0C33">
      <w:pPr>
        <w:pStyle w:val="Odstavecseseznamem"/>
        <w:numPr>
          <w:ilvl w:val="0"/>
          <w:numId w:val="5"/>
        </w:numPr>
      </w:pPr>
      <w:r>
        <w:t>povídání</w:t>
      </w:r>
    </w:p>
    <w:p w:rsidR="002B0C33" w:rsidRDefault="002B0C33" w:rsidP="00ED7CCF"/>
    <w:p w:rsidR="002B0C33" w:rsidRDefault="002B0C33" w:rsidP="00ED7CCF"/>
    <w:p w:rsidR="002B0C33" w:rsidRDefault="002B0C33" w:rsidP="002B0C33">
      <w:pPr>
        <w:pStyle w:val="Odstavecseseznamem"/>
        <w:numPr>
          <w:ilvl w:val="0"/>
          <w:numId w:val="1"/>
        </w:numPr>
      </w:pPr>
      <w:r>
        <w:t>Jak se asi zachoval pan Všetečka, když nedělal žádné cavyky?</w:t>
      </w:r>
    </w:p>
    <w:p w:rsidR="002B0C33" w:rsidRDefault="002B0C33" w:rsidP="002B0C33">
      <w:pPr>
        <w:pStyle w:val="Odstavecseseznamem"/>
        <w:numPr>
          <w:ilvl w:val="0"/>
          <w:numId w:val="4"/>
        </w:numPr>
      </w:pPr>
      <w:r>
        <w:t>kluky utěšoval</w:t>
      </w:r>
    </w:p>
    <w:p w:rsidR="002B0C33" w:rsidRDefault="002B0C33" w:rsidP="002B0C33">
      <w:pPr>
        <w:pStyle w:val="Odstavecseseznamem"/>
        <w:numPr>
          <w:ilvl w:val="0"/>
          <w:numId w:val="4"/>
        </w:numPr>
      </w:pPr>
      <w:r>
        <w:t>kluky nelitoval a domlouval jim</w:t>
      </w:r>
    </w:p>
    <w:p w:rsidR="002B0C33" w:rsidRDefault="002B0C33" w:rsidP="002B0C33">
      <w:pPr>
        <w:pStyle w:val="Odstavecseseznamem"/>
        <w:numPr>
          <w:ilvl w:val="0"/>
          <w:numId w:val="4"/>
        </w:numPr>
      </w:pPr>
      <w:r>
        <w:t>kluky omlouval</w:t>
      </w:r>
    </w:p>
    <w:p w:rsidR="002B0C33" w:rsidRDefault="002B0C33" w:rsidP="00ED7CCF"/>
    <w:p w:rsidR="002B0C33" w:rsidRDefault="002B0C33" w:rsidP="00ED7CCF"/>
    <w:p w:rsidR="002B0C33" w:rsidRPr="002B0C33" w:rsidRDefault="002B0C33" w:rsidP="002B0C33">
      <w:pPr>
        <w:pStyle w:val="Odstavecseseznamem"/>
        <w:numPr>
          <w:ilvl w:val="0"/>
          <w:numId w:val="1"/>
        </w:numPr>
        <w:rPr>
          <w:i/>
        </w:rPr>
      </w:pPr>
      <w:r w:rsidRPr="002B0C33">
        <w:rPr>
          <w:i/>
        </w:rPr>
        <w:t>Kostelní____ má ____ asi 10 metrů.</w:t>
      </w:r>
    </w:p>
    <w:p w:rsidR="002B0C33" w:rsidRDefault="002B0C33" w:rsidP="002B0C33">
      <w:pPr>
        <w:ind w:firstLine="709"/>
      </w:pPr>
      <w:r>
        <w:t>Doplň správná slova.(v daném pořadí)</w:t>
      </w:r>
    </w:p>
    <w:p w:rsidR="002B0C33" w:rsidRDefault="002B0C33" w:rsidP="002B0C33">
      <w:pPr>
        <w:pStyle w:val="Odstavecseseznamem"/>
        <w:numPr>
          <w:ilvl w:val="0"/>
          <w:numId w:val="3"/>
        </w:numPr>
      </w:pPr>
      <w:r>
        <w:t>výška, výšku</w:t>
      </w:r>
    </w:p>
    <w:p w:rsidR="002B0C33" w:rsidRDefault="002B0C33" w:rsidP="002B0C33">
      <w:pPr>
        <w:pStyle w:val="Odstavecseseznamem"/>
        <w:numPr>
          <w:ilvl w:val="0"/>
          <w:numId w:val="3"/>
        </w:numPr>
      </w:pPr>
      <w:r>
        <w:t>vížka, vížku</w:t>
      </w:r>
    </w:p>
    <w:p w:rsidR="002B0C33" w:rsidRDefault="002B0C33" w:rsidP="002B0C33">
      <w:pPr>
        <w:pStyle w:val="Odstavecseseznamem"/>
        <w:numPr>
          <w:ilvl w:val="0"/>
          <w:numId w:val="3"/>
        </w:numPr>
      </w:pPr>
      <w:r>
        <w:t>vížka, výšku</w:t>
      </w:r>
    </w:p>
    <w:p w:rsidR="002B0C33" w:rsidRDefault="002B0C33" w:rsidP="00ED7CCF"/>
    <w:p w:rsidR="002B0C33" w:rsidRDefault="002B0C33" w:rsidP="00ED7CCF"/>
    <w:p w:rsidR="002B0C33" w:rsidRDefault="002B0C33" w:rsidP="00ED7CCF"/>
    <w:p w:rsidR="002B0C33" w:rsidRDefault="002B0C33" w:rsidP="002B0C33">
      <w:pPr>
        <w:pStyle w:val="Odstavecseseznamem"/>
        <w:numPr>
          <w:ilvl w:val="0"/>
          <w:numId w:val="1"/>
        </w:numPr>
      </w:pPr>
      <w:r>
        <w:t>Najdi trojici slov s </w:t>
      </w:r>
      <w:r w:rsidRPr="002B0C33">
        <w:rPr>
          <w:i/>
        </w:rPr>
        <w:t xml:space="preserve">předponou vy-, </w:t>
      </w:r>
      <w:proofErr w:type="spellStart"/>
      <w:r w:rsidRPr="002B0C33">
        <w:rPr>
          <w:i/>
        </w:rPr>
        <w:t>vý</w:t>
      </w:r>
      <w:proofErr w:type="spellEnd"/>
      <w:r w:rsidRPr="002B0C33">
        <w:rPr>
          <w:i/>
        </w:rPr>
        <w:t>-.</w:t>
      </w:r>
    </w:p>
    <w:p w:rsidR="002B0C33" w:rsidRDefault="002B0C33" w:rsidP="002B0C33">
      <w:pPr>
        <w:pStyle w:val="Odstavecseseznamem"/>
        <w:numPr>
          <w:ilvl w:val="0"/>
          <w:numId w:val="2"/>
        </w:numPr>
      </w:pPr>
      <w:r>
        <w:t>vysoký, výt, výskat</w:t>
      </w:r>
    </w:p>
    <w:p w:rsidR="002B0C33" w:rsidRDefault="002B0C33" w:rsidP="002B0C33">
      <w:pPr>
        <w:pStyle w:val="Odstavecseseznamem"/>
        <w:numPr>
          <w:ilvl w:val="0"/>
          <w:numId w:val="2"/>
        </w:numPr>
      </w:pPr>
      <w:r>
        <w:t>viklat, vinit, víko</w:t>
      </w:r>
    </w:p>
    <w:p w:rsidR="002B0C33" w:rsidRDefault="002B0C33" w:rsidP="002B0C33">
      <w:pPr>
        <w:pStyle w:val="Odstavecseseznamem"/>
        <w:numPr>
          <w:ilvl w:val="0"/>
          <w:numId w:val="2"/>
        </w:numPr>
      </w:pPr>
      <w:r>
        <w:t>vyhubnout, vytáhnout, vyděšený</w:t>
      </w:r>
    </w:p>
    <w:p w:rsidR="002B0C33" w:rsidRDefault="002B0C33" w:rsidP="00ED7CCF"/>
    <w:p w:rsidR="002B0C33" w:rsidRDefault="002B0C33" w:rsidP="00ED7CCF"/>
    <w:p w:rsidR="00910D73" w:rsidRDefault="00910D73">
      <w:pPr>
        <w:widowControl/>
        <w:suppressAutoHyphens w:val="0"/>
        <w:overflowPunct/>
        <w:autoSpaceDE/>
        <w:textAlignment w:val="auto"/>
      </w:pPr>
    </w:p>
    <w:p w:rsidR="00910D73" w:rsidRDefault="00910D73">
      <w:pPr>
        <w:widowControl/>
        <w:suppressAutoHyphens w:val="0"/>
        <w:overflowPunct/>
        <w:autoSpaceDE/>
        <w:textAlignment w:val="auto"/>
      </w:pPr>
    </w:p>
    <w:p w:rsidR="00910D73" w:rsidRDefault="00910D73">
      <w:pPr>
        <w:widowControl/>
        <w:suppressAutoHyphens w:val="0"/>
        <w:overflowPunct/>
        <w:autoSpaceDE/>
        <w:textAlignment w:val="auto"/>
      </w:pPr>
    </w:p>
    <w:p w:rsidR="00910D73" w:rsidRPr="00910D73" w:rsidRDefault="00910D73" w:rsidP="00910D73">
      <w:pPr>
        <w:rPr>
          <w:b/>
          <w:sz w:val="28"/>
          <w:szCs w:val="28"/>
        </w:rPr>
      </w:pPr>
      <w:proofErr w:type="spellStart"/>
      <w:r w:rsidRPr="00910D73">
        <w:rPr>
          <w:b/>
          <w:sz w:val="28"/>
          <w:szCs w:val="28"/>
        </w:rPr>
        <w:t>Čtyřsměrka</w:t>
      </w:r>
      <w:proofErr w:type="spellEnd"/>
    </w:p>
    <w:p w:rsidR="00910D73" w:rsidRDefault="00910D73" w:rsidP="00910D73"/>
    <w:tbl>
      <w:tblPr>
        <w:tblStyle w:val="Mkatabulky"/>
        <w:tblpPr w:leftFromText="142" w:rightFromText="142" w:vertAnchor="page" w:horzAnchor="margin" w:tblpY="10187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910D73" w:rsidTr="00910D73">
        <w:trPr>
          <w:trHeight w:val="567"/>
        </w:trPr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Z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Y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Ž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E</w:t>
            </w:r>
          </w:p>
        </w:tc>
      </w:tr>
      <w:tr w:rsidR="00910D73" w:rsidTr="00910D73">
        <w:trPr>
          <w:trHeight w:val="567"/>
        </w:trPr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Ž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A</w:t>
            </w:r>
          </w:p>
        </w:tc>
      </w:tr>
      <w:tr w:rsidR="00910D73" w:rsidTr="00910D73">
        <w:trPr>
          <w:trHeight w:val="567"/>
        </w:trPr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Y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R</w:t>
            </w:r>
          </w:p>
        </w:tc>
      </w:tr>
      <w:tr w:rsidR="00910D73" w:rsidTr="00910D73">
        <w:trPr>
          <w:trHeight w:val="567"/>
        </w:trPr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Y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D</w:t>
            </w:r>
          </w:p>
        </w:tc>
      </w:tr>
      <w:tr w:rsidR="00910D73" w:rsidTr="00910D73">
        <w:trPr>
          <w:trHeight w:val="567"/>
        </w:trPr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910D73" w:rsidRDefault="001F2C37" w:rsidP="00910D73">
            <w:pPr>
              <w:jc w:val="center"/>
            </w:pPr>
            <w:r>
              <w:t>.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Y</w:t>
            </w:r>
          </w:p>
        </w:tc>
      </w:tr>
      <w:tr w:rsidR="00910D73" w:rsidTr="00910D73">
        <w:trPr>
          <w:trHeight w:val="567"/>
        </w:trPr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</w:tr>
      <w:tr w:rsidR="00910D73" w:rsidTr="00910D73">
        <w:trPr>
          <w:trHeight w:val="567"/>
        </w:trPr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910D73" w:rsidRDefault="001F2C37" w:rsidP="00910D73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Ň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E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H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</w:tr>
    </w:tbl>
    <w:p w:rsidR="00910D73" w:rsidRDefault="00910D73" w:rsidP="00910D73"/>
    <w:p w:rsidR="00910D73" w:rsidRDefault="00910D73" w:rsidP="00910D73">
      <w:pPr>
        <w:spacing w:line="276" w:lineRule="auto"/>
      </w:pPr>
      <w:r>
        <w:tab/>
        <w:t>Vyškrtej postupně všechna vyjmenovaná slova</w:t>
      </w:r>
    </w:p>
    <w:p w:rsidR="00910D73" w:rsidRDefault="00910D73" w:rsidP="00910D73">
      <w:pPr>
        <w:spacing w:line="276" w:lineRule="auto"/>
        <w:ind w:firstLine="709"/>
      </w:pPr>
      <w:r>
        <w:t>po V. (11) Zb</w:t>
      </w:r>
      <w:r w:rsidR="001F2C37">
        <w:t>ývající písmena postupně přečti</w:t>
      </w:r>
    </w:p>
    <w:p w:rsidR="001F2C37" w:rsidRDefault="001F2C37" w:rsidP="00910D73">
      <w:pPr>
        <w:spacing w:line="276" w:lineRule="auto"/>
        <w:ind w:firstLine="709"/>
      </w:pPr>
      <w:r>
        <w:t>a doplň do věty:</w:t>
      </w:r>
    </w:p>
    <w:p w:rsidR="001F2C37" w:rsidRDefault="001F2C37" w:rsidP="00910D73">
      <w:pPr>
        <w:spacing w:line="276" w:lineRule="auto"/>
        <w:ind w:firstLine="709"/>
      </w:pPr>
    </w:p>
    <w:p w:rsidR="001F2C37" w:rsidRDefault="001F2C37" w:rsidP="00910D73">
      <w:pPr>
        <w:spacing w:line="276" w:lineRule="auto"/>
        <w:ind w:firstLine="709"/>
      </w:pPr>
      <w:r>
        <w:t xml:space="preserve">Výr patří mezi </w:t>
      </w:r>
      <w:r>
        <w:softHyphen/>
      </w:r>
      <w:r>
        <w:softHyphen/>
      </w:r>
      <w:r>
        <w:softHyphen/>
      </w:r>
      <w:r>
        <w:softHyphen/>
        <w:t>_________</w:t>
      </w:r>
    </w:p>
    <w:p w:rsidR="00910D73" w:rsidRDefault="00910D73" w:rsidP="00910D73">
      <w:pPr>
        <w:spacing w:line="276" w:lineRule="auto"/>
      </w:pPr>
    </w:p>
    <w:p w:rsidR="00910D73" w:rsidRDefault="00910D73" w:rsidP="00910D73"/>
    <w:p w:rsidR="00910D73" w:rsidRDefault="00910D73" w:rsidP="00910D73"/>
    <w:p w:rsidR="00910D73" w:rsidRDefault="001F2C37" w:rsidP="00910D73">
      <w:r>
        <w:tab/>
      </w:r>
    </w:p>
    <w:p w:rsidR="00FD7C10" w:rsidRDefault="00FD7C10">
      <w:pPr>
        <w:widowControl/>
        <w:suppressAutoHyphens w:val="0"/>
        <w:overflowPunct/>
        <w:autoSpaceDE/>
        <w:textAlignment w:val="auto"/>
      </w:pPr>
      <w:r>
        <w:br w:type="page"/>
      </w:r>
    </w:p>
    <w:p w:rsidR="00584384" w:rsidRPr="00FD7C10" w:rsidRDefault="00FD7C10" w:rsidP="00ED7CCF">
      <w:pPr>
        <w:rPr>
          <w:b/>
          <w:sz w:val="28"/>
          <w:szCs w:val="28"/>
        </w:rPr>
      </w:pPr>
      <w:r w:rsidRPr="00FD7C10">
        <w:rPr>
          <w:b/>
          <w:sz w:val="28"/>
          <w:szCs w:val="28"/>
        </w:rPr>
        <w:lastRenderedPageBreak/>
        <w:t>Správné odpovědi</w:t>
      </w:r>
    </w:p>
    <w:p w:rsidR="00584384" w:rsidRDefault="00584384" w:rsidP="00ED7CCF"/>
    <w:p w:rsidR="00FD7C10" w:rsidRDefault="00FD7C10" w:rsidP="005421CA">
      <w:pPr>
        <w:pStyle w:val="Odstavecseseznamem"/>
        <w:numPr>
          <w:ilvl w:val="0"/>
          <w:numId w:val="12"/>
        </w:numPr>
      </w:pPr>
      <w:r>
        <w:t>Proč byl pan Všetečka vyděšený?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slyšel houkání výra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byla tma</w:t>
      </w:r>
    </w:p>
    <w:p w:rsidR="00FD7C10" w:rsidRPr="005421CA" w:rsidRDefault="00FD7C10" w:rsidP="005421CA">
      <w:pPr>
        <w:pStyle w:val="Odstavecseseznamem"/>
        <w:numPr>
          <w:ilvl w:val="1"/>
          <w:numId w:val="12"/>
        </w:numPr>
        <w:rPr>
          <w:b/>
        </w:rPr>
      </w:pPr>
      <w:r w:rsidRPr="005421CA">
        <w:rPr>
          <w:b/>
        </w:rPr>
        <w:t>ztratili se kluci</w:t>
      </w:r>
    </w:p>
    <w:p w:rsidR="00FD7C10" w:rsidRDefault="00FD7C10" w:rsidP="00FD7C10"/>
    <w:p w:rsidR="00FD7C10" w:rsidRDefault="00FD7C10" w:rsidP="00FD7C10"/>
    <w:p w:rsidR="00FD7C10" w:rsidRDefault="00FD7C10" w:rsidP="005421CA">
      <w:pPr>
        <w:pStyle w:val="Odstavecseseznamem"/>
        <w:numPr>
          <w:ilvl w:val="0"/>
          <w:numId w:val="12"/>
        </w:numPr>
      </w:pPr>
      <w:r>
        <w:t>Co nevyplývá z daného textu?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kluci byli ve mlýně</w:t>
      </w:r>
    </w:p>
    <w:p w:rsidR="00FD7C10" w:rsidRPr="005421CA" w:rsidRDefault="00FD7C10" w:rsidP="005421CA">
      <w:pPr>
        <w:pStyle w:val="Odstavecseseznamem"/>
        <w:numPr>
          <w:ilvl w:val="1"/>
          <w:numId w:val="12"/>
        </w:numPr>
        <w:rPr>
          <w:b/>
        </w:rPr>
      </w:pPr>
      <w:r w:rsidRPr="005421CA">
        <w:rPr>
          <w:b/>
        </w:rPr>
        <w:t>Pepa si zlomil nohu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kluci volali o pomoc</w:t>
      </w:r>
    </w:p>
    <w:p w:rsidR="00FD7C10" w:rsidRDefault="00FD7C10" w:rsidP="00FD7C10"/>
    <w:p w:rsidR="00FD7C10" w:rsidRDefault="00FD7C10" w:rsidP="00FD7C10"/>
    <w:p w:rsidR="00FD7C10" w:rsidRDefault="00FD7C10" w:rsidP="005421CA">
      <w:pPr>
        <w:pStyle w:val="Odstavecseseznamem"/>
        <w:numPr>
          <w:ilvl w:val="0"/>
          <w:numId w:val="12"/>
        </w:numPr>
      </w:pPr>
      <w:r>
        <w:t>Na jakou otázku nám daný text nedá odpověď?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Jaké zranění měl Zbyněk?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Kde kluci uvízli?</w:t>
      </w:r>
    </w:p>
    <w:p w:rsidR="00FD7C10" w:rsidRPr="005421CA" w:rsidRDefault="00FD7C10" w:rsidP="005421CA">
      <w:pPr>
        <w:pStyle w:val="Odstavecseseznamem"/>
        <w:numPr>
          <w:ilvl w:val="1"/>
          <w:numId w:val="12"/>
        </w:numPr>
        <w:rPr>
          <w:b/>
        </w:rPr>
      </w:pPr>
      <w:r w:rsidRPr="005421CA">
        <w:rPr>
          <w:b/>
        </w:rPr>
        <w:t>Proč byla kolem zátoky mýtina?</w:t>
      </w:r>
    </w:p>
    <w:p w:rsidR="00FD7C10" w:rsidRDefault="00FD7C10" w:rsidP="00FD7C10"/>
    <w:p w:rsidR="00FD7C10" w:rsidRDefault="00FD7C10" w:rsidP="00FD7C10"/>
    <w:p w:rsidR="00FD7C10" w:rsidRDefault="00FD7C10" w:rsidP="005421CA">
      <w:pPr>
        <w:pStyle w:val="Odstavecseseznamem"/>
        <w:numPr>
          <w:ilvl w:val="0"/>
          <w:numId w:val="12"/>
        </w:numPr>
      </w:pPr>
      <w:r>
        <w:t xml:space="preserve">Vysvětli význam slovního spojení jako </w:t>
      </w:r>
      <w:r w:rsidRPr="002B0C33">
        <w:rPr>
          <w:i/>
        </w:rPr>
        <w:t>vyžle.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je malý</w:t>
      </w:r>
    </w:p>
    <w:p w:rsidR="00FD7C10" w:rsidRPr="005421CA" w:rsidRDefault="00FD7C10" w:rsidP="005421CA">
      <w:pPr>
        <w:pStyle w:val="Odstavecseseznamem"/>
        <w:numPr>
          <w:ilvl w:val="1"/>
          <w:numId w:val="12"/>
        </w:numPr>
        <w:rPr>
          <w:b/>
        </w:rPr>
      </w:pPr>
      <w:r w:rsidRPr="005421CA">
        <w:rPr>
          <w:b/>
        </w:rPr>
        <w:t>je hubený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je silný</w:t>
      </w:r>
    </w:p>
    <w:p w:rsidR="00FD7C10" w:rsidRDefault="00FD7C10" w:rsidP="00FD7C10"/>
    <w:p w:rsidR="00FD7C10" w:rsidRDefault="00FD7C10" w:rsidP="005421CA">
      <w:pPr>
        <w:pStyle w:val="Odstavecseseznamem"/>
        <w:numPr>
          <w:ilvl w:val="0"/>
          <w:numId w:val="12"/>
        </w:numPr>
      </w:pPr>
      <w:r>
        <w:t xml:space="preserve">Kterým slovem stejného nebo podobného významu </w:t>
      </w:r>
      <w:r w:rsidRPr="002B0C33">
        <w:rPr>
          <w:u w:val="single"/>
        </w:rPr>
        <w:t>nelze</w:t>
      </w:r>
      <w:r>
        <w:t xml:space="preserve"> nahradit slovo </w:t>
      </w:r>
      <w:r w:rsidRPr="002B0C33">
        <w:rPr>
          <w:i/>
        </w:rPr>
        <w:t>vyděšený</w:t>
      </w:r>
      <w:r>
        <w:t>?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vylekaný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vystrašený</w:t>
      </w:r>
    </w:p>
    <w:p w:rsidR="00FD7C10" w:rsidRPr="005421CA" w:rsidRDefault="00FD7C10" w:rsidP="005421CA">
      <w:pPr>
        <w:pStyle w:val="Odstavecseseznamem"/>
        <w:numPr>
          <w:ilvl w:val="1"/>
          <w:numId w:val="12"/>
        </w:numPr>
        <w:rPr>
          <w:b/>
        </w:rPr>
      </w:pPr>
      <w:r w:rsidRPr="005421CA">
        <w:rPr>
          <w:b/>
        </w:rPr>
        <w:t>nebál se</w:t>
      </w:r>
    </w:p>
    <w:p w:rsidR="00FD7C10" w:rsidRDefault="00FD7C10" w:rsidP="00FD7C10"/>
    <w:p w:rsidR="00FD7C10" w:rsidRDefault="00FD7C10" w:rsidP="00FD7C10"/>
    <w:p w:rsidR="00FD7C10" w:rsidRDefault="00FD7C10" w:rsidP="005421CA">
      <w:pPr>
        <w:pStyle w:val="Odstavecseseznamem"/>
        <w:numPr>
          <w:ilvl w:val="0"/>
          <w:numId w:val="12"/>
        </w:numPr>
      </w:pPr>
      <w:r>
        <w:t>Z čeho mohla být vyrobena podlaha ve starém mlýně?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z betonu</w:t>
      </w:r>
    </w:p>
    <w:p w:rsidR="00FD7C10" w:rsidRPr="005421CA" w:rsidRDefault="00FD7C10" w:rsidP="005421CA">
      <w:pPr>
        <w:pStyle w:val="Odstavecseseznamem"/>
        <w:numPr>
          <w:ilvl w:val="1"/>
          <w:numId w:val="12"/>
        </w:numPr>
        <w:rPr>
          <w:b/>
        </w:rPr>
      </w:pPr>
      <w:r w:rsidRPr="005421CA">
        <w:rPr>
          <w:b/>
        </w:rPr>
        <w:t>ze dřeva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z kamene</w:t>
      </w:r>
    </w:p>
    <w:p w:rsidR="00FD7C10" w:rsidRDefault="00FD7C10" w:rsidP="00FD7C10"/>
    <w:p w:rsidR="00FD7C10" w:rsidRDefault="00FD7C10" w:rsidP="00FD7C10"/>
    <w:p w:rsidR="00FD7C10" w:rsidRPr="005421CA" w:rsidRDefault="00FD7C10" w:rsidP="005421CA">
      <w:pPr>
        <w:pStyle w:val="Odstavecseseznamem"/>
        <w:numPr>
          <w:ilvl w:val="0"/>
          <w:numId w:val="12"/>
        </w:numPr>
        <w:rPr>
          <w:i/>
        </w:rPr>
      </w:pPr>
      <w:r w:rsidRPr="005421CA">
        <w:rPr>
          <w:i/>
        </w:rPr>
        <w:t xml:space="preserve">Uslyšeli jsme </w:t>
      </w:r>
      <w:r w:rsidRPr="005421CA">
        <w:rPr>
          <w:i/>
          <w:u w:val="single"/>
        </w:rPr>
        <w:t>povyk.</w:t>
      </w:r>
    </w:p>
    <w:p w:rsidR="00FD7C10" w:rsidRDefault="00FD7C10" w:rsidP="005421CA">
      <w:pPr>
        <w:ind w:firstLine="360"/>
      </w:pPr>
      <w:r>
        <w:t>Jak nejlépe nahradíš podtržené slovo?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mluvení</w:t>
      </w:r>
    </w:p>
    <w:p w:rsidR="00FD7C10" w:rsidRPr="005421CA" w:rsidRDefault="00FD7C10" w:rsidP="005421CA">
      <w:pPr>
        <w:pStyle w:val="Odstavecseseznamem"/>
        <w:numPr>
          <w:ilvl w:val="1"/>
          <w:numId w:val="12"/>
        </w:numPr>
        <w:rPr>
          <w:b/>
        </w:rPr>
      </w:pPr>
      <w:r w:rsidRPr="005421CA">
        <w:rPr>
          <w:b/>
        </w:rPr>
        <w:t>křik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povídání</w:t>
      </w:r>
    </w:p>
    <w:p w:rsidR="00FD7C10" w:rsidRDefault="00FD7C10" w:rsidP="00FD7C10"/>
    <w:p w:rsidR="00FD7C10" w:rsidRDefault="00FD7C10" w:rsidP="00FD7C10"/>
    <w:p w:rsidR="00FD7C10" w:rsidRDefault="00FD7C10" w:rsidP="005421CA">
      <w:pPr>
        <w:pStyle w:val="Odstavecseseznamem"/>
        <w:numPr>
          <w:ilvl w:val="0"/>
          <w:numId w:val="12"/>
        </w:numPr>
      </w:pPr>
      <w:r>
        <w:t xml:space="preserve">Jak se asi zachoval pan Všetečka, když </w:t>
      </w:r>
      <w:r w:rsidRPr="005421CA">
        <w:rPr>
          <w:i/>
        </w:rPr>
        <w:t>nedělal žádné cavyky</w:t>
      </w:r>
      <w:r>
        <w:t>?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kluky utěšoval</w:t>
      </w:r>
    </w:p>
    <w:p w:rsidR="00FD7C10" w:rsidRPr="005421CA" w:rsidRDefault="00FD7C10" w:rsidP="005421CA">
      <w:pPr>
        <w:pStyle w:val="Odstavecseseznamem"/>
        <w:numPr>
          <w:ilvl w:val="1"/>
          <w:numId w:val="12"/>
        </w:numPr>
        <w:rPr>
          <w:b/>
        </w:rPr>
      </w:pPr>
      <w:r w:rsidRPr="005421CA">
        <w:rPr>
          <w:b/>
        </w:rPr>
        <w:t>kluky nelitoval a domlouval jim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kluky omlouval</w:t>
      </w:r>
    </w:p>
    <w:p w:rsidR="00FD7C10" w:rsidRDefault="00FD7C10" w:rsidP="00FD7C10"/>
    <w:p w:rsidR="00FD7C10" w:rsidRDefault="00FD7C10" w:rsidP="00FD7C10"/>
    <w:p w:rsidR="00FD7C10" w:rsidRPr="002B0C33" w:rsidRDefault="00FD7C10" w:rsidP="005421CA">
      <w:pPr>
        <w:pStyle w:val="Odstavecseseznamem"/>
        <w:numPr>
          <w:ilvl w:val="0"/>
          <w:numId w:val="12"/>
        </w:numPr>
        <w:rPr>
          <w:i/>
        </w:rPr>
      </w:pPr>
      <w:r w:rsidRPr="002B0C33">
        <w:rPr>
          <w:i/>
        </w:rPr>
        <w:t>Kostelní____ má ____ asi 10 metrů.</w:t>
      </w:r>
    </w:p>
    <w:p w:rsidR="00FD7C10" w:rsidRDefault="00FD7C10" w:rsidP="005421CA">
      <w:pPr>
        <w:ind w:firstLine="360"/>
      </w:pPr>
      <w:r>
        <w:t>Doplň správná slova.(v daném pořadí)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výška, výšku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vížka, vížku</w:t>
      </w:r>
    </w:p>
    <w:p w:rsidR="00FD7C10" w:rsidRPr="005421CA" w:rsidRDefault="00FD7C10" w:rsidP="005421CA">
      <w:pPr>
        <w:pStyle w:val="Odstavecseseznamem"/>
        <w:numPr>
          <w:ilvl w:val="1"/>
          <w:numId w:val="12"/>
        </w:numPr>
        <w:rPr>
          <w:b/>
        </w:rPr>
      </w:pPr>
      <w:r w:rsidRPr="005421CA">
        <w:rPr>
          <w:b/>
        </w:rPr>
        <w:t>vížka, výšku</w:t>
      </w:r>
    </w:p>
    <w:p w:rsidR="00FD7C10" w:rsidRDefault="00FD7C10" w:rsidP="00FD7C10"/>
    <w:p w:rsidR="00FD7C10" w:rsidRDefault="00FD7C10" w:rsidP="00FD7C10"/>
    <w:p w:rsidR="00FD7C10" w:rsidRDefault="00FD7C10" w:rsidP="00FD7C10"/>
    <w:p w:rsidR="00FD7C10" w:rsidRDefault="00FD7C10" w:rsidP="005421CA">
      <w:pPr>
        <w:pStyle w:val="Odstavecseseznamem"/>
        <w:numPr>
          <w:ilvl w:val="0"/>
          <w:numId w:val="12"/>
        </w:numPr>
      </w:pPr>
      <w:r>
        <w:t>Najdi trojici slov s </w:t>
      </w:r>
      <w:r w:rsidRPr="002B0C33">
        <w:rPr>
          <w:i/>
        </w:rPr>
        <w:t xml:space="preserve">předponou vy-, </w:t>
      </w:r>
      <w:proofErr w:type="spellStart"/>
      <w:r w:rsidRPr="002B0C33">
        <w:rPr>
          <w:i/>
        </w:rPr>
        <w:t>vý</w:t>
      </w:r>
      <w:proofErr w:type="spellEnd"/>
      <w:r w:rsidRPr="002B0C33">
        <w:rPr>
          <w:i/>
        </w:rPr>
        <w:t>-.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vysoký, výt, výskat</w:t>
      </w:r>
    </w:p>
    <w:p w:rsidR="00FD7C10" w:rsidRDefault="00FD7C10" w:rsidP="005421CA">
      <w:pPr>
        <w:pStyle w:val="Odstavecseseznamem"/>
        <w:numPr>
          <w:ilvl w:val="1"/>
          <w:numId w:val="12"/>
        </w:numPr>
      </w:pPr>
      <w:r>
        <w:t>viklat, vinit, víko</w:t>
      </w:r>
    </w:p>
    <w:p w:rsidR="00FD7C10" w:rsidRPr="005421CA" w:rsidRDefault="00FD7C10" w:rsidP="005421CA">
      <w:pPr>
        <w:pStyle w:val="Odstavecseseznamem"/>
        <w:numPr>
          <w:ilvl w:val="1"/>
          <w:numId w:val="12"/>
        </w:numPr>
        <w:rPr>
          <w:b/>
        </w:rPr>
      </w:pPr>
      <w:r w:rsidRPr="005421CA">
        <w:rPr>
          <w:b/>
        </w:rPr>
        <w:t>vyhubnout, vytáhnout, vyděšený</w:t>
      </w:r>
    </w:p>
    <w:p w:rsidR="00FD7C10" w:rsidRDefault="00FD7C10" w:rsidP="00ED7CCF"/>
    <w:p w:rsidR="00020A8E" w:rsidRDefault="00020A8E" w:rsidP="00ED7CCF"/>
    <w:p w:rsidR="00910D73" w:rsidRDefault="00910D73" w:rsidP="00ED7CCF"/>
    <w:p w:rsidR="00910D73" w:rsidRDefault="00910D73" w:rsidP="00ED7CCF"/>
    <w:p w:rsidR="00910D73" w:rsidRDefault="00910D73" w:rsidP="00ED7CCF"/>
    <w:p w:rsidR="00910D73" w:rsidRPr="00910D73" w:rsidRDefault="00910D73" w:rsidP="00ED7C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Řešení </w:t>
      </w:r>
      <w:proofErr w:type="spellStart"/>
      <w:r>
        <w:rPr>
          <w:b/>
          <w:sz w:val="28"/>
          <w:szCs w:val="28"/>
        </w:rPr>
        <w:t>čtyřsměrky</w:t>
      </w:r>
      <w:proofErr w:type="spellEnd"/>
    </w:p>
    <w:p w:rsidR="00020A8E" w:rsidRDefault="00020A8E" w:rsidP="00ED7CCF"/>
    <w:tbl>
      <w:tblPr>
        <w:tblStyle w:val="Mkatabulky"/>
        <w:tblpPr w:leftFromText="142" w:rightFromText="142" w:vertAnchor="page" w:horzAnchor="margin" w:tblpY="6692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1F2C37" w:rsidTr="00847DB3">
        <w:trPr>
          <w:trHeight w:val="567"/>
        </w:trPr>
        <w:tc>
          <w:tcPr>
            <w:tcW w:w="567" w:type="dxa"/>
            <w:shd w:val="clear" w:color="auto" w:fill="FFC000"/>
            <w:vAlign w:val="center"/>
          </w:tcPr>
          <w:p w:rsidR="00910D73" w:rsidRDefault="00910D73" w:rsidP="00910D73">
            <w:pPr>
              <w:jc w:val="center"/>
            </w:pPr>
            <w:r>
              <w:t>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Z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Pr="00910D73" w:rsidRDefault="00910D73" w:rsidP="00910D73">
            <w:pPr>
              <w:jc w:val="center"/>
            </w:pPr>
            <w:r w:rsidRPr="00910D73"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Pr="00910D73" w:rsidRDefault="00910D73" w:rsidP="00910D73">
            <w:pPr>
              <w:jc w:val="center"/>
            </w:pPr>
            <w:r w:rsidRPr="00910D73">
              <w:t>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Pr="00910D73" w:rsidRDefault="00910D73" w:rsidP="00910D73">
            <w:pPr>
              <w:jc w:val="center"/>
            </w:pPr>
            <w:r w:rsidRPr="00910D73">
              <w:t>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Pr="00910D73" w:rsidRDefault="00910D73" w:rsidP="00910D73">
            <w:pPr>
              <w:jc w:val="center"/>
            </w:pPr>
            <w:r w:rsidRPr="00910D73"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Pr="00910D73" w:rsidRDefault="00910D73" w:rsidP="00910D73">
            <w:pPr>
              <w:jc w:val="center"/>
            </w:pPr>
            <w:r w:rsidRPr="00910D73">
              <w:t>E</w:t>
            </w:r>
          </w:p>
        </w:tc>
      </w:tr>
      <w:tr w:rsidR="001F2C37" w:rsidTr="00847DB3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A</w:t>
            </w:r>
          </w:p>
        </w:tc>
      </w:tr>
      <w:tr w:rsidR="001F2C37" w:rsidTr="00847DB3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R</w:t>
            </w:r>
          </w:p>
        </w:tc>
      </w:tr>
      <w:tr w:rsidR="001F2C37" w:rsidTr="00847DB3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P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D</w:t>
            </w:r>
          </w:p>
        </w:tc>
      </w:tr>
      <w:tr w:rsidR="001F2C37" w:rsidTr="00847DB3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A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910D73" w:rsidRDefault="001F2C37" w:rsidP="00910D73">
            <w:pPr>
              <w:jc w:val="center"/>
            </w:pPr>
            <w:r>
              <w:t>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Y</w:t>
            </w:r>
          </w:p>
        </w:tc>
      </w:tr>
      <w:tr w:rsidR="00847DB3" w:rsidTr="00847DB3">
        <w:trPr>
          <w:trHeight w:val="567"/>
        </w:trPr>
        <w:tc>
          <w:tcPr>
            <w:tcW w:w="567" w:type="dxa"/>
            <w:shd w:val="clear" w:color="auto" w:fill="FFC000"/>
            <w:vAlign w:val="center"/>
          </w:tcPr>
          <w:p w:rsidR="00910D73" w:rsidRDefault="00910D73" w:rsidP="00910D73">
            <w:pPr>
              <w:jc w:val="center"/>
            </w:pPr>
            <w: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</w:tr>
      <w:tr w:rsidR="00847DB3" w:rsidTr="00847DB3">
        <w:trPr>
          <w:trHeight w:val="567"/>
        </w:trPr>
        <w:tc>
          <w:tcPr>
            <w:tcW w:w="567" w:type="dxa"/>
            <w:shd w:val="clear" w:color="auto" w:fill="FFC000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910D73" w:rsidRDefault="001F2C37" w:rsidP="00910D73">
            <w:pPr>
              <w:jc w:val="center"/>
            </w:pPr>
            <w:r>
              <w:t>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Ň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Ý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10D73" w:rsidRDefault="00910D73" w:rsidP="00910D73">
            <w:pPr>
              <w:jc w:val="center"/>
            </w:pPr>
            <w:r>
              <w:t>V</w:t>
            </w:r>
          </w:p>
        </w:tc>
      </w:tr>
    </w:tbl>
    <w:p w:rsidR="00020A8E" w:rsidRDefault="00020A8E" w:rsidP="00ED7CCF"/>
    <w:p w:rsidR="00020A8E" w:rsidRPr="001F2C37" w:rsidRDefault="00910D73" w:rsidP="00847DB3">
      <w:pPr>
        <w:spacing w:line="276" w:lineRule="auto"/>
        <w:ind w:firstLine="709"/>
        <w:rPr>
          <w:b/>
        </w:rPr>
      </w:pPr>
      <w:r>
        <w:tab/>
      </w:r>
      <w:r w:rsidR="00847DB3">
        <w:t xml:space="preserve">Výr patří mezi </w:t>
      </w:r>
      <w:r w:rsidR="001F2C37" w:rsidRPr="001F2C37">
        <w:rPr>
          <w:b/>
        </w:rPr>
        <w:t>SOV</w:t>
      </w:r>
      <w:r w:rsidR="00847DB3">
        <w:rPr>
          <w:b/>
        </w:rPr>
        <w:t>Y.</w:t>
      </w:r>
    </w:p>
    <w:p w:rsidR="00020A8E" w:rsidRDefault="00020A8E" w:rsidP="00910D73">
      <w:pPr>
        <w:spacing w:line="276" w:lineRule="auto"/>
      </w:pPr>
    </w:p>
    <w:p w:rsidR="00020A8E" w:rsidRDefault="00020A8E" w:rsidP="00ED7CCF"/>
    <w:p w:rsidR="00020A8E" w:rsidRDefault="00020A8E" w:rsidP="00ED7CCF"/>
    <w:p w:rsidR="00020A8E" w:rsidRDefault="00020A8E" w:rsidP="00ED7CCF"/>
    <w:p w:rsidR="00020A8E" w:rsidRDefault="00020A8E">
      <w:pPr>
        <w:widowControl/>
        <w:suppressAutoHyphens w:val="0"/>
        <w:overflowPunct/>
        <w:autoSpaceDE/>
        <w:textAlignment w:val="auto"/>
      </w:pPr>
      <w:r>
        <w:br w:type="page"/>
      </w:r>
      <w:bookmarkStart w:id="0" w:name="_GoBack"/>
      <w:bookmarkEnd w:id="0"/>
    </w:p>
    <w:p w:rsidR="00020A8E" w:rsidRDefault="00020A8E" w:rsidP="00020A8E">
      <w:r>
        <w:lastRenderedPageBreak/>
        <w:t>Literatura</w:t>
      </w:r>
    </w:p>
    <w:p w:rsidR="00020A8E" w:rsidRDefault="00020A8E" w:rsidP="00020A8E"/>
    <w:p w:rsidR="00020A8E" w:rsidRDefault="00020A8E" w:rsidP="00020A8E">
      <w:r>
        <w:t>Jana Potůčková: Český jazyk pro 4. ročník ZŠ, Studio 1+1, 2004</w:t>
      </w:r>
    </w:p>
    <w:p w:rsidR="00020A8E" w:rsidRPr="00AD05E8" w:rsidRDefault="00020A8E" w:rsidP="00020A8E">
      <w:r>
        <w:t>Dana Sklenářová: Vyjmenovaná slova hravě, BLUG, 1995</w:t>
      </w:r>
    </w:p>
    <w:p w:rsidR="00020A8E" w:rsidRDefault="00020A8E" w:rsidP="00ED7CCF"/>
    <w:p w:rsidR="00584384" w:rsidRDefault="00584384" w:rsidP="00ED7CCF"/>
    <w:p w:rsidR="00584384" w:rsidRPr="00AD05E8" w:rsidRDefault="00584384" w:rsidP="00ED7CCF"/>
    <w:sectPr w:rsidR="00584384" w:rsidRPr="00AD05E8" w:rsidSect="009D25EF">
      <w:footerReference w:type="default" r:id="rId9"/>
      <w:footerReference w:type="first" r:id="rId10"/>
      <w:pgSz w:w="11906" w:h="16838"/>
      <w:pgMar w:top="1134" w:right="1134" w:bottom="1955" w:left="1134" w:header="708" w:footer="1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F69" w:rsidRDefault="00AC3F69">
      <w:r>
        <w:separator/>
      </w:r>
    </w:p>
  </w:endnote>
  <w:endnote w:type="continuationSeparator" w:id="0">
    <w:p w:rsidR="00AC3F69" w:rsidRDefault="00AC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35" w:rsidRDefault="00F97B35">
    <w:pPr>
      <w:pStyle w:val="Zpat"/>
    </w:pPr>
  </w:p>
  <w:p w:rsidR="00F97B35" w:rsidRDefault="00F97B35">
    <w:pPr>
      <w:pStyle w:val="Zkladntex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C11" w:rsidRDefault="00FE37DA" w:rsidP="00793C11">
    <w:pPr>
      <w:pStyle w:val="Zpat"/>
    </w:pPr>
    <w:r>
      <w:rPr>
        <w:noProof/>
        <w:lang w:eastAsia="cs-CZ"/>
      </w:rPr>
      <w:drawing>
        <wp:inline distT="0" distB="0" distL="0" distR="0">
          <wp:extent cx="5669280" cy="1237615"/>
          <wp:effectExtent l="0" t="0" r="7620" b="63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123761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93C11" w:rsidRDefault="00793C11">
    <w:pPr>
      <w:pStyle w:val="Zpat"/>
    </w:pPr>
  </w:p>
  <w:p w:rsidR="00793C11" w:rsidRDefault="00793C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F69" w:rsidRDefault="00AC3F69">
      <w:r>
        <w:separator/>
      </w:r>
    </w:p>
  </w:footnote>
  <w:footnote w:type="continuationSeparator" w:id="0">
    <w:p w:rsidR="00AC3F69" w:rsidRDefault="00AC3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74A16"/>
    <w:multiLevelType w:val="hybridMultilevel"/>
    <w:tmpl w:val="D7D82C8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2D60B1B"/>
    <w:multiLevelType w:val="hybridMultilevel"/>
    <w:tmpl w:val="9E76998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AA075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78403F1"/>
    <w:multiLevelType w:val="hybridMultilevel"/>
    <w:tmpl w:val="E400906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3267BB1"/>
    <w:multiLevelType w:val="hybridMultilevel"/>
    <w:tmpl w:val="FD72AD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34348AB"/>
    <w:multiLevelType w:val="hybridMultilevel"/>
    <w:tmpl w:val="10481AA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AC5282D"/>
    <w:multiLevelType w:val="hybridMultilevel"/>
    <w:tmpl w:val="EADC7E0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FC02320"/>
    <w:multiLevelType w:val="hybridMultilevel"/>
    <w:tmpl w:val="629696E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1F77BAD"/>
    <w:multiLevelType w:val="hybridMultilevel"/>
    <w:tmpl w:val="F948030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5FE04EE"/>
    <w:multiLevelType w:val="hybridMultilevel"/>
    <w:tmpl w:val="A9466C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B72A3E"/>
    <w:multiLevelType w:val="hybridMultilevel"/>
    <w:tmpl w:val="8BDE47D2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DD2469B"/>
    <w:multiLevelType w:val="hybridMultilevel"/>
    <w:tmpl w:val="DA8A6AF8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5"/>
  </w:num>
  <w:num w:numId="5">
    <w:abstractNumId w:val="11"/>
  </w:num>
  <w:num w:numId="6">
    <w:abstractNumId w:val="6"/>
  </w:num>
  <w:num w:numId="7">
    <w:abstractNumId w:val="7"/>
  </w:num>
  <w:num w:numId="8">
    <w:abstractNumId w:val="0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F31"/>
    <w:rsid w:val="00020A8E"/>
    <w:rsid w:val="00062B39"/>
    <w:rsid w:val="001607D5"/>
    <w:rsid w:val="00184F1C"/>
    <w:rsid w:val="001F2C37"/>
    <w:rsid w:val="002A5CBD"/>
    <w:rsid w:val="002A6000"/>
    <w:rsid w:val="002B0C33"/>
    <w:rsid w:val="00316F0B"/>
    <w:rsid w:val="00355061"/>
    <w:rsid w:val="003C607B"/>
    <w:rsid w:val="005421CA"/>
    <w:rsid w:val="00584384"/>
    <w:rsid w:val="00793C11"/>
    <w:rsid w:val="007B4EB8"/>
    <w:rsid w:val="00847DB3"/>
    <w:rsid w:val="0090788C"/>
    <w:rsid w:val="00910D73"/>
    <w:rsid w:val="009D25EF"/>
    <w:rsid w:val="00AA4F33"/>
    <w:rsid w:val="00AC3F69"/>
    <w:rsid w:val="00AD05E8"/>
    <w:rsid w:val="00AD0C37"/>
    <w:rsid w:val="00B15F31"/>
    <w:rsid w:val="00B7478A"/>
    <w:rsid w:val="00CA6273"/>
    <w:rsid w:val="00DE0F16"/>
    <w:rsid w:val="00ED7CCF"/>
    <w:rsid w:val="00F550A4"/>
    <w:rsid w:val="00F97B35"/>
    <w:rsid w:val="00FD7C10"/>
    <w:rsid w:val="00FE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2B0C33"/>
    <w:pPr>
      <w:ind w:left="720"/>
      <w:contextualSpacing/>
    </w:pPr>
  </w:style>
  <w:style w:type="table" w:styleId="Mkatabulky">
    <w:name w:val="Table Grid"/>
    <w:basedOn w:val="Normlntabulka"/>
    <w:uiPriority w:val="59"/>
    <w:rsid w:val="00542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2B0C33"/>
    <w:pPr>
      <w:ind w:left="720"/>
      <w:contextualSpacing/>
    </w:pPr>
  </w:style>
  <w:style w:type="table" w:styleId="Mkatabulky">
    <w:name w:val="Table Grid"/>
    <w:basedOn w:val="Normlntabulka"/>
    <w:uiPriority w:val="59"/>
    <w:rsid w:val="00542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talirova\Desktop\DUM\%23&#250;vodn&#237;%20str&#225;nka%20&#353;ablona%20Word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#úvodní stránka šablona Word</Template>
  <TotalTime>0</TotalTime>
  <Pages>7</Pages>
  <Words>568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Mastalirova Jitka</dc:creator>
  <dc:description>Dostupné z Metodického portálu www.rvp.cz, ISSN: 1802-4785, financovaného z ESF a státního rozpočtu ČR. Provozováno Výzkumným ústavem pedagogickým v Praze.</dc:description>
  <cp:lastModifiedBy>Mastalirova Jitka</cp:lastModifiedBy>
  <cp:revision>2</cp:revision>
  <cp:lastPrinted>1900-12-31T22:00:00Z</cp:lastPrinted>
  <dcterms:created xsi:type="dcterms:W3CDTF">2012-06-14T20:01:00Z</dcterms:created>
  <dcterms:modified xsi:type="dcterms:W3CDTF">2012-06-14T20:01:00Z</dcterms:modified>
</cp:coreProperties>
</file>