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16A" w:rsidRPr="0007297B" w:rsidRDefault="0024716A" w:rsidP="00EC0CBA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Název: </w:t>
      </w:r>
      <w:r w:rsidRPr="0007297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24716A" w:rsidRDefault="0024716A" w:rsidP="00EC0CB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Autor: </w:t>
      </w:r>
      <w:r w:rsidRPr="0007297B">
        <w:rPr>
          <w:rFonts w:ascii="Comic Sans MS" w:hAnsi="Comic Sans MS"/>
          <w:sz w:val="24"/>
          <w:szCs w:val="24"/>
        </w:rPr>
        <w:t>Mgr. Simona Zalabáková</w:t>
      </w:r>
    </w:p>
    <w:p w:rsidR="0024716A" w:rsidRDefault="0024716A" w:rsidP="00EC0CBA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24716A" w:rsidRPr="0007297B" w:rsidRDefault="0024716A" w:rsidP="00EC0CBA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B24198">
        <w:rPr>
          <w:rFonts w:ascii="Comic Sans MS" w:hAnsi="Comic Sans MS"/>
          <w:sz w:val="24"/>
          <w:szCs w:val="24"/>
        </w:rPr>
        <w:t>27.12. 2011</w:t>
      </w:r>
    </w:p>
    <w:p w:rsidR="0024716A" w:rsidRPr="0007297B" w:rsidRDefault="0024716A" w:rsidP="00EC0CB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VY_32_INOVACE_11_VYJMENOVANÁ SLOVA PO P</w:t>
      </w:r>
    </w:p>
    <w:p w:rsidR="0024716A" w:rsidRPr="0007297B" w:rsidRDefault="0024716A" w:rsidP="00EC0CB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24716A" w:rsidRPr="0007297B" w:rsidRDefault="0024716A" w:rsidP="00EC0CBA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Anotace:</w:t>
      </w:r>
    </w:p>
    <w:p w:rsidR="0024716A" w:rsidRDefault="0024716A" w:rsidP="00EC0CB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07297B">
        <w:rPr>
          <w:rFonts w:ascii="Comic Sans MS" w:hAnsi="Comic Sans MS"/>
          <w:sz w:val="24"/>
          <w:szCs w:val="24"/>
        </w:rPr>
        <w:t xml:space="preserve">Pracovní list je určen pro žáky 3. ročníku, procvičuje vyjmenovaná </w:t>
      </w:r>
      <w:r>
        <w:rPr>
          <w:rFonts w:ascii="Comic Sans MS" w:hAnsi="Comic Sans MS"/>
          <w:sz w:val="24"/>
          <w:szCs w:val="24"/>
        </w:rPr>
        <w:t>slova po P</w:t>
      </w:r>
    </w:p>
    <w:p w:rsidR="0024716A" w:rsidRPr="0007297B" w:rsidRDefault="0024716A" w:rsidP="00EC0CB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 xml:space="preserve"> a slova k nim příbuzná.</w:t>
      </w:r>
    </w:p>
    <w:p w:rsidR="0024716A" w:rsidRPr="0007297B" w:rsidRDefault="0024716A" w:rsidP="00EC0CBA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pracovní list lze promítat na interaktivní tabuli</w:t>
      </w:r>
    </w:p>
    <w:p w:rsidR="0024716A" w:rsidRPr="0007297B" w:rsidRDefault="0024716A" w:rsidP="00EC0CBA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lze ho pustit žákům na jejich počítače a ti ho budou vyplňovat samostatně</w:t>
      </w:r>
    </w:p>
    <w:p w:rsidR="0024716A" w:rsidRPr="0007297B" w:rsidRDefault="0024716A" w:rsidP="00EC0CBA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lze ho také vytisknout pro samostatnou i společnou práci žáků</w:t>
      </w:r>
    </w:p>
    <w:p w:rsidR="0024716A" w:rsidRPr="0007297B" w:rsidRDefault="0024716A" w:rsidP="00EC0CBA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pracovní list lze vyplňovat barevnými fixy přímo na interaktivní tabuli</w:t>
      </w:r>
    </w:p>
    <w:p w:rsidR="0024716A" w:rsidRDefault="0024716A" w:rsidP="00EC0CBA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24716A" w:rsidRPr="008B7C8F" w:rsidRDefault="0024716A" w:rsidP="00EC0CBA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8B7C8F">
        <w:rPr>
          <w:rFonts w:ascii="Comic Sans MS" w:hAnsi="Comic Sans MS"/>
          <w:b/>
          <w:sz w:val="24"/>
          <w:szCs w:val="24"/>
        </w:rPr>
        <w:t>Použité zdroje:</w:t>
      </w:r>
    </w:p>
    <w:p w:rsidR="0024716A" w:rsidRDefault="0024716A" w:rsidP="00EC0CB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</w:t>
      </w:r>
    </w:p>
    <w:p w:rsidR="0024716A" w:rsidRPr="00142135" w:rsidRDefault="0024716A" w:rsidP="00977936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142135">
        <w:rPr>
          <w:rFonts w:ascii="Comic Sans MS" w:hAnsi="Comic Sans MS"/>
          <w:sz w:val="24"/>
          <w:szCs w:val="24"/>
        </w:rPr>
        <w:t xml:space="preserve">Obrázky byly použity z programu Microsoft Word 2007 – </w:t>
      </w:r>
      <w:r>
        <w:rPr>
          <w:rFonts w:ascii="Comic Sans MS" w:hAnsi="Comic Sans MS"/>
          <w:sz w:val="24"/>
          <w:szCs w:val="24"/>
        </w:rPr>
        <w:t>www.office.microsoft.com</w:t>
      </w:r>
    </w:p>
    <w:p w:rsidR="0024716A" w:rsidRDefault="0024716A" w:rsidP="00EC0CB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24716A" w:rsidRDefault="0024716A" w:rsidP="00EC0CB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24716A" w:rsidRDefault="0024716A" w:rsidP="00EC0CB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24716A" w:rsidRDefault="0024716A" w:rsidP="00EC0CB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24716A" w:rsidRPr="008B7C8F" w:rsidRDefault="0024716A" w:rsidP="00EC0CBA">
      <w:pPr>
        <w:spacing w:line="360" w:lineRule="auto"/>
        <w:rPr>
          <w:rFonts w:ascii="Comic Sans MS" w:hAnsi="Comic Sans MS"/>
          <w:sz w:val="24"/>
          <w:szCs w:val="24"/>
        </w:rPr>
      </w:pPr>
    </w:p>
    <w:p w:rsidR="0024716A" w:rsidRPr="0007297B" w:rsidRDefault="0024716A" w:rsidP="00EC0CBA">
      <w:pPr>
        <w:spacing w:line="360" w:lineRule="auto"/>
        <w:jc w:val="center"/>
        <w:rPr>
          <w:sz w:val="24"/>
          <w:szCs w:val="24"/>
        </w:rPr>
      </w:pPr>
      <w:r w:rsidRPr="00E521C8">
        <w:rPr>
          <w:rFonts w:ascii="Comic Sans MS" w:hAnsi="Comic Sans MS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28.5pt;height:63pt;visibility:visible">
            <v:imagedata r:id="rId7" o:title=""/>
          </v:shape>
        </w:pict>
      </w:r>
    </w:p>
    <w:p w:rsidR="0024716A" w:rsidRDefault="0024716A" w:rsidP="003B5DFC">
      <w:pPr>
        <w:jc w:val="center"/>
        <w:rPr>
          <w:rFonts w:ascii="Comic Sans MS" w:hAnsi="Comic Sans MS"/>
          <w:b/>
          <w:sz w:val="24"/>
          <w:szCs w:val="24"/>
        </w:rPr>
      </w:pPr>
    </w:p>
    <w:p w:rsidR="0024716A" w:rsidRPr="003B5DFC" w:rsidRDefault="0024716A" w:rsidP="003B5DFC">
      <w:pPr>
        <w:jc w:val="center"/>
        <w:rPr>
          <w:rFonts w:ascii="Comic Sans MS" w:hAnsi="Comic Sans MS"/>
          <w:b/>
          <w:sz w:val="24"/>
          <w:szCs w:val="24"/>
        </w:rPr>
      </w:pPr>
      <w:r w:rsidRPr="003B5DFC">
        <w:rPr>
          <w:rFonts w:ascii="Comic Sans MS" w:hAnsi="Comic Sans MS"/>
          <w:b/>
          <w:sz w:val="24"/>
          <w:szCs w:val="24"/>
        </w:rPr>
        <w:t>Vyjmenovaná slova po P</w:t>
      </w:r>
    </w:p>
    <w:p w:rsidR="0024716A" w:rsidRPr="00FE4C3E" w:rsidRDefault="0024716A">
      <w:pPr>
        <w:rPr>
          <w:rFonts w:ascii="Comic Sans MS" w:hAnsi="Comic Sans MS"/>
          <w:b/>
          <w:sz w:val="24"/>
          <w:szCs w:val="24"/>
        </w:rPr>
      </w:pPr>
      <w:r w:rsidRPr="00292C52">
        <w:rPr>
          <w:rFonts w:ascii="Comic Sans MS" w:hAnsi="Comic Sans MS"/>
          <w:b/>
          <w:sz w:val="24"/>
          <w:szCs w:val="24"/>
        </w:rPr>
        <w:t>1. Do rámečků vypište slova vyjmenovaná</w:t>
      </w:r>
      <w:r>
        <w:rPr>
          <w:rFonts w:ascii="Comic Sans MS" w:hAnsi="Comic Sans MS"/>
          <w:b/>
          <w:sz w:val="24"/>
          <w:szCs w:val="24"/>
        </w:rPr>
        <w:t>, některá jsou na obrázcích</w:t>
      </w:r>
      <w:r w:rsidRPr="00292C52">
        <w:rPr>
          <w:rFonts w:ascii="Comic Sans MS" w:hAnsi="Comic Sans MS"/>
          <w:b/>
          <w:sz w:val="24"/>
          <w:szCs w:val="24"/>
        </w:rPr>
        <w:t>.</w: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Vývojový diagram: postup 9" o:spid="_x0000_s1026" type="#_x0000_t109" style="position:absolute;margin-left:306.3pt;margin-top:27.55pt;width:120.35pt;height:21.45pt;z-index:2516500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" strokeweight="2pt"/>
        </w:pict>
      </w:r>
      <w:r>
        <w:rPr>
          <w:noProof/>
        </w:rPr>
        <w:pict>
          <v:shape id="Vývojový diagram: postup 8" o:spid="_x0000_s1027" type="#_x0000_t109" style="position:absolute;margin-left:152.65pt;margin-top:27.55pt;width:116.05pt;height:21.45pt;z-index:251649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" strokeweight="2pt"/>
        </w:pict>
      </w:r>
      <w:r>
        <w:rPr>
          <w:noProof/>
        </w:rPr>
        <w:pict>
          <v:shape id="Vývojový diagram: postup 2" o:spid="_x0000_s1028" type="#_x0000_t109" style="position:absolute;margin-left:4.35pt;margin-top:27.55pt;width:113.9pt;height:21.45pt;z-index:2516428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" strokeweight="2pt"/>
        </w:pict>
      </w:r>
    </w:p>
    <w:p w:rsidR="0024716A" w:rsidRPr="0043167D" w:rsidRDefault="0024716A" w:rsidP="0043167D">
      <w:pPr>
        <w:rPr>
          <w:rFonts w:ascii="Comic Sans MS" w:hAnsi="Comic Sans MS"/>
          <w:sz w:val="24"/>
          <w:szCs w:val="24"/>
        </w:rPr>
      </w:pPr>
    </w:p>
    <w:p w:rsidR="0024716A" w:rsidRPr="0043167D" w:rsidRDefault="0024716A" w:rsidP="0043167D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7" o:spid="_x0000_s1029" type="#_x0000_t109" style="position:absolute;margin-left:306.3pt;margin-top:2.2pt;width:127.85pt;height:20.4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" strokeweight="2pt"/>
        </w:pict>
      </w:r>
      <w:r>
        <w:rPr>
          <w:noProof/>
        </w:rPr>
        <w:pict>
          <v:shape id="Vývojový diagram: postup 6" o:spid="_x0000_s1030" type="#_x0000_t109" style="position:absolute;margin-left:152.65pt;margin-top:2.2pt;width:134.3pt;height:20.4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" strokeweight="2pt"/>
        </w:pict>
      </w:r>
      <w:r>
        <w:rPr>
          <w:noProof/>
        </w:rPr>
        <w:pict>
          <v:shape id="Vývojový diagram: postup 5" o:spid="_x0000_s1031" type="#_x0000_t109" style="position:absolute;margin-left:-9.6pt;margin-top:2.2pt;width:148.25pt;height:20.4pt;z-index: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" strokeweight="2pt"/>
        </w:pict>
      </w:r>
      <w:r>
        <w:rPr>
          <w:noProof/>
        </w:rPr>
        <w:pict>
          <v:shape id="Vývojový diagram: postup 15" o:spid="_x0000_s1032" type="#_x0000_t109" style="position:absolute;margin-left:306.3pt;margin-top:27.75pt;width:146.1pt;height:20.4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" strokeweight="2pt"/>
        </w:pict>
      </w:r>
      <w:r>
        <w:rPr>
          <w:noProof/>
        </w:rPr>
        <w:pict>
          <v:shape id="Vývojový diagram: postup 3" o:spid="_x0000_s1033" type="#_x0000_t109" style="position:absolute;margin-left:159.1pt;margin-top:27.75pt;width:135.4pt;height:20.4pt;z-index: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" strokeweight="2pt"/>
        </w:pict>
      </w:r>
      <w:r>
        <w:rPr>
          <w:noProof/>
        </w:rPr>
        <w:pict>
          <v:shape id="Vývojový diagram: postup 4" o:spid="_x0000_s1034" type="#_x0000_t109" style="position:absolute;margin-left:4.35pt;margin-top:27.75pt;width:134.25pt;height:20.4pt;z-index: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" strokeweight="2pt"/>
        </w:pict>
      </w:r>
    </w:p>
    <w:p w:rsidR="0024716A" w:rsidRPr="0043167D" w:rsidRDefault="0024716A" w:rsidP="0043167D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12" o:spid="_x0000_s1035" type="#_x0000_t109" style="position:absolute;margin-left:306.3pt;margin-top:27.35pt;width:134.3pt;height:20.4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" strokeweight="2pt"/>
        </w:pict>
      </w:r>
      <w:r>
        <w:rPr>
          <w:noProof/>
        </w:rPr>
        <w:pict>
          <v:shape id="Vývojový diagram: postup 13" o:spid="_x0000_s1036" type="#_x0000_t109" style="position:absolute;margin-left:159.1pt;margin-top:27.35pt;width:127.85pt;height:20.4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" strokeweight="2pt"/>
        </w:pict>
      </w:r>
      <w:r>
        <w:rPr>
          <w:noProof/>
        </w:rPr>
        <w:pict>
          <v:shape id="Vývojový diagram: postup 14" o:spid="_x0000_s1037" type="#_x0000_t109" style="position:absolute;margin-left:4.35pt;margin-top:27.35pt;width:134.25pt;height:20.4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" strokeweight="2pt"/>
        </w:pict>
      </w:r>
    </w:p>
    <w:p w:rsidR="0024716A" w:rsidRPr="0043167D" w:rsidRDefault="0024716A" w:rsidP="0043167D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10" o:spid="_x0000_s1038" type="#_x0000_t109" style="position:absolute;margin-left:252.6pt;margin-top:26.9pt;width:164.4pt;height:20.4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" strokeweight="2pt"/>
        </w:pict>
      </w:r>
      <w:r>
        <w:rPr>
          <w:noProof/>
        </w:rPr>
        <w:pict>
          <v:shape id="Vývojový diagram: postup 11" o:spid="_x0000_s1039" type="#_x0000_t109" style="position:absolute;margin-left:77.4pt;margin-top:26.9pt;width:134.3pt;height:20.4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" strokeweight="2pt"/>
        </w:pict>
      </w:r>
    </w:p>
    <w:p w:rsidR="0024716A" w:rsidRDefault="0024716A" w:rsidP="0043167D">
      <w:pPr>
        <w:rPr>
          <w:rFonts w:ascii="Comic Sans MS" w:hAnsi="Comic Sans MS"/>
          <w:sz w:val="24"/>
          <w:szCs w:val="24"/>
        </w:rPr>
      </w:pPr>
    </w:p>
    <w:p w:rsidR="0024716A" w:rsidRDefault="0024716A" w:rsidP="0043167D">
      <w:pPr>
        <w:rPr>
          <w:rFonts w:ascii="Comic Sans MS" w:hAnsi="Comic Sans MS"/>
          <w:noProof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9" o:spid="_x0000_s1040" type="#_x0000_t32" style="position:absolute;margin-left:314.85pt;margin-top:46.6pt;width:2.1pt;height:50.5pt;flip:x y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" strokecolor="#c00000" strokeweight="3pt">
            <v:stroke endarrow="open"/>
          </v:shape>
        </w:pic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16" o:spid="_x0000_i1026" type="#_x0000_t75" style="width:75.75pt;height:1in;visibility:visible">
            <v:imagedata r:id="rId8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22" o:spid="_x0000_i1027" type="#_x0000_t75" style="width:81.75pt;height:45.75pt;visibility:visible">
            <v:imagedata r:id="rId9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28" o:spid="_x0000_i1028" type="#_x0000_t75" style="width:112.5pt;height:53.25pt;visibility:visible">
            <v:imagedata r:id="rId10" o:title="" croptop="29479f" cropbottom="6401f" cropleft="16781f" grayscale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27" o:spid="_x0000_i1029" type="#_x0000_t75" style="width:70.5pt;height:60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">
            <v:imagedata r:id="rId11" o:title="" cropbottom="-655f"/>
            <o:lock v:ext="edit" aspectratio="f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25" o:spid="_x0000_i1030" type="#_x0000_t75" style="width:96.75pt;height:96.75pt;visibility:visible">
            <v:imagedata r:id="rId12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                    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32" o:spid="_x0000_i1031" type="#_x0000_t75" style="width:1in;height:66pt;visibility:visible">
            <v:imagedata r:id="rId13" o:title="" grayscale="t" bilevel="t"/>
          </v:shape>
        </w:pict>
      </w:r>
    </w:p>
    <w:p w:rsidR="0024716A" w:rsidRDefault="0024716A" w:rsidP="0013184A">
      <w:pPr>
        <w:jc w:val="center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2. Vybarvi obrázky , slova s </w:t>
      </w:r>
      <w:r w:rsidRPr="00FE4C3E">
        <w:rPr>
          <w:rFonts w:ascii="Comic Sans MS" w:hAnsi="Comic Sans MS"/>
          <w:noProof/>
          <w:color w:val="FF0000"/>
          <w:sz w:val="24"/>
          <w:szCs w:val="24"/>
        </w:rPr>
        <w:t xml:space="preserve">y/ý </w:t>
      </w:r>
      <w:r>
        <w:rPr>
          <w:rFonts w:ascii="Comic Sans MS" w:hAnsi="Comic Sans MS"/>
          <w:noProof/>
          <w:sz w:val="24"/>
          <w:szCs w:val="24"/>
        </w:rPr>
        <w:t>– červeně, slova s </w:t>
      </w:r>
      <w:r w:rsidRPr="00FE4C3E">
        <w:rPr>
          <w:rFonts w:ascii="Comic Sans MS" w:hAnsi="Comic Sans MS"/>
          <w:noProof/>
          <w:color w:val="FFFF00"/>
          <w:sz w:val="24"/>
          <w:szCs w:val="24"/>
        </w:rPr>
        <w:t xml:space="preserve">i/í </w:t>
      </w:r>
      <w:r>
        <w:rPr>
          <w:rFonts w:ascii="Comic Sans MS" w:hAnsi="Comic Sans MS"/>
          <w:noProof/>
          <w:sz w:val="24"/>
          <w:szCs w:val="24"/>
        </w:rPr>
        <w:t>žlutě a slova s </w:t>
      </w:r>
      <w:r w:rsidRPr="00FE4C3E">
        <w:rPr>
          <w:rFonts w:ascii="Comic Sans MS" w:hAnsi="Comic Sans MS"/>
          <w:noProof/>
          <w:color w:val="00B0F0"/>
          <w:sz w:val="24"/>
          <w:szCs w:val="24"/>
        </w:rPr>
        <w:t>ů</w:t>
      </w:r>
      <w:r>
        <w:rPr>
          <w:rFonts w:ascii="Comic Sans MS" w:hAnsi="Comic Sans MS"/>
          <w:noProof/>
          <w:sz w:val="24"/>
          <w:szCs w:val="24"/>
        </w:rPr>
        <w:t xml:space="preserve"> modře.</w:t>
      </w:r>
    </w:p>
    <w:p w:rsidR="0024716A" w:rsidRDefault="0024716A" w:rsidP="0013184A">
      <w:pPr>
        <w:jc w:val="center"/>
        <w:rPr>
          <w:rFonts w:ascii="Comic Sans MS" w:hAnsi="Comic Sans MS"/>
          <w:noProof/>
          <w:sz w:val="24"/>
          <w:szCs w:val="24"/>
        </w:rPr>
      </w:pPr>
      <w:r w:rsidRPr="00E521C8">
        <w:rPr>
          <w:rFonts w:ascii="Comic Sans MS" w:hAnsi="Comic Sans MS"/>
          <w:noProof/>
          <w:sz w:val="24"/>
          <w:szCs w:val="24"/>
        </w:rPr>
        <w:pict>
          <v:shape id="Obrázek 48" o:spid="_x0000_i1032" type="#_x0000_t75" style="width:336.75pt;height:293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">
            <v:imagedata r:id="rId14" o:title="" croptop="-210f" cropbottom="-354f" cropright="-59f"/>
            <o:lock v:ext="edit" aspectratio="f"/>
          </v:shape>
        </w:pict>
      </w:r>
    </w:p>
    <w:p w:rsidR="0024716A" w:rsidRPr="0013184A" w:rsidRDefault="0024716A" w:rsidP="0013184A">
      <w:pPr>
        <w:jc w:val="center"/>
        <w:rPr>
          <w:rFonts w:ascii="Comic Sans MS" w:hAnsi="Comic Sans MS"/>
          <w:noProof/>
          <w:sz w:val="24"/>
          <w:szCs w:val="24"/>
        </w:rPr>
      </w:pPr>
      <w:r w:rsidRPr="003B5DFC">
        <w:rPr>
          <w:rFonts w:ascii="Comic Sans MS" w:hAnsi="Comic Sans MS"/>
          <w:b/>
          <w:sz w:val="24"/>
          <w:szCs w:val="24"/>
        </w:rPr>
        <w:t>Vyjmenovaná slova po P</w:t>
      </w:r>
    </w:p>
    <w:p w:rsidR="0024716A" w:rsidRPr="00F85C5E" w:rsidRDefault="0024716A" w:rsidP="00F85C5E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24716A" w:rsidRPr="00FE4C3E" w:rsidRDefault="0024716A" w:rsidP="00F85C5E">
      <w:pPr>
        <w:rPr>
          <w:rFonts w:ascii="Comic Sans MS" w:hAnsi="Comic Sans MS"/>
          <w:b/>
          <w:sz w:val="24"/>
          <w:szCs w:val="24"/>
        </w:rPr>
      </w:pPr>
      <w:r>
        <w:rPr>
          <w:noProof/>
        </w:rPr>
        <w:pict>
          <v:shape id="Vývojový diagram: postup 26" o:spid="_x0000_s1041" type="#_x0000_t109" style="position:absolute;margin-left:385.4pt;margin-top:15.5pt;width:148.25pt;height:31.1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netopýr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19" o:spid="_x0000_s1042" type="#_x0000_t109" style="position:absolute;margin-left:253.55pt;margin-top:19.1pt;width:120.35pt;height:26.8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pysk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20" o:spid="_x0000_s1043" type="#_x0000_t109" style="position:absolute;margin-left:131.2pt;margin-top:19.15pt;width:116.05pt;height:26.8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pytel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21" o:spid="_x0000_s1044" type="#_x0000_t109" style="position:absolute;margin-left:7.65pt;margin-top:19.15pt;width:113.9pt;height:26.8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</w:t>
                  </w: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ýcha</w:t>
                  </w:r>
                </w:p>
              </w:txbxContent>
            </v:textbox>
          </v:shape>
        </w:pict>
      </w:r>
      <w:r w:rsidRPr="00292C52">
        <w:rPr>
          <w:rFonts w:ascii="Comic Sans MS" w:hAnsi="Comic Sans MS"/>
          <w:b/>
          <w:sz w:val="24"/>
          <w:szCs w:val="24"/>
        </w:rPr>
        <w:t>1. Do rámečků vypište slova vyjmenovaná</w:t>
      </w:r>
      <w:r>
        <w:rPr>
          <w:rFonts w:ascii="Comic Sans MS" w:hAnsi="Comic Sans MS"/>
          <w:b/>
          <w:sz w:val="24"/>
          <w:szCs w:val="24"/>
        </w:rPr>
        <w:t>, některá jsou na obrázcích</w:t>
      </w:r>
      <w:r w:rsidRPr="00292C52">
        <w:rPr>
          <w:rFonts w:ascii="Comic Sans MS" w:hAnsi="Comic Sans MS"/>
          <w:b/>
          <w:sz w:val="24"/>
          <w:szCs w:val="24"/>
        </w:rPr>
        <w:t>.</w:t>
      </w:r>
    </w:p>
    <w:p w:rsidR="0024716A" w:rsidRPr="0043167D" w:rsidRDefault="0024716A" w:rsidP="00F85C5E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33" o:spid="_x0000_s1045" type="#_x0000_t109" style="position:absolute;margin-left:287.05pt;margin-top:25.4pt;width:134.25pt;height:31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kopyto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23" o:spid="_x0000_s1046" type="#_x0000_t109" style="position:absolute;margin-left:149.5pt;margin-top:25.6pt;width:127.85pt;height:31.1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pyl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24" o:spid="_x0000_s1047" type="#_x0000_t109" style="position:absolute;margin-left:7.2pt;margin-top:25.6pt;width:134.3pt;height:31.1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slepýš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</w:p>
    <w:p w:rsidR="0024716A" w:rsidRPr="0043167D" w:rsidRDefault="0024716A" w:rsidP="00F85C5E">
      <w:pPr>
        <w:rPr>
          <w:rFonts w:ascii="Comic Sans MS" w:hAnsi="Comic Sans MS"/>
          <w:sz w:val="24"/>
          <w:szCs w:val="24"/>
        </w:rPr>
      </w:pPr>
    </w:p>
    <w:p w:rsidR="0024716A" w:rsidRDefault="0024716A" w:rsidP="00F85C5E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36" o:spid="_x0000_s1048" type="#_x0000_t109" style="position:absolute;margin-left:303.05pt;margin-top:7.9pt;width:134.25pt;height:31.1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zpytovat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30" o:spid="_x0000_s1049" type="#_x0000_t109" style="position:absolute;margin-left:150.45pt;margin-top:7.95pt;width:146.1pt;height:31.1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třpytit se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31" o:spid="_x0000_s1050" type="#_x0000_t109" style="position:absolute;margin-left:7.4pt;margin-top:7.95pt;width:135.4pt;height:31.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klopýtat</w:t>
                  </w:r>
                </w:p>
                <w:p w:rsidR="0024716A" w:rsidRPr="000114C2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</w:p>
    <w:p w:rsidR="0024716A" w:rsidRPr="0043167D" w:rsidRDefault="0024716A" w:rsidP="00F85C5E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Vývojový diagram: postup 37" o:spid="_x0000_s1051" type="#_x0000_t109" style="position:absolute;margin-left:387.9pt;margin-top:17.15pt;width:164.4pt;height:36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čepýřit se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38" o:spid="_x0000_s1052" type="#_x0000_t109" style="position:absolute;margin-left:247.35pt;margin-top:17.2pt;width:134.3pt;height:36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pýřit se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34" o:spid="_x0000_s1053" type="#_x0000_t109" style="position:absolute;margin-left:142.35pt;margin-top:17.15pt;width:98.85pt;height:35.4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pýr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Vývojový diagram: postup 35" o:spid="_x0000_s1054" type="#_x0000_t109" style="position:absolute;margin-left:7.55pt;margin-top:16.95pt;width:127.85pt;height:35.4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" strokeweight="2pt">
            <v:textbox>
              <w:txbxContent>
                <w:p w:rsidR="0024716A" w:rsidRPr="00E14CE6" w:rsidRDefault="0024716A" w:rsidP="00E521C8">
                  <w:pPr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</w:pPr>
                  <w:r w:rsidRPr="00E14CE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>pykat</w:t>
                  </w:r>
                </w:p>
                <w:p w:rsidR="0024716A" w:rsidRDefault="0024716A" w:rsidP="000114C2">
                  <w:pPr>
                    <w:jc w:val="center"/>
                  </w:pPr>
                </w:p>
              </w:txbxContent>
            </v:textbox>
          </v:shape>
        </w:pict>
      </w:r>
    </w:p>
    <w:p w:rsidR="0024716A" w:rsidRDefault="0024716A" w:rsidP="00F85C5E">
      <w:pPr>
        <w:rPr>
          <w:rFonts w:ascii="Comic Sans MS" w:hAnsi="Comic Sans MS"/>
          <w:sz w:val="24"/>
          <w:szCs w:val="24"/>
        </w:rPr>
      </w:pPr>
    </w:p>
    <w:p w:rsidR="0024716A" w:rsidRDefault="0024716A" w:rsidP="00F85C5E">
      <w:pPr>
        <w:rPr>
          <w:rFonts w:ascii="Comic Sans MS" w:hAnsi="Comic Sans MS"/>
          <w:noProof/>
          <w:sz w:val="24"/>
          <w:szCs w:val="24"/>
        </w:rPr>
      </w:pPr>
      <w:r>
        <w:rPr>
          <w:noProof/>
        </w:rPr>
        <w:pict>
          <v:shape id="Přímá spojnice se šipkou 39" o:spid="_x0000_s1055" type="#_x0000_t32" style="position:absolute;margin-left:312.75pt;margin-top:48.2pt;width:1.1pt;height:58.0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" strokecolor="#c00000" strokeweight="3pt">
            <v:stroke endarrow="open"/>
          </v:shape>
        </w:pic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0" o:spid="_x0000_i1033" type="#_x0000_t75" style="width:75.75pt;height:1in;visibility:visible">
            <v:imagedata r:id="rId8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1" o:spid="_x0000_i1034" type="#_x0000_t75" style="width:81.75pt;height:45.75pt;visibility:visible">
            <v:imagedata r:id="rId9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2" o:spid="_x0000_i1035" type="#_x0000_t75" style="width:112.5pt;height:53.25pt;visibility:visible">
            <v:imagedata r:id="rId10" o:title="" croptop="29479f" cropbottom="6401f" cropleft="16781f" grayscale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3" o:spid="_x0000_i1036" type="#_x0000_t75" style="width:70.5pt;height:60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">
            <v:imagedata r:id="rId11" o:title="" cropbottom="-655f"/>
            <o:lock v:ext="edit" aspectratio="f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4" o:spid="_x0000_i1037" type="#_x0000_t75" style="width:96.75pt;height:96.75pt;visibility:visible">
            <v:imagedata r:id="rId12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        </w:t>
      </w:r>
      <w:r w:rsidRPr="00E521C8">
        <w:rPr>
          <w:rFonts w:ascii="Comic Sans MS" w:hAnsi="Comic Sans MS"/>
          <w:noProof/>
          <w:sz w:val="24"/>
          <w:szCs w:val="24"/>
        </w:rPr>
        <w:pict>
          <v:shape id="Obrázek 45" o:spid="_x0000_i1038" type="#_x0000_t75" style="width:87.75pt;height:81pt;visibility:visible">
            <v:imagedata r:id="rId13" o:title="" grayscale="t" bilevel="t"/>
          </v:shape>
        </w:pict>
      </w:r>
      <w:r>
        <w:rPr>
          <w:rFonts w:ascii="Comic Sans MS" w:hAnsi="Comic Sans MS"/>
          <w:noProof/>
          <w:sz w:val="24"/>
          <w:szCs w:val="24"/>
        </w:rPr>
        <w:t xml:space="preserve">         </w:t>
      </w:r>
    </w:p>
    <w:p w:rsidR="0024716A" w:rsidRDefault="0024716A" w:rsidP="00F85C5E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                  </w:t>
      </w:r>
    </w:p>
    <w:p w:rsidR="0024716A" w:rsidRDefault="0024716A" w:rsidP="0013184A">
      <w:pPr>
        <w:jc w:val="center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2. Vybarvi obrázky , slova s </w:t>
      </w:r>
      <w:r w:rsidRPr="00FE4C3E">
        <w:rPr>
          <w:rFonts w:ascii="Comic Sans MS" w:hAnsi="Comic Sans MS"/>
          <w:noProof/>
          <w:color w:val="FF0000"/>
          <w:sz w:val="24"/>
          <w:szCs w:val="24"/>
        </w:rPr>
        <w:t xml:space="preserve">y/ý </w:t>
      </w:r>
      <w:r>
        <w:rPr>
          <w:rFonts w:ascii="Comic Sans MS" w:hAnsi="Comic Sans MS"/>
          <w:noProof/>
          <w:sz w:val="24"/>
          <w:szCs w:val="24"/>
        </w:rPr>
        <w:t>– červeně, slova s </w:t>
      </w:r>
      <w:r w:rsidRPr="00FE4C3E">
        <w:rPr>
          <w:rFonts w:ascii="Comic Sans MS" w:hAnsi="Comic Sans MS"/>
          <w:noProof/>
          <w:color w:val="FFFF00"/>
          <w:sz w:val="24"/>
          <w:szCs w:val="24"/>
        </w:rPr>
        <w:t xml:space="preserve">i/í </w:t>
      </w:r>
      <w:r>
        <w:rPr>
          <w:rFonts w:ascii="Comic Sans MS" w:hAnsi="Comic Sans MS"/>
          <w:noProof/>
          <w:sz w:val="24"/>
          <w:szCs w:val="24"/>
        </w:rPr>
        <w:t>žlutě a slova s </w:t>
      </w:r>
      <w:r>
        <w:rPr>
          <w:rFonts w:ascii="Comic Sans MS" w:hAnsi="Comic Sans MS"/>
          <w:noProof/>
          <w:color w:val="00B0F0"/>
          <w:sz w:val="24"/>
          <w:szCs w:val="24"/>
        </w:rPr>
        <w:t>u,</w:t>
      </w:r>
      <w:r w:rsidRPr="00FE4C3E">
        <w:rPr>
          <w:rFonts w:ascii="Comic Sans MS" w:hAnsi="Comic Sans MS"/>
          <w:noProof/>
          <w:color w:val="00B0F0"/>
          <w:sz w:val="24"/>
          <w:szCs w:val="24"/>
        </w:rPr>
        <w:t>ů</w:t>
      </w:r>
      <w:r>
        <w:rPr>
          <w:rFonts w:ascii="Comic Sans MS" w:hAnsi="Comic Sans MS"/>
          <w:noProof/>
          <w:sz w:val="24"/>
          <w:szCs w:val="24"/>
        </w:rPr>
        <w:t xml:space="preserve"> modře.</w:t>
      </w:r>
    </w:p>
    <w:p w:rsidR="0024716A" w:rsidRDefault="0024716A" w:rsidP="00F47FD9">
      <w:pPr>
        <w:jc w:val="center"/>
        <w:rPr>
          <w:rFonts w:ascii="Comic Sans MS" w:hAnsi="Comic Sans MS"/>
          <w:noProof/>
          <w:sz w:val="24"/>
          <w:szCs w:val="24"/>
        </w:rPr>
      </w:pPr>
      <w:r w:rsidRPr="00E521C8">
        <w:rPr>
          <w:rFonts w:ascii="Comic Sans MS" w:hAnsi="Comic Sans MS"/>
          <w:noProof/>
          <w:sz w:val="24"/>
          <w:szCs w:val="24"/>
        </w:rPr>
        <w:pict>
          <v:shape id="Obrázek 49" o:spid="_x0000_i1039" type="#_x0000_t75" style="width:299.25pt;height:265.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">
            <v:imagedata r:id="rId15" o:title="" croptop="-232f" cropbottom="-330f" cropleft="-110f" cropright="-143f"/>
            <o:lock v:ext="edit" aspectratio="f"/>
          </v:shape>
        </w:pict>
      </w:r>
    </w:p>
    <w:sectPr w:rsidR="0024716A" w:rsidSect="00131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16A" w:rsidRDefault="0024716A" w:rsidP="003B5DFC">
      <w:pPr>
        <w:spacing w:after="0" w:line="240" w:lineRule="auto"/>
      </w:pPr>
      <w:r>
        <w:separator/>
      </w:r>
    </w:p>
  </w:endnote>
  <w:endnote w:type="continuationSeparator" w:id="0">
    <w:p w:rsidR="0024716A" w:rsidRDefault="0024716A" w:rsidP="003B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16A" w:rsidRDefault="0024716A" w:rsidP="003B5DFC">
      <w:pPr>
        <w:spacing w:after="0" w:line="240" w:lineRule="auto"/>
      </w:pPr>
      <w:r>
        <w:separator/>
      </w:r>
    </w:p>
  </w:footnote>
  <w:footnote w:type="continuationSeparator" w:id="0">
    <w:p w:rsidR="0024716A" w:rsidRDefault="0024716A" w:rsidP="003B5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49F"/>
    <w:rsid w:val="000050F5"/>
    <w:rsid w:val="000114C2"/>
    <w:rsid w:val="000626C8"/>
    <w:rsid w:val="0007297B"/>
    <w:rsid w:val="0013184A"/>
    <w:rsid w:val="00142135"/>
    <w:rsid w:val="00145E9E"/>
    <w:rsid w:val="001832DF"/>
    <w:rsid w:val="002223E6"/>
    <w:rsid w:val="0024716A"/>
    <w:rsid w:val="00292C52"/>
    <w:rsid w:val="003B5DFC"/>
    <w:rsid w:val="003E463C"/>
    <w:rsid w:val="0043167D"/>
    <w:rsid w:val="005C2931"/>
    <w:rsid w:val="005D7E99"/>
    <w:rsid w:val="007E2DEE"/>
    <w:rsid w:val="00824A02"/>
    <w:rsid w:val="00837863"/>
    <w:rsid w:val="008B7C8F"/>
    <w:rsid w:val="00925E92"/>
    <w:rsid w:val="00977936"/>
    <w:rsid w:val="00B24198"/>
    <w:rsid w:val="00B46DE1"/>
    <w:rsid w:val="00B5766C"/>
    <w:rsid w:val="00B81B14"/>
    <w:rsid w:val="00C1549F"/>
    <w:rsid w:val="00D53A13"/>
    <w:rsid w:val="00E14CE6"/>
    <w:rsid w:val="00E27153"/>
    <w:rsid w:val="00E521C8"/>
    <w:rsid w:val="00EC0CBA"/>
    <w:rsid w:val="00EE3F57"/>
    <w:rsid w:val="00F41F32"/>
    <w:rsid w:val="00F47FD9"/>
    <w:rsid w:val="00F85C5E"/>
    <w:rsid w:val="00FB3564"/>
    <w:rsid w:val="00FE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CB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C0C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C0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0CBA"/>
    <w:rPr>
      <w:rFonts w:ascii="Tahoma" w:hAnsi="Tahoma" w:cs="Tahoma"/>
      <w:sz w:val="16"/>
      <w:szCs w:val="16"/>
      <w:lang w:eastAsia="cs-CZ"/>
    </w:rPr>
  </w:style>
  <w:style w:type="paragraph" w:styleId="Header">
    <w:name w:val="header"/>
    <w:basedOn w:val="Normal"/>
    <w:link w:val="HeaderChar"/>
    <w:uiPriority w:val="99"/>
    <w:rsid w:val="003B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B5DFC"/>
    <w:rPr>
      <w:rFonts w:eastAsia="Times New Roman"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3B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B5DFC"/>
    <w:rPr>
      <w:rFonts w:eastAsia="Times New Roman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87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181</Words>
  <Characters>1074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 Základní škola a Mateřská škola Bečváry, okres Kolín</dc:title>
  <dc:subject/>
  <dc:creator>pc1</dc:creator>
  <cp:keywords/>
  <dc:description/>
  <cp:lastModifiedBy>DUM</cp:lastModifiedBy>
  <cp:revision>2</cp:revision>
  <cp:lastPrinted>2012-05-04T14:51:00Z</cp:lastPrinted>
  <dcterms:created xsi:type="dcterms:W3CDTF">2013-06-05T19:23:00Z</dcterms:created>
  <dcterms:modified xsi:type="dcterms:W3CDTF">2013-06-05T19:23:00Z</dcterms:modified>
</cp:coreProperties>
</file>