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AA7" w:rsidRDefault="00573AA7" w:rsidP="00143F03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Název: </w:t>
      </w:r>
      <w:r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573AA7" w:rsidRDefault="00573AA7" w:rsidP="00143F0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Autor: </w:t>
      </w:r>
      <w:r>
        <w:rPr>
          <w:rFonts w:ascii="Comic Sans MS" w:hAnsi="Comic Sans MS"/>
          <w:sz w:val="24"/>
          <w:szCs w:val="24"/>
        </w:rPr>
        <w:t>Mgr. Simona Zalabáková</w:t>
      </w:r>
    </w:p>
    <w:p w:rsidR="00573AA7" w:rsidRDefault="00573AA7" w:rsidP="00143F03">
      <w:pPr>
        <w:spacing w:line="360" w:lineRule="auto"/>
        <w:ind w:firstLine="708"/>
        <w:jc w:val="center"/>
        <w:rPr>
          <w:rFonts w:ascii="Comic Sans MS" w:hAnsi="Comic Sans MS"/>
          <w:sz w:val="24"/>
          <w:szCs w:val="24"/>
        </w:rPr>
      </w:pPr>
    </w:p>
    <w:p w:rsidR="00573AA7" w:rsidRDefault="00573AA7" w:rsidP="00143F03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Datum tvorby: </w:t>
      </w:r>
      <w:r w:rsidRPr="00305758">
        <w:rPr>
          <w:rFonts w:ascii="Comic Sans MS" w:hAnsi="Comic Sans MS"/>
          <w:sz w:val="24"/>
          <w:szCs w:val="24"/>
        </w:rPr>
        <w:t>27.2. 2012</w:t>
      </w:r>
    </w:p>
    <w:p w:rsidR="00573AA7" w:rsidRDefault="00573AA7" w:rsidP="00143F0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 materiálu: </w:t>
      </w:r>
      <w:r>
        <w:rPr>
          <w:rFonts w:ascii="Comic Sans MS" w:hAnsi="Comic Sans MS"/>
          <w:sz w:val="24"/>
          <w:szCs w:val="24"/>
        </w:rPr>
        <w:t>VY_32_INOVACE_14_VYJMENOVANÁ SLOVA PO S</w:t>
      </w:r>
    </w:p>
    <w:p w:rsidR="00573AA7" w:rsidRDefault="00573AA7" w:rsidP="00143F0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573AA7" w:rsidRDefault="00573AA7" w:rsidP="00143F03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Anotace:</w:t>
      </w:r>
    </w:p>
    <w:p w:rsidR="00573AA7" w:rsidRDefault="00573AA7" w:rsidP="00143F0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Pracovní list je určen pro žáky 3. ročníku, procvičuje vyjmenovaná slova po S</w:t>
      </w:r>
    </w:p>
    <w:p w:rsidR="00573AA7" w:rsidRDefault="00573AA7" w:rsidP="00143F03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a slova k nim příbuzná.</w:t>
      </w:r>
    </w:p>
    <w:p w:rsidR="00573AA7" w:rsidRDefault="00573AA7" w:rsidP="00143F0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pracovní list lze promítat na interaktivní tabuli</w:t>
      </w:r>
    </w:p>
    <w:p w:rsidR="00573AA7" w:rsidRDefault="00573AA7" w:rsidP="00143F0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lze ho pustit žákům na jejich počítače a ti ho budou vyplňovat samostatně</w:t>
      </w:r>
    </w:p>
    <w:p w:rsidR="00573AA7" w:rsidRDefault="00573AA7" w:rsidP="00143F0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lze ho také vytisknout pro samostatnou i společnou práci žáků</w:t>
      </w:r>
    </w:p>
    <w:p w:rsidR="00573AA7" w:rsidRDefault="00573AA7" w:rsidP="00143F03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pracovní list lze vyplňovat barevnými fixy přímo na interaktivní tabuli</w:t>
      </w:r>
    </w:p>
    <w:p w:rsidR="00573AA7" w:rsidRDefault="00573AA7" w:rsidP="00143F03">
      <w:pPr>
        <w:spacing w:line="360" w:lineRule="auto"/>
        <w:ind w:left="720"/>
        <w:rPr>
          <w:rFonts w:ascii="Comic Sans MS" w:hAnsi="Comic Sans MS"/>
          <w:b/>
          <w:sz w:val="24"/>
          <w:szCs w:val="24"/>
        </w:rPr>
      </w:pPr>
    </w:p>
    <w:p w:rsidR="00573AA7" w:rsidRDefault="00573AA7" w:rsidP="00143F03">
      <w:pPr>
        <w:spacing w:line="360" w:lineRule="auto"/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Použité zdroje:</w:t>
      </w:r>
    </w:p>
    <w:p w:rsidR="00573AA7" w:rsidRDefault="00573AA7" w:rsidP="00143F03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Archiv autora:</w:t>
      </w:r>
    </w:p>
    <w:p w:rsidR="00573AA7" w:rsidRDefault="00573AA7" w:rsidP="00143F03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="00573AA7" w:rsidRDefault="00573AA7" w:rsidP="00143F03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="00573AA7" w:rsidRDefault="00573AA7" w:rsidP="00143F03">
      <w:pPr>
        <w:spacing w:line="360" w:lineRule="auto"/>
        <w:rPr>
          <w:rFonts w:ascii="Comic Sans MS" w:hAnsi="Comic Sans MS"/>
          <w:sz w:val="24"/>
          <w:szCs w:val="24"/>
        </w:rPr>
      </w:pPr>
    </w:p>
    <w:p w:rsidR="00573AA7" w:rsidRDefault="00573AA7" w:rsidP="00143F03">
      <w:pPr>
        <w:spacing w:line="360" w:lineRule="auto"/>
        <w:jc w:val="center"/>
        <w:rPr>
          <w:sz w:val="24"/>
          <w:szCs w:val="24"/>
        </w:rPr>
      </w:pPr>
      <w:r w:rsidRPr="005E039D">
        <w:rPr>
          <w:rFonts w:ascii="Comic Sans MS" w:hAnsi="Comic Sans MS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28.5pt;height:63pt;visibility:visible">
            <v:imagedata r:id="rId5" o:title=""/>
          </v:shape>
        </w:pict>
      </w:r>
    </w:p>
    <w:p w:rsidR="00573AA7" w:rsidRDefault="00573AA7" w:rsidP="00384CE0">
      <w:pPr>
        <w:jc w:val="center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Vyjmenovaná slova po S</w:t>
      </w:r>
    </w:p>
    <w:p w:rsidR="00573AA7" w:rsidRDefault="00573AA7" w:rsidP="00384CE0">
      <w:pPr>
        <w:jc w:val="both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1. Do daného textu piš slova vyjmenovaná nebo příbuzná, tak jak jdou za sebou.</w:t>
      </w:r>
    </w:p>
    <w:p w:rsidR="00573AA7" w:rsidRDefault="00573AA7" w:rsidP="00384CE0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Jsem _________ svého otce. Po večeři jsem ___________. Niva je dobrý __________.  ______________ zelenina je zdravá. Na podzim je _______________ počasí. Tráva na louce teplem _______________.  ______________ je  barevný ptáček. Malá sova se nazývá _____________.   Menší hlodavec se jmenuje _____________. Slyšel jsem   __________ zmiji. Z mraků se začal __________ sníh. </w:t>
      </w:r>
    </w:p>
    <w:p w:rsidR="00573AA7" w:rsidRPr="00384CE0" w:rsidRDefault="00573AA7" w:rsidP="00384CE0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2.  Do kapek napiš slova příbuzná.</w:t>
      </w:r>
    </w:p>
    <w:p w:rsidR="00573AA7" w:rsidRPr="00331A3D" w:rsidRDefault="00573AA7" w:rsidP="00384CE0">
      <w:pPr>
        <w:spacing w:line="360" w:lineRule="auto"/>
        <w:jc w:val="both"/>
        <w:rPr>
          <w:rFonts w:ascii="Comic Sans MS" w:hAnsi="Comic Sans MS"/>
          <w:b/>
          <w:noProof/>
          <w:color w:val="E36C0A"/>
          <w:sz w:val="36"/>
          <w:szCs w:val="36"/>
        </w:rPr>
      </w:pPr>
      <w:r>
        <w:rPr>
          <w:noProof/>
        </w:rPr>
        <w:pict>
          <v:shape id="Slza 11" o:spid="_x0000_s1026" style="position:absolute;left:0;text-align:left;margin-left:364.9pt;margin-top:45.95pt;width:83.25pt;height:70.5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" path="m,447675c,200431,236679,,528638,r528637,l1057275,447675v,247244,-236679,447675,-528638,447675c236678,895350,-1,694919,-1,447675r1,xe" strokecolor="#8064a2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8" o:spid="_x0000_s1027" style="position:absolute;left:0;text-align:left;margin-left:231.4pt;margin-top:45.95pt;width:83.25pt;height:70.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" path="m,447675c,200431,236679,,528638,r528637,l1057275,447675v,247244,-236679,447675,-528638,447675c236678,895350,-1,694919,-1,447675r1,xe" strokecolor="#f79646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13" o:spid="_x0000_s1028" style="position:absolute;left:0;text-align:left;margin-left:106.9pt;margin-top:45.95pt;width:83.25pt;height:70.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" path="m,447675c,200431,236679,,528638,r528637,l1057275,447675v,247244,-236679,447675,-528638,447675c236678,895350,-1,694919,-1,447675r1,xe" strokecolor="#9bbb59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14" o:spid="_x0000_s1029" style="position:absolute;left:0;text-align:left;margin-left:-22.1pt;margin-top:45.95pt;width:83.25pt;height:70.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" path="m,447675c,200431,236679,,528638,r528637,l1057275,447675v,247244,-236679,447675,-528638,447675c236678,895350,-1,694919,-1,447675r1,xe" strokecolor="#c0504d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rFonts w:ascii="Comic Sans MS" w:hAnsi="Comic Sans MS"/>
          <w:b/>
          <w:noProof/>
          <w:color w:val="943634"/>
          <w:sz w:val="36"/>
          <w:szCs w:val="36"/>
        </w:rPr>
        <w:t xml:space="preserve"> s</w:t>
      </w:r>
      <w:r w:rsidRPr="00331A3D">
        <w:rPr>
          <w:rFonts w:ascii="Comic Sans MS" w:hAnsi="Comic Sans MS"/>
          <w:b/>
          <w:noProof/>
          <w:color w:val="943634"/>
          <w:sz w:val="36"/>
          <w:szCs w:val="36"/>
        </w:rPr>
        <w:t>yn</w:t>
      </w:r>
      <w:r>
        <w:rPr>
          <w:rFonts w:ascii="Comic Sans MS" w:hAnsi="Comic Sans MS"/>
          <w:b/>
          <w:noProof/>
          <w:color w:val="943634"/>
          <w:sz w:val="36"/>
          <w:szCs w:val="36"/>
        </w:rPr>
        <w:tab/>
      </w:r>
      <w:r>
        <w:rPr>
          <w:rFonts w:ascii="Comic Sans MS" w:hAnsi="Comic Sans MS"/>
          <w:b/>
          <w:noProof/>
          <w:color w:val="943634"/>
          <w:sz w:val="36"/>
          <w:szCs w:val="36"/>
        </w:rPr>
        <w:tab/>
        <w:t xml:space="preserve">    </w:t>
      </w:r>
      <w:r w:rsidRPr="00331A3D">
        <w:rPr>
          <w:rFonts w:ascii="Comic Sans MS" w:hAnsi="Comic Sans MS"/>
          <w:b/>
          <w:noProof/>
          <w:color w:val="00B050"/>
          <w:sz w:val="36"/>
          <w:szCs w:val="36"/>
        </w:rPr>
        <w:t>sýr</w:t>
      </w:r>
      <w:r>
        <w:rPr>
          <w:rFonts w:ascii="Comic Sans MS" w:hAnsi="Comic Sans MS"/>
          <w:b/>
          <w:noProof/>
          <w:color w:val="00B050"/>
          <w:sz w:val="36"/>
          <w:szCs w:val="36"/>
        </w:rPr>
        <w:tab/>
      </w:r>
      <w:r>
        <w:rPr>
          <w:rFonts w:ascii="Comic Sans MS" w:hAnsi="Comic Sans MS"/>
          <w:b/>
          <w:noProof/>
          <w:color w:val="00B050"/>
          <w:sz w:val="36"/>
          <w:szCs w:val="36"/>
        </w:rPr>
        <w:tab/>
      </w:r>
      <w:r>
        <w:rPr>
          <w:rFonts w:ascii="Comic Sans MS" w:hAnsi="Comic Sans MS"/>
          <w:b/>
          <w:noProof/>
          <w:color w:val="00B050"/>
          <w:sz w:val="36"/>
          <w:szCs w:val="36"/>
        </w:rPr>
        <w:tab/>
      </w:r>
      <w:r w:rsidRPr="00331A3D">
        <w:rPr>
          <w:rFonts w:ascii="Comic Sans MS" w:hAnsi="Comic Sans MS"/>
          <w:b/>
          <w:noProof/>
          <w:color w:val="E36C0A"/>
          <w:sz w:val="36"/>
          <w:szCs w:val="36"/>
        </w:rPr>
        <w:t>sýkora</w:t>
      </w:r>
      <w:r>
        <w:rPr>
          <w:rFonts w:ascii="Comic Sans MS" w:hAnsi="Comic Sans MS"/>
          <w:b/>
          <w:noProof/>
          <w:color w:val="E36C0A"/>
          <w:sz w:val="36"/>
          <w:szCs w:val="36"/>
        </w:rPr>
        <w:tab/>
      </w:r>
      <w:r>
        <w:rPr>
          <w:rFonts w:ascii="Comic Sans MS" w:hAnsi="Comic Sans MS"/>
          <w:b/>
          <w:noProof/>
          <w:color w:val="E36C0A"/>
          <w:sz w:val="36"/>
          <w:szCs w:val="36"/>
        </w:rPr>
        <w:tab/>
      </w:r>
      <w:r>
        <w:rPr>
          <w:rFonts w:ascii="Comic Sans MS" w:hAnsi="Comic Sans MS"/>
          <w:b/>
          <w:noProof/>
          <w:color w:val="E36C0A"/>
          <w:sz w:val="36"/>
          <w:szCs w:val="36"/>
        </w:rPr>
        <w:tab/>
      </w:r>
      <w:r w:rsidRPr="005F4859">
        <w:rPr>
          <w:rFonts w:ascii="Comic Sans MS" w:hAnsi="Comic Sans MS"/>
          <w:b/>
          <w:noProof/>
          <w:color w:val="7030A0"/>
          <w:sz w:val="36"/>
          <w:szCs w:val="36"/>
        </w:rPr>
        <w:t>sypat</w:t>
      </w:r>
    </w:p>
    <w:p w:rsidR="00573AA7" w:rsidRPr="00384CE0" w:rsidRDefault="00573AA7" w:rsidP="005F4859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</w:p>
    <w:p w:rsidR="00573AA7" w:rsidRDefault="00573AA7">
      <w:r>
        <w:rPr>
          <w:noProof/>
        </w:rPr>
        <w:pict>
          <v:shape id="Slza 6" o:spid="_x0000_s1030" style="position:absolute;margin-left:231.4pt;margin-top:126.05pt;width:83.25pt;height:70.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" path="m,447675c,200431,236679,,528638,r528637,l1057275,447675v,247244,-236679,447675,-528638,447675c236678,895350,-1,694919,-1,447675r1,xe" strokecolor="#f79646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7" o:spid="_x0000_s1031" style="position:absolute;margin-left:231.4pt;margin-top:39.05pt;width:83.25pt;height:70.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" path="m,447675c,200431,236679,,528638,r528637,l1057275,447675v,247244,-236679,447675,-528638,447675c236678,895350,-1,694919,-1,447675r1,xe" strokecolor="#f79646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5" o:spid="_x0000_s1032" style="position:absolute;margin-left:117.4pt;margin-top:126.05pt;width:83.25pt;height:70.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" path="m,447675c,200431,236679,,528638,r528637,l1057275,447675v,247244,-236679,447675,-528638,447675c236678,895350,-1,694919,-1,447675r1,xe" strokecolor="#9bbb59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15" o:spid="_x0000_s1033" style="position:absolute;margin-left:-22.1pt;margin-top:43.55pt;width:83.25pt;height:70.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" path="m,447675c,200431,236679,,528638,r528637,l1057275,447675v,247244,-236679,447675,-528638,447675c236678,895350,-1,694919,-1,447675r1,xe" strokecolor="#c0504d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12" o:spid="_x0000_s1034" style="position:absolute;margin-left:113.65pt;margin-top:43.55pt;width:83.25pt;height:70.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" path="m,447675c,200431,236679,,528638,r528637,l1057275,447675v,247244,-236679,447675,-528638,447675c236678,895350,-1,694919,-1,447675r1,xe" strokecolor="#9bbb59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16" o:spid="_x0000_s1035" style="position:absolute;margin-left:-28.85pt;margin-top:131.3pt;width:83.25pt;height:70.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" path="m,447675c,200431,236679,,528638,r528637,l1057275,447675v,247244,-236679,447675,-528638,447675c236678,895350,-1,694919,-1,447675r1,xe" strokecolor="#c0504d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9" o:spid="_x0000_s1036" style="position:absolute;margin-left:370.15pt;margin-top:126.05pt;width:83.25pt;height:70.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" path="m,447675c,200431,236679,,528638,r528637,l1057275,447675v,247244,-236679,447675,-528638,447675c236678,895350,-1,694919,-1,447675r1,xe" strokecolor="#8064a2" strokeweight="2pt">
            <v:path arrowok="t" o:connecttype="custom" o:connectlocs="0,447675;528638,0;1057275,0;1057275,447675;528637,895350;-1,447675;0,447675" o:connectangles="0,0,0,0,0,0,0"/>
          </v:shape>
        </w:pict>
      </w:r>
      <w:r>
        <w:rPr>
          <w:noProof/>
        </w:rPr>
        <w:pict>
          <v:shape id="Slza 10" o:spid="_x0000_s1037" style="position:absolute;margin-left:364.9pt;margin-top:43.55pt;width:83.25pt;height:70.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" path="m,447675c,200431,236679,,528638,r528637,l1057275,447675v,247244,-236679,447675,-528638,447675c236678,895350,-1,694919,-1,447675r1,xe" strokecolor="#8064a2" strokeweight="2pt">
            <v:path arrowok="t" o:connecttype="custom" o:connectlocs="0,447675;528638,0;1057275,0;1057275,447675;528637,895350;-1,447675;0,447675" o:connectangles="0,0,0,0,0,0,0"/>
          </v:shape>
        </w:pict>
      </w:r>
    </w:p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Default="00573AA7" w:rsidP="005F4859">
      <w:r>
        <w:t>3. Spoj slova do dvojic.</w:t>
      </w:r>
    </w:p>
    <w:p w:rsidR="00573AA7" w:rsidRDefault="00573AA7" w:rsidP="005F4859">
      <w:r>
        <w:t>nedosl__chavá</w:t>
      </w:r>
      <w:r>
        <w:tab/>
      </w:r>
      <w:r>
        <w:tab/>
      </w:r>
      <w:r>
        <w:tab/>
        <w:t>holoubek</w:t>
      </w:r>
      <w:r>
        <w:tab/>
      </w:r>
      <w:r>
        <w:tab/>
      </w:r>
      <w:r>
        <w:tab/>
        <w:t>s__kot</w:t>
      </w:r>
      <w:r>
        <w:tab/>
      </w:r>
      <w:r>
        <w:tab/>
      </w:r>
      <w:r>
        <w:tab/>
        <w:t>s__čka</w:t>
      </w:r>
    </w:p>
    <w:p w:rsidR="00573AA7" w:rsidRDefault="00573AA7" w:rsidP="005F4859">
      <w:r>
        <w:t>tavený</w:t>
      </w:r>
      <w:r>
        <w:tab/>
      </w:r>
      <w:r>
        <w:tab/>
      </w:r>
      <w:r>
        <w:tab/>
      </w:r>
      <w:r>
        <w:tab/>
        <w:t>bab__čka</w:t>
      </w:r>
      <w:r>
        <w:tab/>
      </w:r>
      <w:r>
        <w:tab/>
      </w:r>
      <w:r>
        <w:tab/>
        <w:t>houkání</w:t>
      </w:r>
      <w:r>
        <w:tab/>
      </w:r>
      <w:r>
        <w:tab/>
        <w:t>s__l</w:t>
      </w:r>
    </w:p>
    <w:p w:rsidR="00573AA7" w:rsidRDefault="00573AA7" w:rsidP="005F4859">
      <w:r>
        <w:t>s__vý</w:t>
      </w:r>
      <w:r>
        <w:tab/>
      </w:r>
      <w:r>
        <w:tab/>
      </w:r>
      <w:r>
        <w:tab/>
      </w:r>
      <w:r>
        <w:tab/>
        <w:t>s__r</w:t>
      </w:r>
      <w:r>
        <w:tab/>
      </w:r>
      <w:r>
        <w:tab/>
      </w:r>
      <w:r>
        <w:tab/>
      </w:r>
      <w:r>
        <w:tab/>
        <w:t xml:space="preserve">s__pat </w:t>
      </w:r>
      <w:r>
        <w:tab/>
      </w:r>
      <w:r>
        <w:tab/>
      </w:r>
      <w:r>
        <w:tab/>
        <w:t>zm__je</w:t>
      </w:r>
    </w:p>
    <w:p w:rsidR="00573AA7" w:rsidRDefault="00573AA7" w:rsidP="005F4859"/>
    <w:p w:rsidR="00573AA7" w:rsidRDefault="00573AA7" w:rsidP="005F4859"/>
    <w:p w:rsidR="00573AA7" w:rsidRDefault="00573AA7" w:rsidP="005F4859">
      <w:pPr>
        <w:jc w:val="center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Vyjmenovaná slova po S</w:t>
      </w:r>
    </w:p>
    <w:p w:rsidR="00573AA7" w:rsidRPr="005F4859" w:rsidRDefault="00573AA7" w:rsidP="005F4859">
      <w:pPr>
        <w:jc w:val="center"/>
        <w:rPr>
          <w:rFonts w:ascii="Comic Sans MS" w:hAnsi="Comic Sans MS"/>
          <w:b/>
          <w:noProof/>
          <w:color w:val="FF0000"/>
          <w:sz w:val="24"/>
          <w:szCs w:val="24"/>
        </w:rPr>
      </w:pPr>
      <w:r>
        <w:rPr>
          <w:rFonts w:ascii="Comic Sans MS" w:hAnsi="Comic Sans MS"/>
          <w:b/>
          <w:noProof/>
          <w:color w:val="FF0000"/>
          <w:sz w:val="24"/>
          <w:szCs w:val="24"/>
        </w:rPr>
        <w:t>řešení</w:t>
      </w:r>
    </w:p>
    <w:p w:rsidR="00573AA7" w:rsidRDefault="00573AA7" w:rsidP="005F4859">
      <w:pPr>
        <w:jc w:val="both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1. Do daného textu piš slova vyjmenovaná nebo příbuzná, tak jak jdou za sebou.</w:t>
      </w:r>
    </w:p>
    <w:p w:rsidR="00573AA7" w:rsidRDefault="00573AA7" w:rsidP="005F4859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Jsem </w:t>
      </w:r>
      <w:r>
        <w:rPr>
          <w:rFonts w:ascii="Comic Sans MS" w:hAnsi="Comic Sans MS"/>
          <w:noProof/>
          <w:color w:val="FF0000"/>
          <w:sz w:val="24"/>
          <w:szCs w:val="24"/>
        </w:rPr>
        <w:t>syn</w:t>
      </w:r>
      <w:r>
        <w:rPr>
          <w:rFonts w:ascii="Comic Sans MS" w:hAnsi="Comic Sans MS"/>
          <w:noProof/>
          <w:sz w:val="24"/>
          <w:szCs w:val="24"/>
        </w:rPr>
        <w:t xml:space="preserve"> svého otce. Po večeři jsem </w:t>
      </w:r>
      <w:r w:rsidRPr="005F4859">
        <w:rPr>
          <w:rFonts w:ascii="Comic Sans MS" w:hAnsi="Comic Sans MS"/>
          <w:noProof/>
          <w:color w:val="FF0000"/>
          <w:sz w:val="24"/>
          <w:szCs w:val="24"/>
        </w:rPr>
        <w:t>sytý.</w:t>
      </w:r>
      <w:r>
        <w:rPr>
          <w:rFonts w:ascii="Comic Sans MS" w:hAnsi="Comic Sans MS"/>
          <w:noProof/>
          <w:sz w:val="24"/>
          <w:szCs w:val="24"/>
        </w:rPr>
        <w:t xml:space="preserve"> Niva je dobrý </w:t>
      </w:r>
      <w:r>
        <w:rPr>
          <w:rFonts w:ascii="Comic Sans MS" w:hAnsi="Comic Sans MS"/>
          <w:noProof/>
          <w:color w:val="FF0000"/>
          <w:sz w:val="24"/>
          <w:szCs w:val="24"/>
        </w:rPr>
        <w:t>sýr</w:t>
      </w:r>
      <w:r>
        <w:rPr>
          <w:rFonts w:ascii="Comic Sans MS" w:hAnsi="Comic Sans MS"/>
          <w:noProof/>
          <w:sz w:val="24"/>
          <w:szCs w:val="24"/>
        </w:rPr>
        <w:t xml:space="preserve">.  </w:t>
      </w:r>
      <w:r>
        <w:rPr>
          <w:rFonts w:ascii="Comic Sans MS" w:hAnsi="Comic Sans MS"/>
          <w:noProof/>
          <w:color w:val="FF0000"/>
          <w:sz w:val="24"/>
          <w:szCs w:val="24"/>
        </w:rPr>
        <w:t xml:space="preserve">Syrová </w:t>
      </w:r>
      <w:r>
        <w:rPr>
          <w:rFonts w:ascii="Comic Sans MS" w:hAnsi="Comic Sans MS"/>
          <w:noProof/>
          <w:sz w:val="24"/>
          <w:szCs w:val="24"/>
        </w:rPr>
        <w:t xml:space="preserve">zelenina je zdravá. Na podzim je </w:t>
      </w:r>
      <w:r>
        <w:rPr>
          <w:rFonts w:ascii="Comic Sans MS" w:hAnsi="Comic Sans MS"/>
          <w:noProof/>
          <w:color w:val="FF0000"/>
          <w:sz w:val="24"/>
          <w:szCs w:val="24"/>
        </w:rPr>
        <w:t xml:space="preserve">sychravé </w:t>
      </w:r>
      <w:r>
        <w:rPr>
          <w:rFonts w:ascii="Comic Sans MS" w:hAnsi="Comic Sans MS"/>
          <w:noProof/>
          <w:sz w:val="24"/>
          <w:szCs w:val="24"/>
        </w:rPr>
        <w:t xml:space="preserve">počasí. Tráva na louce teplem </w:t>
      </w:r>
      <w:r w:rsidRPr="005F4859">
        <w:rPr>
          <w:rFonts w:ascii="Comic Sans MS" w:hAnsi="Comic Sans MS"/>
          <w:noProof/>
          <w:color w:val="FF0000"/>
          <w:sz w:val="24"/>
          <w:szCs w:val="24"/>
        </w:rPr>
        <w:t>usychá</w:t>
      </w:r>
      <w:r>
        <w:rPr>
          <w:rFonts w:ascii="Comic Sans MS" w:hAnsi="Comic Sans MS"/>
          <w:noProof/>
          <w:sz w:val="24"/>
          <w:szCs w:val="24"/>
        </w:rPr>
        <w:t xml:space="preserve">. </w:t>
      </w:r>
      <w:r w:rsidRPr="005F4859">
        <w:rPr>
          <w:rFonts w:ascii="Comic Sans MS" w:hAnsi="Comic Sans MS"/>
          <w:noProof/>
          <w:color w:val="FF0000"/>
          <w:sz w:val="24"/>
          <w:szCs w:val="24"/>
        </w:rPr>
        <w:t>Sýkora</w:t>
      </w:r>
      <w:r>
        <w:rPr>
          <w:rFonts w:ascii="Comic Sans MS" w:hAnsi="Comic Sans MS"/>
          <w:noProof/>
          <w:sz w:val="24"/>
          <w:szCs w:val="24"/>
        </w:rPr>
        <w:t xml:space="preserve"> je  barevný ptáček. Malá sova se nazývá </w:t>
      </w:r>
      <w:r>
        <w:rPr>
          <w:rFonts w:ascii="Comic Sans MS" w:hAnsi="Comic Sans MS"/>
          <w:noProof/>
          <w:color w:val="FF0000"/>
          <w:sz w:val="24"/>
          <w:szCs w:val="24"/>
        </w:rPr>
        <w:t>sýček</w:t>
      </w:r>
      <w:r>
        <w:rPr>
          <w:rFonts w:ascii="Comic Sans MS" w:hAnsi="Comic Sans MS"/>
          <w:noProof/>
          <w:sz w:val="24"/>
          <w:szCs w:val="24"/>
        </w:rPr>
        <w:t xml:space="preserve">. Menší hlodavec se jmenuje </w:t>
      </w:r>
      <w:r>
        <w:rPr>
          <w:rFonts w:ascii="Comic Sans MS" w:hAnsi="Comic Sans MS"/>
          <w:noProof/>
          <w:color w:val="FF0000"/>
          <w:sz w:val="24"/>
          <w:szCs w:val="24"/>
        </w:rPr>
        <w:t>sysel</w:t>
      </w:r>
      <w:r>
        <w:rPr>
          <w:rFonts w:ascii="Comic Sans MS" w:hAnsi="Comic Sans MS"/>
          <w:noProof/>
          <w:sz w:val="24"/>
          <w:szCs w:val="24"/>
        </w:rPr>
        <w:t xml:space="preserve">. Slyšel jsem </w:t>
      </w:r>
      <w:r>
        <w:rPr>
          <w:rFonts w:ascii="Comic Sans MS" w:hAnsi="Comic Sans MS"/>
          <w:noProof/>
          <w:color w:val="FF0000"/>
          <w:sz w:val="24"/>
          <w:szCs w:val="24"/>
        </w:rPr>
        <w:t>syčet</w:t>
      </w:r>
      <w:r>
        <w:rPr>
          <w:rFonts w:ascii="Comic Sans MS" w:hAnsi="Comic Sans MS"/>
          <w:noProof/>
          <w:sz w:val="24"/>
          <w:szCs w:val="24"/>
        </w:rPr>
        <w:t xml:space="preserve"> zmiji. Z mraků se začal </w:t>
      </w:r>
      <w:r>
        <w:rPr>
          <w:rFonts w:ascii="Comic Sans MS" w:hAnsi="Comic Sans MS"/>
          <w:noProof/>
          <w:color w:val="FF0000"/>
          <w:sz w:val="24"/>
          <w:szCs w:val="24"/>
        </w:rPr>
        <w:t xml:space="preserve">sypat </w:t>
      </w:r>
      <w:r>
        <w:rPr>
          <w:rFonts w:ascii="Comic Sans MS" w:hAnsi="Comic Sans MS"/>
          <w:noProof/>
          <w:sz w:val="24"/>
          <w:szCs w:val="24"/>
        </w:rPr>
        <w:t xml:space="preserve">sníh. </w:t>
      </w:r>
    </w:p>
    <w:p w:rsidR="00573AA7" w:rsidRPr="00384CE0" w:rsidRDefault="00573AA7" w:rsidP="005F4859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2.  Do kapek napiš slova příbuzná.</w:t>
      </w:r>
    </w:p>
    <w:p w:rsidR="00573AA7" w:rsidRPr="00331A3D" w:rsidRDefault="00573AA7" w:rsidP="005F4859">
      <w:pPr>
        <w:spacing w:line="360" w:lineRule="auto"/>
        <w:jc w:val="both"/>
        <w:rPr>
          <w:rFonts w:ascii="Comic Sans MS" w:hAnsi="Comic Sans MS"/>
          <w:b/>
          <w:noProof/>
          <w:color w:val="E36C0A"/>
          <w:sz w:val="36"/>
          <w:szCs w:val="36"/>
        </w:rPr>
      </w:pPr>
      <w:r>
        <w:rPr>
          <w:noProof/>
        </w:rPr>
        <w:pict>
          <v:shape id="Slza 17" o:spid="_x0000_s1038" style="position:absolute;left:0;text-align:left;margin-left:364.9pt;margin-top:45.95pt;width:83.25pt;height:70.5pt;z-index:251661312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" adj="-11796480,,5400" path="m,447675c,200431,236679,,528638,r528637,l1057275,447675v,247244,-236679,447675,-528638,447675c236678,895350,-1,694919,-1,447675r1,xe" strokecolor="#8064a2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Default="00573AA7" w:rsidP="0069017D">
                  <w:pPr>
                    <w:jc w:val="center"/>
                  </w:pPr>
                  <w:r w:rsidRPr="0069017D">
                    <w:rPr>
                      <w:rFonts w:ascii="Comic Sans MS" w:hAnsi="Comic Sans MS"/>
                    </w:rPr>
                    <w:t>nesypej</w:t>
                  </w:r>
                </w:p>
              </w:txbxContent>
            </v:textbox>
          </v:shape>
        </w:pict>
      </w:r>
      <w:r>
        <w:rPr>
          <w:noProof/>
        </w:rPr>
        <w:pict>
          <v:shape id="Slza 18" o:spid="_x0000_s1039" style="position:absolute;left:0;text-align:left;margin-left:231.4pt;margin-top:45.95pt;width:83.25pt;height:70.5pt;z-index:251658240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" adj="-11796480,,5400" path="m,447675c,200431,236679,,528638,r528637,l1057275,447675v,247244,-236679,447675,-528638,447675c236678,895350,-1,694919,-1,447675r1,xe" strokecolor="#f79646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Default="00573AA7" w:rsidP="0069017D">
                  <w:pPr>
                    <w:jc w:val="center"/>
                  </w:pPr>
                  <w:r>
                    <w:t>sýkorka</w:t>
                  </w:r>
                </w:p>
              </w:txbxContent>
            </v:textbox>
          </v:shape>
        </w:pict>
      </w:r>
      <w:r>
        <w:rPr>
          <w:noProof/>
        </w:rPr>
        <w:pict>
          <v:shape id="Slza 19" o:spid="_x0000_s1040" style="position:absolute;left:0;text-align:left;margin-left:106.9pt;margin-top:45.95pt;width:83.25pt;height:70.5pt;z-index:251663360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" adj="-11796480,,5400" path="m,447675c,200431,236679,,528638,r528637,l1057275,447675v,247244,-236679,447675,-528638,447675c236678,895350,-1,694919,-1,447675r1,xe" strokecolor="#9bbb59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Pr="0069017D" w:rsidRDefault="00573AA7" w:rsidP="005F4859">
                  <w:pPr>
                    <w:jc w:val="center"/>
                  </w:pPr>
                  <w:r w:rsidRPr="0069017D">
                    <w:rPr>
                      <w:rFonts w:ascii="Comic Sans MS" w:hAnsi="Comic Sans MS"/>
                    </w:rPr>
                    <w:t>syreček</w:t>
                  </w:r>
                </w:p>
              </w:txbxContent>
            </v:textbox>
          </v:shape>
        </w:pict>
      </w:r>
      <w:r>
        <w:rPr>
          <w:noProof/>
        </w:rPr>
        <w:pict>
          <v:shape id="Slza 20" o:spid="_x0000_s1041" style="position:absolute;left:0;text-align:left;margin-left:-22.1pt;margin-top:45.95pt;width:83.25pt;height:70.5pt;z-index:251664384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" adj="-11796480,,5400" path="m,447675c,200431,236679,,528638,r528637,l1057275,447675v,247244,-236679,447675,-528638,447675c236678,895350,-1,694919,-1,447675r1,xe" strokecolor="#c0504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Pr="005F4859" w:rsidRDefault="00573AA7" w:rsidP="005F4859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69017D">
                    <w:rPr>
                      <w:rFonts w:ascii="Comic Sans MS" w:hAnsi="Comic Sans MS"/>
                      <w:sz w:val="24"/>
                      <w:szCs w:val="24"/>
                    </w:rPr>
                    <w:t>synek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color w:val="943634"/>
          <w:sz w:val="36"/>
          <w:szCs w:val="36"/>
        </w:rPr>
        <w:t xml:space="preserve"> s</w:t>
      </w:r>
      <w:r w:rsidRPr="00331A3D">
        <w:rPr>
          <w:rFonts w:ascii="Comic Sans MS" w:hAnsi="Comic Sans MS"/>
          <w:b/>
          <w:noProof/>
          <w:color w:val="943634"/>
          <w:sz w:val="36"/>
          <w:szCs w:val="36"/>
        </w:rPr>
        <w:t>yn</w:t>
      </w:r>
      <w:r>
        <w:rPr>
          <w:rFonts w:ascii="Comic Sans MS" w:hAnsi="Comic Sans MS"/>
          <w:b/>
          <w:noProof/>
          <w:color w:val="943634"/>
          <w:sz w:val="36"/>
          <w:szCs w:val="36"/>
        </w:rPr>
        <w:tab/>
      </w:r>
      <w:r>
        <w:rPr>
          <w:rFonts w:ascii="Comic Sans MS" w:hAnsi="Comic Sans MS"/>
          <w:b/>
          <w:noProof/>
          <w:color w:val="943634"/>
          <w:sz w:val="36"/>
          <w:szCs w:val="36"/>
        </w:rPr>
        <w:tab/>
        <w:t xml:space="preserve">    </w:t>
      </w:r>
      <w:r w:rsidRPr="00331A3D">
        <w:rPr>
          <w:rFonts w:ascii="Comic Sans MS" w:hAnsi="Comic Sans MS"/>
          <w:b/>
          <w:noProof/>
          <w:color w:val="00B050"/>
          <w:sz w:val="36"/>
          <w:szCs w:val="36"/>
        </w:rPr>
        <w:t>sýr</w:t>
      </w:r>
      <w:r>
        <w:rPr>
          <w:rFonts w:ascii="Comic Sans MS" w:hAnsi="Comic Sans MS"/>
          <w:b/>
          <w:noProof/>
          <w:color w:val="00B050"/>
          <w:sz w:val="36"/>
          <w:szCs w:val="36"/>
        </w:rPr>
        <w:tab/>
      </w:r>
      <w:r>
        <w:rPr>
          <w:rFonts w:ascii="Comic Sans MS" w:hAnsi="Comic Sans MS"/>
          <w:b/>
          <w:noProof/>
          <w:color w:val="00B050"/>
          <w:sz w:val="36"/>
          <w:szCs w:val="36"/>
        </w:rPr>
        <w:tab/>
      </w:r>
      <w:r>
        <w:rPr>
          <w:rFonts w:ascii="Comic Sans MS" w:hAnsi="Comic Sans MS"/>
          <w:b/>
          <w:noProof/>
          <w:color w:val="00B050"/>
          <w:sz w:val="36"/>
          <w:szCs w:val="36"/>
        </w:rPr>
        <w:tab/>
      </w:r>
      <w:r w:rsidRPr="00331A3D">
        <w:rPr>
          <w:rFonts w:ascii="Comic Sans MS" w:hAnsi="Comic Sans MS"/>
          <w:b/>
          <w:noProof/>
          <w:color w:val="E36C0A"/>
          <w:sz w:val="36"/>
          <w:szCs w:val="36"/>
        </w:rPr>
        <w:t>sýkora</w:t>
      </w:r>
      <w:r>
        <w:rPr>
          <w:rFonts w:ascii="Comic Sans MS" w:hAnsi="Comic Sans MS"/>
          <w:b/>
          <w:noProof/>
          <w:color w:val="E36C0A"/>
          <w:sz w:val="36"/>
          <w:szCs w:val="36"/>
        </w:rPr>
        <w:tab/>
      </w:r>
      <w:r>
        <w:rPr>
          <w:rFonts w:ascii="Comic Sans MS" w:hAnsi="Comic Sans MS"/>
          <w:b/>
          <w:noProof/>
          <w:color w:val="E36C0A"/>
          <w:sz w:val="36"/>
          <w:szCs w:val="36"/>
        </w:rPr>
        <w:tab/>
      </w:r>
      <w:r>
        <w:rPr>
          <w:rFonts w:ascii="Comic Sans MS" w:hAnsi="Comic Sans MS"/>
          <w:b/>
          <w:noProof/>
          <w:color w:val="E36C0A"/>
          <w:sz w:val="36"/>
          <w:szCs w:val="36"/>
        </w:rPr>
        <w:tab/>
      </w:r>
      <w:r w:rsidRPr="005F4859">
        <w:rPr>
          <w:rFonts w:ascii="Comic Sans MS" w:hAnsi="Comic Sans MS"/>
          <w:b/>
          <w:noProof/>
          <w:color w:val="7030A0"/>
          <w:sz w:val="36"/>
          <w:szCs w:val="36"/>
        </w:rPr>
        <w:t>sypat</w:t>
      </w:r>
    </w:p>
    <w:p w:rsidR="00573AA7" w:rsidRPr="00384CE0" w:rsidRDefault="00573AA7" w:rsidP="005F4859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</w:p>
    <w:p w:rsidR="00573AA7" w:rsidRDefault="00573AA7" w:rsidP="005F4859">
      <w:r>
        <w:rPr>
          <w:noProof/>
        </w:rPr>
        <w:pict>
          <v:shape id="Slza 21" o:spid="_x0000_s1042" style="position:absolute;margin-left:231.4pt;margin-top:126.05pt;width:83.25pt;height:70.5pt;z-index:251656192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" adj="-11796480,,5400" path="m,447675c,200431,236679,,528638,r528637,l1057275,447675v,247244,-236679,447675,-528638,447675c236678,895350,-1,694919,-1,447675r1,xe" strokecolor="#f79646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Pr="0069017D" w:rsidRDefault="00573AA7" w:rsidP="0069017D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t>sýkorek</w:t>
                  </w:r>
                </w:p>
              </w:txbxContent>
            </v:textbox>
          </v:shape>
        </w:pict>
      </w:r>
      <w:r>
        <w:rPr>
          <w:noProof/>
        </w:rPr>
        <w:pict>
          <v:shape id="Slza 22" o:spid="_x0000_s1043" style="position:absolute;margin-left:231.4pt;margin-top:39.05pt;width:83.25pt;height:70.5pt;z-index:251657216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" adj="-11796480,,5400" path="m,447675c,200431,236679,,528638,r528637,l1057275,447675v,247244,-236679,447675,-528638,447675c236678,895350,-1,694919,-1,447675r1,xe" strokecolor="#f79646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Default="00573AA7" w:rsidP="0069017D">
                  <w:pPr>
                    <w:jc w:val="center"/>
                  </w:pPr>
                  <w:r w:rsidRPr="0069017D">
                    <w:rPr>
                      <w:rFonts w:ascii="Comic Sans MS" w:hAnsi="Comic Sans MS"/>
                    </w:rPr>
                    <w:t>sýkorčí</w:t>
                  </w:r>
                </w:p>
              </w:txbxContent>
            </v:textbox>
          </v:shape>
        </w:pict>
      </w:r>
      <w:r>
        <w:rPr>
          <w:noProof/>
        </w:rPr>
        <w:pict>
          <v:shape id="Slza 23" o:spid="_x0000_s1044" style="position:absolute;margin-left:117.4pt;margin-top:126.05pt;width:83.25pt;height:70.5pt;z-index:251655168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" adj="-11796480,,5400" path="m,447675c,200431,236679,,528638,r528637,l1057275,447675v,247244,-236679,447675,-528638,447675c236678,895350,-1,694919,-1,447675r1,xe" strokecolor="#9bbb59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Default="00573AA7" w:rsidP="0069017D">
                  <w:pPr>
                    <w:jc w:val="center"/>
                  </w:pPr>
                  <w:r w:rsidRPr="0069017D">
                    <w:rPr>
                      <w:rFonts w:ascii="Comic Sans MS" w:hAnsi="Comic Sans MS"/>
                      <w:sz w:val="24"/>
                      <w:szCs w:val="24"/>
                    </w:rPr>
                    <w:t>sýrek</w:t>
                  </w:r>
                </w:p>
              </w:txbxContent>
            </v:textbox>
          </v:shape>
        </w:pict>
      </w:r>
      <w:r>
        <w:rPr>
          <w:noProof/>
        </w:rPr>
        <w:pict>
          <v:shape id="Slza 25" o:spid="_x0000_s1045" style="position:absolute;margin-left:113.65pt;margin-top:43.55pt;width:83.25pt;height:70.5pt;z-index:251662336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" adj="-11796480,,5400" path="m,447675c,200431,236679,,528638,r528637,l1057275,447675v,247244,-236679,447675,-528638,447675c236678,895350,-1,694919,-1,447675r1,xe" strokecolor="#9bbb59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Default="00573AA7" w:rsidP="005F4859">
                  <w:pPr>
                    <w:jc w:val="center"/>
                  </w:pPr>
                  <w:r w:rsidRPr="0069017D">
                    <w:rPr>
                      <w:rFonts w:ascii="Comic Sans MS" w:hAnsi="Comic Sans MS"/>
                      <w:sz w:val="24"/>
                      <w:szCs w:val="24"/>
                    </w:rPr>
                    <w:t>sýrový</w:t>
                  </w:r>
                </w:p>
              </w:txbxContent>
            </v:textbox>
          </v:shape>
        </w:pict>
      </w:r>
      <w:r>
        <w:rPr>
          <w:noProof/>
        </w:rPr>
        <w:pict>
          <v:shape id="Slza 27" o:spid="_x0000_s1046" style="position:absolute;margin-left:370.15pt;margin-top:126.05pt;width:83.25pt;height:70.5pt;z-index:251659264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" adj="-11796480,,5400" path="m,447675c,200431,236679,,528638,r528637,l1057275,447675v,247244,-236679,447675,-528638,447675c236678,895350,-1,694919,-1,447675r1,xe" strokecolor="#8064a2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Pr="0069017D" w:rsidRDefault="00573AA7" w:rsidP="0069017D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t>zasypaný</w:t>
                  </w:r>
                </w:p>
              </w:txbxContent>
            </v:textbox>
          </v:shape>
        </w:pict>
      </w:r>
      <w:r>
        <w:rPr>
          <w:noProof/>
        </w:rPr>
        <w:pict>
          <v:shape id="Slza 28" o:spid="_x0000_s1047" style="position:absolute;margin-left:364.9pt;margin-top:43.55pt;width:83.25pt;height:70.5pt;z-index:251660288;visibility:visible;v-text-anchor:middle" coordsize="1057275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" adj="-11796480,,5400" path="m,447675c,200431,236679,,528638,r528637,l1057275,447675v,247244,-236679,447675,-528638,447675c236678,895350,-1,694919,-1,447675r1,xe" strokecolor="#8064a2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28638,0;1057275,0;1057275,447675;528637,895350;-1,447675;0,447675" o:connectangles="0,0,0,0,0,0,0" textboxrect="0,0,1057275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Default="00573AA7" w:rsidP="0069017D">
                  <w:pPr>
                    <w:jc w:val="center"/>
                  </w:pPr>
                  <w:r w:rsidRPr="0069017D">
                    <w:rPr>
                      <w:rFonts w:ascii="Comic Sans MS" w:hAnsi="Comic Sans MS"/>
                    </w:rPr>
                    <w:t>posypat</w:t>
                  </w:r>
                </w:p>
              </w:txbxContent>
            </v:textbox>
          </v:shape>
        </w:pict>
      </w:r>
    </w:p>
    <w:p w:rsidR="00573AA7" w:rsidRPr="005F4859" w:rsidRDefault="00573AA7" w:rsidP="005F4859">
      <w:r>
        <w:rPr>
          <w:noProof/>
        </w:rPr>
        <w:pict>
          <v:shape id="Slza 24" o:spid="_x0000_s1048" style="position:absolute;margin-left:-27.35pt;margin-top:18.45pt;width:88.5pt;height:70.5pt;z-index:251665408;visibility:visible;v-text-anchor:middle" coordsize="1123950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" adj="-11796480,,5400" path="m,447675c,200431,251605,,561975,r561975,l1123950,447675v,247244,-251605,447675,-561975,447675c251605,895350,,694919,,447675xe" strokecolor="#c0504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47675;561975,0;1123950,0;1123950,447675;561975,895350;0,447675" o:connectangles="0,0,0,0,0,0" textboxrect="0,0,1123950,895350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Pr="0069017D" w:rsidRDefault="00573AA7" w:rsidP="005F4859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69017D">
                    <w:rPr>
                      <w:rFonts w:ascii="Comic Sans MS" w:hAnsi="Comic Sans MS"/>
                      <w:sz w:val="24"/>
                      <w:szCs w:val="24"/>
                    </w:rPr>
                    <w:t>synáček</w:t>
                  </w:r>
                </w:p>
                <w:p w:rsidR="00573AA7" w:rsidRDefault="00573AA7" w:rsidP="005F4859">
                  <w:pPr>
                    <w:jc w:val="center"/>
                  </w:pPr>
                </w:p>
              </w:txbxContent>
            </v:textbox>
          </v:shape>
        </w:pict>
      </w:r>
    </w:p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>
      <w:r>
        <w:rPr>
          <w:noProof/>
        </w:rPr>
        <w:pict>
          <v:shape id="Slza 26" o:spid="_x0000_s1049" style="position:absolute;margin-left:-31.1pt;margin-top:4.45pt;width:85.5pt;height:65.25pt;z-index:251666432;visibility:visible;v-text-anchor:middle" coordsize="1085850,828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" adj="-11796480,,5400" path="m,414338c,185505,243076,,542925,r542925,l1085850,414338v,228833,-243076,414338,-542925,414338c243076,828676,,643171,,414338xe" strokecolor="#c0504d" strokeweight="2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414338;542925,0;1085850,0;1085850,414338;542925,828676;0,414338" o:connectangles="0,0,0,0,0,0" textboxrect="0,0,1085850,828675"/>
            <v:handles>
              <v:h position="@3,#0" polar="10800,10800"/>
              <v:h position="#2,#1" polar="10800,10800" radiusrange="0,10800"/>
            </v:handles>
            <v:textbox>
              <w:txbxContent>
                <w:p w:rsidR="00573AA7" w:rsidRPr="005F4859" w:rsidRDefault="00573AA7" w:rsidP="005F4859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69017D">
                    <w:rPr>
                      <w:rFonts w:ascii="Comic Sans MS" w:hAnsi="Comic Sans MS"/>
                      <w:sz w:val="24"/>
                      <w:szCs w:val="24"/>
                    </w:rPr>
                    <w:t>synovec</w:t>
                  </w:r>
                </w:p>
              </w:txbxContent>
            </v:textbox>
          </v:shape>
        </w:pict>
      </w:r>
    </w:p>
    <w:p w:rsidR="00573AA7" w:rsidRPr="005F4859" w:rsidRDefault="00573AA7" w:rsidP="005F4859"/>
    <w:p w:rsidR="00573AA7" w:rsidRPr="005F4859" w:rsidRDefault="00573AA7" w:rsidP="005F4859"/>
    <w:p w:rsidR="00573AA7" w:rsidRPr="005F4859" w:rsidRDefault="00573AA7" w:rsidP="005F4859"/>
    <w:p w:rsidR="00573AA7" w:rsidRDefault="00573AA7" w:rsidP="005F4859">
      <w:r>
        <w:t>3. Spoj slova do dvojic.</w:t>
      </w:r>
    </w:p>
    <w:p w:rsidR="00573AA7" w:rsidRDefault="00573AA7" w:rsidP="005F4859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3" o:spid="_x0000_s1050" type="#_x0000_t32" style="position:absolute;margin-left:310.15pt;margin-top:9.25pt;width:69.75pt;height:42.7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" strokecolor="red">
            <v:stroke endarrow="open"/>
          </v:shape>
        </w:pict>
      </w:r>
      <w:r>
        <w:rPr>
          <w:noProof/>
        </w:rPr>
        <w:pict>
          <v:shape id="Přímá spojnice se šipkou 34" o:spid="_x0000_s1051" type="#_x0000_t32" style="position:absolute;margin-left:328.9pt;margin-top:9.3pt;width:65.25pt;height:25.45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" strokecolor="red">
            <v:stroke endarrow="open"/>
          </v:shape>
        </w:pict>
      </w:r>
      <w:r>
        <w:rPr>
          <w:noProof/>
        </w:rPr>
        <w:pict>
          <v:shape id="Přímá spojnice se šipkou 31" o:spid="_x0000_s1052" type="#_x0000_t32" style="position:absolute;margin-left:28.15pt;margin-top:14.5pt;width:104.25pt;height:45.75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" strokecolor="red">
            <v:stroke endarrow="open"/>
          </v:shape>
        </w:pict>
      </w:r>
      <w:r>
        <w:rPr>
          <w:noProof/>
        </w:rPr>
        <w:pict>
          <v:shape id="Přímá spojnice se šipkou 29" o:spid="_x0000_s1053" type="#_x0000_t32" style="position:absolute;margin-left:67.15pt;margin-top:8.5pt;width:65.25pt;height:21.7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" strokecolor="red">
            <v:stroke endarrow="open"/>
          </v:shape>
        </w:pict>
      </w:r>
      <w:r>
        <w:t>nedosl</w:t>
      </w:r>
      <w:r w:rsidRPr="0069017D">
        <w:rPr>
          <w:highlight w:val="green"/>
        </w:rPr>
        <w:t>ý</w:t>
      </w:r>
      <w:r>
        <w:t>chavá</w:t>
      </w:r>
      <w:r>
        <w:tab/>
      </w:r>
      <w:r>
        <w:tab/>
      </w:r>
      <w:r>
        <w:tab/>
        <w:t>holoubek</w:t>
      </w:r>
      <w:r>
        <w:tab/>
      </w:r>
      <w:r>
        <w:tab/>
      </w:r>
      <w:r>
        <w:tab/>
        <w:t>s</w:t>
      </w:r>
      <w:r w:rsidRPr="0069017D">
        <w:rPr>
          <w:highlight w:val="green"/>
        </w:rPr>
        <w:t>y</w:t>
      </w:r>
      <w:r>
        <w:t>kot</w:t>
      </w:r>
      <w:r>
        <w:tab/>
      </w:r>
      <w:r>
        <w:tab/>
      </w:r>
      <w:r>
        <w:tab/>
        <w:t>s</w:t>
      </w:r>
      <w:r w:rsidRPr="0069017D">
        <w:rPr>
          <w:highlight w:val="green"/>
        </w:rPr>
        <w:t>ý</w:t>
      </w:r>
      <w:r>
        <w:t>čka</w:t>
      </w:r>
    </w:p>
    <w:p w:rsidR="00573AA7" w:rsidRDefault="00573AA7" w:rsidP="005F4859">
      <w:r>
        <w:rPr>
          <w:noProof/>
        </w:rPr>
        <w:pict>
          <v:shape id="Přímá spojnice se šipkou 32" o:spid="_x0000_s1054" type="#_x0000_t32" style="position:absolute;margin-left:314.65pt;margin-top:9.3pt;width:69.75pt;height:25.45pt;flip:y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" strokecolor="red">
            <v:stroke endarrow="open"/>
          </v:shape>
        </w:pict>
      </w:r>
      <w:r>
        <w:rPr>
          <w:noProof/>
        </w:rPr>
        <w:pict>
          <v:shape id="Přímá spojnice se šipkou 30" o:spid="_x0000_s1055" type="#_x0000_t32" style="position:absolute;margin-left:37.9pt;margin-top:9.3pt;width:102pt;height:20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" strokecolor="red">
            <v:stroke endarrow="open"/>
          </v:shape>
        </w:pict>
      </w:r>
      <w:r>
        <w:t>tavený</w:t>
      </w:r>
      <w:r>
        <w:tab/>
      </w:r>
      <w:r>
        <w:tab/>
      </w:r>
      <w:r>
        <w:tab/>
      </w:r>
      <w:r>
        <w:tab/>
        <w:t>bab</w:t>
      </w:r>
      <w:r w:rsidRPr="0069017D">
        <w:rPr>
          <w:highlight w:val="green"/>
        </w:rPr>
        <w:t>i</w:t>
      </w:r>
      <w:r>
        <w:t>čka</w:t>
      </w:r>
      <w:r>
        <w:tab/>
      </w:r>
      <w:r>
        <w:tab/>
      </w:r>
      <w:r>
        <w:tab/>
      </w:r>
      <w:r>
        <w:tab/>
        <w:t>houkání</w:t>
      </w:r>
      <w:r>
        <w:tab/>
      </w:r>
      <w:r>
        <w:tab/>
        <w:t>s</w:t>
      </w:r>
      <w:r w:rsidRPr="0069017D">
        <w:rPr>
          <w:highlight w:val="green"/>
        </w:rPr>
        <w:t>ů</w:t>
      </w:r>
      <w:r>
        <w:t>l</w:t>
      </w:r>
    </w:p>
    <w:p w:rsidR="00573AA7" w:rsidRDefault="00573AA7" w:rsidP="005F4859">
      <w:r>
        <w:t>s</w:t>
      </w:r>
      <w:r w:rsidRPr="0069017D">
        <w:rPr>
          <w:highlight w:val="green"/>
        </w:rPr>
        <w:t>i</w:t>
      </w:r>
      <w:r>
        <w:t>vý</w:t>
      </w:r>
      <w:r>
        <w:tab/>
      </w:r>
      <w:r>
        <w:tab/>
      </w:r>
      <w:r>
        <w:tab/>
      </w:r>
      <w:r>
        <w:tab/>
        <w:t>s</w:t>
      </w:r>
      <w:r w:rsidRPr="0069017D">
        <w:rPr>
          <w:highlight w:val="green"/>
        </w:rPr>
        <w:t>ý</w:t>
      </w:r>
      <w:r>
        <w:t>r</w:t>
      </w:r>
      <w:r>
        <w:tab/>
      </w:r>
      <w:r>
        <w:tab/>
      </w:r>
      <w:r>
        <w:tab/>
      </w:r>
      <w:r>
        <w:tab/>
        <w:t>s</w:t>
      </w:r>
      <w:r w:rsidRPr="0069017D">
        <w:rPr>
          <w:highlight w:val="green"/>
        </w:rPr>
        <w:t>y</w:t>
      </w:r>
      <w:r>
        <w:t xml:space="preserve">pat </w:t>
      </w:r>
      <w:r>
        <w:tab/>
      </w:r>
      <w:r>
        <w:tab/>
      </w:r>
      <w:r>
        <w:tab/>
        <w:t>zm</w:t>
      </w:r>
      <w:r w:rsidRPr="0069017D">
        <w:rPr>
          <w:highlight w:val="green"/>
        </w:rPr>
        <w:t>i</w:t>
      </w:r>
      <w:r>
        <w:t>je</w:t>
      </w:r>
      <w:bookmarkStart w:id="0" w:name="_GoBack"/>
      <w:bookmarkEnd w:id="0"/>
    </w:p>
    <w:sectPr w:rsidR="00573AA7" w:rsidSect="009D4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3F03"/>
    <w:rsid w:val="000A249B"/>
    <w:rsid w:val="00143F03"/>
    <w:rsid w:val="00305758"/>
    <w:rsid w:val="00331A3D"/>
    <w:rsid w:val="00384CE0"/>
    <w:rsid w:val="004621D6"/>
    <w:rsid w:val="00573AA7"/>
    <w:rsid w:val="005C7490"/>
    <w:rsid w:val="005E039D"/>
    <w:rsid w:val="005F4859"/>
    <w:rsid w:val="0069017D"/>
    <w:rsid w:val="007B25C8"/>
    <w:rsid w:val="009D4D83"/>
    <w:rsid w:val="00CF5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F03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43F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43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3F03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0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278</Words>
  <Characters>1645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 Základní škola a Mateřská škola Bečváry, okres Kolín</dc:title>
  <dc:subject/>
  <dc:creator>pc1</dc:creator>
  <cp:keywords/>
  <dc:description/>
  <cp:lastModifiedBy>DUM</cp:lastModifiedBy>
  <cp:revision>2</cp:revision>
  <dcterms:created xsi:type="dcterms:W3CDTF">2013-06-05T19:29:00Z</dcterms:created>
  <dcterms:modified xsi:type="dcterms:W3CDTF">2013-06-05T19:29:00Z</dcterms:modified>
</cp:coreProperties>
</file>