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40"/>
        <w:gridCol w:w="5880"/>
      </w:tblGrid>
      <w:tr w:rsidR="006A3D81" w:rsidRPr="00FB1F06" w:rsidTr="00FB1F06">
        <w:trPr>
          <w:trHeight w:val="567"/>
        </w:trPr>
        <w:tc>
          <w:tcPr>
            <w:tcW w:w="3840" w:type="dxa"/>
            <w:vAlign w:val="center"/>
          </w:tcPr>
          <w:p w:rsidR="006A3D81" w:rsidRPr="00FB1F06" w:rsidRDefault="006A3D81" w:rsidP="00FB1F0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B1F06">
              <w:rPr>
                <w:rFonts w:ascii="Times New Roman" w:hAnsi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6A3D81" w:rsidRPr="00FB1F06" w:rsidRDefault="006A3D81" w:rsidP="00FB1F0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B1F06">
              <w:rPr>
                <w:rFonts w:ascii="Times New Roman" w:hAnsi="Times New Roman"/>
                <w:sz w:val="24"/>
                <w:szCs w:val="24"/>
                <w:lang w:eastAsia="cs-CZ"/>
              </w:rPr>
              <w:t>VY_52_INOVACE_Z.9.A.22                        EU OP VK</w:t>
            </w:r>
          </w:p>
        </w:tc>
      </w:tr>
      <w:tr w:rsidR="006A3D81" w:rsidRPr="00FB1F06" w:rsidTr="00FB1F06">
        <w:trPr>
          <w:trHeight w:val="567"/>
        </w:trPr>
        <w:tc>
          <w:tcPr>
            <w:tcW w:w="3840" w:type="dxa"/>
            <w:vAlign w:val="center"/>
          </w:tcPr>
          <w:p w:rsidR="006A3D81" w:rsidRPr="00FB1F06" w:rsidRDefault="006A3D81" w:rsidP="00FB1F0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B1F06">
              <w:rPr>
                <w:rFonts w:ascii="Times New Roman" w:hAnsi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6A3D81" w:rsidRPr="00FB1F06" w:rsidRDefault="006A3D81" w:rsidP="00FB1F0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B1F06">
              <w:rPr>
                <w:rFonts w:ascii="Times New Roman" w:hAnsi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6A3D81" w:rsidRPr="00FB1F06" w:rsidTr="00FB1F06">
        <w:trPr>
          <w:trHeight w:val="567"/>
        </w:trPr>
        <w:tc>
          <w:tcPr>
            <w:tcW w:w="3840" w:type="dxa"/>
            <w:vAlign w:val="center"/>
          </w:tcPr>
          <w:p w:rsidR="006A3D81" w:rsidRPr="00FB1F06" w:rsidRDefault="006A3D81" w:rsidP="00FB1F0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B1F06">
              <w:rPr>
                <w:rFonts w:ascii="Times New Roman" w:hAnsi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vAlign w:val="center"/>
          </w:tcPr>
          <w:p w:rsidR="006A3D81" w:rsidRPr="00FB1F06" w:rsidRDefault="006A3D81" w:rsidP="00FB1F0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B1F06">
              <w:rPr>
                <w:rFonts w:ascii="Times New Roman" w:hAnsi="Times New Roman"/>
                <w:sz w:val="24"/>
                <w:szCs w:val="24"/>
                <w:lang w:eastAsia="cs-CZ"/>
              </w:rPr>
              <w:t>Mgr. Eva Horáková</w:t>
            </w:r>
          </w:p>
        </w:tc>
      </w:tr>
      <w:tr w:rsidR="006A3D81" w:rsidRPr="00FB1F06" w:rsidTr="00FB1F06">
        <w:trPr>
          <w:trHeight w:val="567"/>
        </w:trPr>
        <w:tc>
          <w:tcPr>
            <w:tcW w:w="3840" w:type="dxa"/>
            <w:vAlign w:val="center"/>
          </w:tcPr>
          <w:p w:rsidR="006A3D81" w:rsidRPr="00FB1F06" w:rsidRDefault="006A3D81" w:rsidP="00FB1F0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B1F06">
              <w:rPr>
                <w:rFonts w:ascii="Times New Roman" w:hAnsi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6A3D81" w:rsidRPr="00FB1F06" w:rsidRDefault="006A3D81" w:rsidP="00FB1F0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B1F06">
              <w:rPr>
                <w:rFonts w:ascii="Times New Roman" w:hAnsi="Times New Roman"/>
                <w:sz w:val="24"/>
                <w:szCs w:val="24"/>
                <w:lang w:eastAsia="cs-CZ"/>
              </w:rPr>
              <w:t>Leden 2012</w:t>
            </w:r>
          </w:p>
        </w:tc>
      </w:tr>
      <w:tr w:rsidR="006A3D81" w:rsidRPr="00FB1F06" w:rsidTr="00FB1F06">
        <w:trPr>
          <w:trHeight w:val="567"/>
        </w:trPr>
        <w:tc>
          <w:tcPr>
            <w:tcW w:w="3840" w:type="dxa"/>
            <w:vAlign w:val="center"/>
          </w:tcPr>
          <w:p w:rsidR="006A3D81" w:rsidRPr="00FB1F06" w:rsidRDefault="006A3D81" w:rsidP="00FB1F0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B1F06">
              <w:rPr>
                <w:rFonts w:ascii="Times New Roman" w:hAnsi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vAlign w:val="center"/>
          </w:tcPr>
          <w:p w:rsidR="006A3D81" w:rsidRPr="00FB1F06" w:rsidRDefault="006A3D81" w:rsidP="00FB1F0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B1F06">
              <w:rPr>
                <w:rFonts w:ascii="Times New Roman" w:hAnsi="Times New Roman"/>
                <w:sz w:val="24"/>
                <w:szCs w:val="24"/>
                <w:lang w:eastAsia="cs-CZ"/>
              </w:rPr>
              <w:t>9.</w:t>
            </w:r>
          </w:p>
        </w:tc>
      </w:tr>
      <w:tr w:rsidR="006A3D81" w:rsidRPr="00FB1F06" w:rsidTr="00FB1F06">
        <w:trPr>
          <w:trHeight w:val="567"/>
        </w:trPr>
        <w:tc>
          <w:tcPr>
            <w:tcW w:w="3840" w:type="dxa"/>
            <w:vAlign w:val="center"/>
          </w:tcPr>
          <w:p w:rsidR="006A3D81" w:rsidRPr="00FB1F06" w:rsidRDefault="006A3D81" w:rsidP="00FB1F0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B1F06">
              <w:rPr>
                <w:rFonts w:ascii="Times New Roman" w:hAnsi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vAlign w:val="center"/>
          </w:tcPr>
          <w:p w:rsidR="006A3D81" w:rsidRPr="00FB1F06" w:rsidRDefault="006A3D81" w:rsidP="00FB1F0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B1F06">
              <w:rPr>
                <w:rFonts w:ascii="Times New Roman" w:hAnsi="Times New Roman"/>
                <w:sz w:val="24"/>
                <w:szCs w:val="24"/>
                <w:lang w:eastAsia="cs-CZ"/>
              </w:rPr>
              <w:t>Zeměpis</w:t>
            </w:r>
          </w:p>
        </w:tc>
      </w:tr>
      <w:tr w:rsidR="006A3D81" w:rsidRPr="00FB1F06" w:rsidTr="00FB1F06">
        <w:trPr>
          <w:trHeight w:val="567"/>
        </w:trPr>
        <w:tc>
          <w:tcPr>
            <w:tcW w:w="3840" w:type="dxa"/>
            <w:vAlign w:val="center"/>
          </w:tcPr>
          <w:p w:rsidR="006A3D81" w:rsidRPr="00FB1F06" w:rsidRDefault="006A3D81" w:rsidP="00FB1F0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B1F06">
              <w:rPr>
                <w:rFonts w:ascii="Times New Roman" w:hAnsi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6A3D81" w:rsidRPr="00FB1F06" w:rsidRDefault="006A3D81" w:rsidP="00FB1F0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B1F06">
              <w:rPr>
                <w:rFonts w:ascii="Times New Roman" w:hAnsi="Times New Roman"/>
                <w:sz w:val="24"/>
                <w:szCs w:val="24"/>
                <w:lang w:eastAsia="cs-CZ"/>
              </w:rPr>
              <w:t>Kraje ČR</w:t>
            </w:r>
          </w:p>
          <w:p w:rsidR="006A3D81" w:rsidRPr="00FB1F06" w:rsidRDefault="006A3D81" w:rsidP="00FB1F0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B1F06">
              <w:rPr>
                <w:rFonts w:ascii="Times New Roman" w:hAnsi="Times New Roman"/>
                <w:sz w:val="24"/>
                <w:szCs w:val="24"/>
                <w:lang w:eastAsia="cs-CZ"/>
              </w:rPr>
              <w:t>Ve slepé mapě žáci popíší jednotlivé kraje a doplní krajská města. Vyhledají v učebnici informace o členění na správní jednotky. Pokusí se podle typických fotografií poznat některá krajská města. Na stránkách Českého statistického úřadu vyhledají nejnovější údaje o počtu obyvatel v jednotlivých krajích.</w:t>
            </w:r>
          </w:p>
          <w:p w:rsidR="006A3D81" w:rsidRPr="00FB1F06" w:rsidRDefault="006A3D81" w:rsidP="00FB1F0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</w:tr>
    </w:tbl>
    <w:p w:rsidR="006A3D81" w:rsidRDefault="006A3D81" w:rsidP="00FF1875">
      <w:pPr>
        <w:spacing w:after="0" w:line="360" w:lineRule="auto"/>
        <w:ind w:left="0" w:firstLine="0"/>
        <w:jc w:val="both"/>
      </w:pPr>
    </w:p>
    <w:p w:rsidR="006A3D81" w:rsidRDefault="006A3D81">
      <w:pPr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3" o:spid="_x0000_s1026" type="#_x0000_t75" style="position:absolute;left:0;text-align:left;margin-left:-12.95pt;margin-top:288.8pt;width:478.95pt;height:117.05pt;z-index:251658752;visibility:visible;mso-wrap-distance-left:0;mso-wrap-distance-right:0" filled="t">
            <v:imagedata r:id="rId5" o:title=""/>
            <w10:wrap type="square" side="largest"/>
          </v:shape>
        </w:pict>
      </w:r>
      <w:r>
        <w:rPr>
          <w:rFonts w:ascii="Times New Roman" w:hAnsi="Times New Roman"/>
          <w:b/>
          <w:sz w:val="24"/>
          <w:szCs w:val="24"/>
        </w:rPr>
        <w:br w:type="page"/>
      </w:r>
    </w:p>
    <w:p w:rsidR="006A3D81" w:rsidRDefault="006A3D81" w:rsidP="00FF1875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 w:rsidRPr="00D9400D">
        <w:rPr>
          <w:rFonts w:ascii="Times New Roman" w:hAnsi="Times New Roman"/>
          <w:b/>
          <w:sz w:val="24"/>
          <w:szCs w:val="24"/>
        </w:rPr>
        <w:t xml:space="preserve">I. </w:t>
      </w:r>
      <w:r>
        <w:rPr>
          <w:rFonts w:ascii="Times New Roman" w:hAnsi="Times New Roman"/>
          <w:b/>
          <w:sz w:val="24"/>
          <w:szCs w:val="24"/>
        </w:rPr>
        <w:t xml:space="preserve">Doplň podle atlasu do slepé mapy názvy krajů a krajská města. </w:t>
      </w:r>
    </w:p>
    <w:p w:rsidR="006A3D81" w:rsidRDefault="006A3D81" w:rsidP="003468FB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</w:p>
    <w:p w:rsidR="006A3D81" w:rsidRDefault="006A3D81" w:rsidP="003468FB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pict>
          <v:shape id="_x0000_i1025" type="#_x0000_t75" style="width:448.5pt;height:260.25pt">
            <v:imagedata r:id="rId6" o:title=""/>
          </v:shape>
        </w:pict>
      </w:r>
    </w:p>
    <w:p w:rsidR="006A3D81" w:rsidRDefault="006A3D81" w:rsidP="007340B9">
      <w:pPr>
        <w:spacing w:after="0" w:line="360" w:lineRule="auto"/>
        <w:ind w:left="-284" w:firstLine="0"/>
        <w:rPr>
          <w:rFonts w:ascii="Times New Roman" w:hAnsi="Times New Roman"/>
          <w:sz w:val="20"/>
          <w:szCs w:val="20"/>
        </w:rPr>
      </w:pPr>
    </w:p>
    <w:p w:rsidR="006A3D81" w:rsidRPr="00264206" w:rsidRDefault="006A3D81" w:rsidP="00264206">
      <w:pPr>
        <w:spacing w:after="0" w:line="240" w:lineRule="auto"/>
        <w:ind w:left="-284" w:firstLine="0"/>
        <w:rPr>
          <w:rFonts w:ascii="Times New Roman" w:hAnsi="Times New Roman"/>
          <w:sz w:val="18"/>
          <w:szCs w:val="18"/>
        </w:rPr>
      </w:pPr>
      <w:r w:rsidRPr="00264206">
        <w:rPr>
          <w:rFonts w:ascii="Times New Roman" w:hAnsi="Times New Roman"/>
          <w:sz w:val="18"/>
          <w:szCs w:val="18"/>
        </w:rPr>
        <w:t xml:space="preserve">Zdroj mapa: CAROIG. </w:t>
      </w:r>
      <w:r w:rsidRPr="00264206">
        <w:rPr>
          <w:rFonts w:ascii="Times New Roman" w:hAnsi="Times New Roman"/>
          <w:i/>
          <w:iCs/>
          <w:sz w:val="18"/>
          <w:szCs w:val="18"/>
        </w:rPr>
        <w:t>RVP.cz</w:t>
      </w:r>
      <w:r w:rsidRPr="00264206">
        <w:rPr>
          <w:rFonts w:ascii="Times New Roman" w:hAnsi="Times New Roman"/>
          <w:sz w:val="18"/>
          <w:szCs w:val="18"/>
        </w:rPr>
        <w:t xml:space="preserve"> [online]. [cit. 26.8.2013]. Dostupný na WWW: http://www.google.de/imgres?q=mapa+kraj%C5%AF+%C4%8CR&amp;start=84&amp;bih=698&amp;biw=1369&amp;tbm=isch&amp;tbnid=EmgirOxuinJX2M:&amp;imgrefurl=http://wiki.rvp.cz/Kabinet/Mapy/Mapa_%25C4%258CR&amp;docid=wIaTQzN6mRT4qM&amp;imgurl=http://wiki.rvp.cz/%2540api/deki/files/107/%253D800px-Czechia_-_outline_map.svg.png%253Fsize%253Dwebview&amp;w=550&amp;h=322&amp;ei=UnsbUvm7OcPQhAeTi4CoBw&amp;zoom=1&amp;iact=hc&amp;vpx=1029&amp;vpy=294&amp;dur=1812&amp;hovh=172&amp;hovw=294&amp;tx=207&amp;ty=91&amp;page=4&amp;tbnh=141&amp;tbnw=241&amp;ndsp=30&amp;ved=1t:429,r:13,s:100,i:43</w:t>
      </w:r>
    </w:p>
    <w:p w:rsidR="006A3D81" w:rsidRDefault="006A3D81" w:rsidP="00FF1875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</w:p>
    <w:p w:rsidR="006A3D81" w:rsidRPr="00FF1875" w:rsidRDefault="006A3D81" w:rsidP="00FF1875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D9400D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>I</w:t>
      </w:r>
      <w:r w:rsidRPr="00D9400D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Zjistěte podle učebnice následující údaje:</w:t>
      </w:r>
    </w:p>
    <w:p w:rsidR="006A3D81" w:rsidRDefault="006A3D81" w:rsidP="00FF1875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1733EE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Kdy byly v ČR zrušeny okresní úřady?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6A3D81" w:rsidRDefault="006A3D81" w:rsidP="00FF1875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Z kolika krajů se skládá ČR?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6A3D81" w:rsidRDefault="006A3D81" w:rsidP="00FF1875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Kolik existuje v současné době obcí s rozšířenou působností?</w:t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6A3D81" w:rsidRDefault="006A3D81" w:rsidP="00FF1875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Co znamená označení NUTS?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6A3D81" w:rsidRDefault="006A3D81" w:rsidP="00FF1875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</w:p>
    <w:p w:rsidR="006A3D81" w:rsidRDefault="006A3D8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6A3D81" w:rsidRDefault="006A3D81" w:rsidP="00FF1875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 w:rsidRPr="00FF1875">
        <w:rPr>
          <w:rFonts w:ascii="Times New Roman" w:hAnsi="Times New Roman"/>
          <w:b/>
          <w:sz w:val="24"/>
          <w:szCs w:val="24"/>
        </w:rPr>
        <w:t>III. Poznáš na fotografiích</w:t>
      </w:r>
      <w:r>
        <w:rPr>
          <w:rFonts w:ascii="Times New Roman" w:hAnsi="Times New Roman"/>
          <w:b/>
          <w:sz w:val="24"/>
          <w:szCs w:val="24"/>
        </w:rPr>
        <w:t>,</w:t>
      </w:r>
      <w:r w:rsidRPr="00FF1875">
        <w:rPr>
          <w:rFonts w:ascii="Times New Roman" w:hAnsi="Times New Roman"/>
          <w:b/>
          <w:sz w:val="24"/>
          <w:szCs w:val="24"/>
        </w:rPr>
        <w:t xml:space="preserve"> o která krajská města se jedná? </w:t>
      </w:r>
    </w:p>
    <w:p w:rsidR="006A3D81" w:rsidRDefault="006A3D81" w:rsidP="00FF1875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pict>
          <v:shape id="obrázek 4" o:spid="_x0000_s1027" type="#_x0000_t75" style="position:absolute;left:0;text-align:left;margin-left:-6.35pt;margin-top:10.75pt;width:159.65pt;height:79.5pt;z-index:251655680;visibility:visible">
            <v:imagedata r:id="rId7" o:title=""/>
          </v:shape>
        </w:pict>
      </w:r>
    </w:p>
    <w:p w:rsidR="006A3D81" w:rsidRDefault="006A3D81" w:rsidP="00FF1875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3.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4.</w:t>
      </w:r>
      <w:r>
        <w:rPr>
          <w:rFonts w:ascii="Times New Roman" w:hAnsi="Times New Roman"/>
          <w:b/>
          <w:sz w:val="24"/>
          <w:szCs w:val="24"/>
        </w:rPr>
        <w:tab/>
        <w:t xml:space="preserve">        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/>
          <w:b/>
          <w:sz w:val="24"/>
          <w:szCs w:val="24"/>
        </w:rPr>
        <w:tab/>
        <w:t xml:space="preserve">     5.</w:t>
      </w:r>
    </w:p>
    <w:p w:rsidR="006A3D81" w:rsidRDefault="006A3D81" w:rsidP="00FF1875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pict>
          <v:shape id="_x0000_s1028" type="#_x0000_t75" style="position:absolute;left:0;text-align:left;margin-left:405pt;margin-top:3.05pt;width:96.15pt;height:2in;z-index:-251656704" wrapcoords="-169 0 -169 21488 21600 21488 21600 0 -169 0">
            <v:imagedata r:id="rId8" o:title=""/>
            <w10:wrap type="tight"/>
          </v:shape>
        </w:pict>
      </w:r>
      <w:r>
        <w:rPr>
          <w:noProof/>
          <w:lang w:eastAsia="cs-CZ"/>
        </w:rPr>
        <w:pict>
          <v:shape id="obrázek 5" o:spid="_x0000_s1029" type="#_x0000_t75" style="position:absolute;left:0;text-align:left;margin-left:292.15pt;margin-top:3.85pt;width:102pt;height:135.75pt;z-index:-251658752;visibility:visible">
            <v:imagedata r:id="rId9" o:title=""/>
          </v:shape>
        </w:pict>
      </w:r>
      <w:r>
        <w:rPr>
          <w:noProof/>
          <w:lang w:eastAsia="cs-CZ"/>
        </w:rPr>
        <w:pict>
          <v:shape id="obrázek 8" o:spid="_x0000_s1030" type="#_x0000_t75" style="position:absolute;left:0;text-align:left;margin-left:181.9pt;margin-top:4.6pt;width:101.25pt;height:135pt;z-index:251656704;visibility:visible">
            <v:imagedata r:id="rId10" o:title=""/>
          </v:shape>
        </w:pict>
      </w:r>
    </w:p>
    <w:p w:rsidR="006A3D81" w:rsidRDefault="006A3D81" w:rsidP="00FF1875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</w:p>
    <w:p w:rsidR="006A3D81" w:rsidRDefault="006A3D81" w:rsidP="00FF1875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</w:p>
    <w:p w:rsidR="006A3D81" w:rsidRDefault="006A3D81" w:rsidP="005147AE">
      <w:pPr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 w:rsidRPr="00EF136B">
        <w:rPr>
          <w:rFonts w:ascii="Times New Roman" w:hAnsi="Times New Roman"/>
          <w:b/>
          <w:noProof/>
          <w:sz w:val="24"/>
          <w:szCs w:val="24"/>
          <w:lang w:eastAsia="cs-CZ"/>
        </w:rPr>
        <w:pict>
          <v:shape id="_x0000_i1026" type="#_x0000_t75" style="width:162pt;height:119.25pt;visibility:visible">
            <v:imagedata r:id="rId11" o:title=""/>
          </v:shape>
        </w:pict>
      </w:r>
    </w:p>
    <w:p w:rsidR="006A3D81" w:rsidRDefault="006A3D81" w:rsidP="005147AE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6A3D81" w:rsidRDefault="006A3D81" w:rsidP="005147AE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6A3D81" w:rsidRDefault="006A3D81" w:rsidP="005147AE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6A3D81" w:rsidRDefault="006A3D81" w:rsidP="005147AE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6A3D81" w:rsidRDefault="006A3D81" w:rsidP="004235C3">
      <w:pPr>
        <w:spacing w:after="120" w:line="360" w:lineRule="auto"/>
        <w:ind w:left="-425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  <w:bookmarkStart w:id="0" w:name="_GoBack"/>
      <w:bookmarkEnd w:id="0"/>
    </w:p>
    <w:p w:rsidR="006A3D81" w:rsidRDefault="006A3D81" w:rsidP="005147AE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</w:t>
      </w:r>
      <w:r w:rsidRPr="00FF1875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Na stránkách Českého statistického úřadu (</w:t>
      </w:r>
      <w:r w:rsidRPr="005147AE">
        <w:rPr>
          <w:rFonts w:ascii="Times New Roman" w:hAnsi="Times New Roman"/>
          <w:b/>
          <w:sz w:val="24"/>
          <w:szCs w:val="24"/>
        </w:rPr>
        <w:t>www.czso.cz</w:t>
      </w:r>
      <w:r>
        <w:rPr>
          <w:rFonts w:ascii="Times New Roman" w:hAnsi="Times New Roman"/>
          <w:b/>
          <w:sz w:val="24"/>
          <w:szCs w:val="24"/>
        </w:rPr>
        <w:t>) zjisti nejnovější údaje o počtu obyvatel v jednotlivých krajích.</w:t>
      </w:r>
    </w:p>
    <w:p w:rsidR="006A3D81" w:rsidRDefault="006A3D81" w:rsidP="005147AE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5147AE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  <w:r>
        <w:rPr>
          <w:rFonts w:ascii="Times New Roman" w:hAnsi="Times New Roman"/>
          <w:sz w:val="24"/>
          <w:szCs w:val="24"/>
        </w:rPr>
        <w:tab/>
        <w:t>2.</w:t>
      </w:r>
      <w:r w:rsidRPr="005147AE">
        <w:rPr>
          <w:rFonts w:ascii="Times New Roman" w:hAnsi="Times New Roman"/>
          <w:sz w:val="24"/>
          <w:szCs w:val="24"/>
        </w:rPr>
        <w:t xml:space="preserve"> </w:t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3.</w:t>
      </w:r>
      <w:r w:rsidRPr="005147AE">
        <w:rPr>
          <w:rFonts w:ascii="Times New Roman" w:hAnsi="Times New Roman"/>
          <w:sz w:val="24"/>
          <w:szCs w:val="24"/>
        </w:rPr>
        <w:t xml:space="preserve"> </w:t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6A3D81" w:rsidRDefault="006A3D81" w:rsidP="005147AE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Pr="005147AE">
        <w:rPr>
          <w:rFonts w:ascii="Times New Roman" w:hAnsi="Times New Roman"/>
          <w:sz w:val="24"/>
          <w:szCs w:val="24"/>
        </w:rPr>
        <w:t xml:space="preserve"> </w:t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  <w:r>
        <w:rPr>
          <w:rFonts w:ascii="Times New Roman" w:hAnsi="Times New Roman"/>
          <w:sz w:val="24"/>
          <w:szCs w:val="24"/>
        </w:rPr>
        <w:tab/>
        <w:t>5.</w:t>
      </w:r>
      <w:r w:rsidRPr="005147AE">
        <w:rPr>
          <w:rFonts w:ascii="Times New Roman" w:hAnsi="Times New Roman"/>
          <w:sz w:val="24"/>
          <w:szCs w:val="24"/>
        </w:rPr>
        <w:t xml:space="preserve"> </w:t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6.</w:t>
      </w:r>
      <w:r w:rsidRPr="005147AE">
        <w:rPr>
          <w:rFonts w:ascii="Times New Roman" w:hAnsi="Times New Roman"/>
          <w:sz w:val="24"/>
          <w:szCs w:val="24"/>
        </w:rPr>
        <w:t xml:space="preserve"> </w:t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6A3D81" w:rsidRDefault="006A3D81" w:rsidP="005147AE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 w:rsidRPr="005147AE">
        <w:rPr>
          <w:rFonts w:ascii="Times New Roman" w:hAnsi="Times New Roman"/>
          <w:sz w:val="24"/>
          <w:szCs w:val="24"/>
        </w:rPr>
        <w:t xml:space="preserve"> </w:t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  <w:r>
        <w:rPr>
          <w:rFonts w:ascii="Times New Roman" w:hAnsi="Times New Roman"/>
          <w:sz w:val="24"/>
          <w:szCs w:val="24"/>
        </w:rPr>
        <w:tab/>
        <w:t>8.</w:t>
      </w:r>
      <w:r w:rsidRPr="005147AE">
        <w:rPr>
          <w:rFonts w:ascii="Times New Roman" w:hAnsi="Times New Roman"/>
          <w:sz w:val="24"/>
          <w:szCs w:val="24"/>
        </w:rPr>
        <w:t xml:space="preserve"> </w:t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9.</w:t>
      </w:r>
      <w:r w:rsidRPr="005147AE">
        <w:rPr>
          <w:rFonts w:ascii="Times New Roman" w:hAnsi="Times New Roman"/>
          <w:sz w:val="24"/>
          <w:szCs w:val="24"/>
        </w:rPr>
        <w:t xml:space="preserve"> </w:t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6A3D81" w:rsidRDefault="006A3D81" w:rsidP="00DB5E38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</w:t>
      </w:r>
      <w:r w:rsidRPr="005147AE">
        <w:rPr>
          <w:rFonts w:ascii="Times New Roman" w:hAnsi="Times New Roman"/>
          <w:sz w:val="24"/>
          <w:szCs w:val="24"/>
        </w:rPr>
        <w:t xml:space="preserve"> </w:t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  <w:r>
        <w:rPr>
          <w:rFonts w:ascii="Times New Roman" w:hAnsi="Times New Roman"/>
          <w:sz w:val="24"/>
          <w:szCs w:val="24"/>
        </w:rPr>
        <w:tab/>
        <w:t>11.</w:t>
      </w:r>
      <w:r w:rsidRPr="005147AE">
        <w:rPr>
          <w:rFonts w:ascii="Times New Roman" w:hAnsi="Times New Roman"/>
          <w:sz w:val="24"/>
          <w:szCs w:val="24"/>
        </w:rPr>
        <w:t xml:space="preserve"> </w:t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  <w:r>
        <w:rPr>
          <w:rFonts w:ascii="Times New Roman" w:hAnsi="Times New Roman"/>
          <w:sz w:val="24"/>
          <w:szCs w:val="24"/>
        </w:rPr>
        <w:tab/>
        <w:t xml:space="preserve">          12.</w:t>
      </w:r>
      <w:r w:rsidRPr="005147AE">
        <w:rPr>
          <w:rFonts w:ascii="Times New Roman" w:hAnsi="Times New Roman"/>
          <w:sz w:val="24"/>
          <w:szCs w:val="24"/>
        </w:rPr>
        <w:t xml:space="preserve"> </w:t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6A3D81" w:rsidRDefault="006A3D81" w:rsidP="00DB5E38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</w:t>
      </w:r>
      <w:r w:rsidRPr="005147AE">
        <w:rPr>
          <w:rFonts w:ascii="Times New Roman" w:hAnsi="Times New Roman"/>
          <w:sz w:val="24"/>
          <w:szCs w:val="24"/>
        </w:rPr>
        <w:t xml:space="preserve"> </w:t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  <w:r>
        <w:rPr>
          <w:rFonts w:ascii="Times New Roman" w:hAnsi="Times New Roman"/>
          <w:sz w:val="24"/>
          <w:szCs w:val="24"/>
        </w:rPr>
        <w:tab/>
        <w:t>14.</w:t>
      </w:r>
      <w:r w:rsidRPr="005147AE">
        <w:rPr>
          <w:rFonts w:ascii="Times New Roman" w:hAnsi="Times New Roman"/>
          <w:sz w:val="24"/>
          <w:szCs w:val="24"/>
        </w:rPr>
        <w:t xml:space="preserve"> </w:t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6A3D81" w:rsidRDefault="006A3D81" w:rsidP="00DB5E38">
      <w:pPr>
        <w:spacing w:after="0" w:line="360" w:lineRule="auto"/>
        <w:ind w:left="-426" w:firstLine="0"/>
        <w:jc w:val="both"/>
        <w:rPr>
          <w:rFonts w:ascii="Times New Roman" w:hAnsi="Times New Roman"/>
          <w:sz w:val="18"/>
          <w:szCs w:val="18"/>
        </w:rPr>
      </w:pPr>
    </w:p>
    <w:p w:rsidR="006A3D81" w:rsidRPr="00A041F3" w:rsidRDefault="006A3D81" w:rsidP="00EF7E85">
      <w:pPr>
        <w:spacing w:after="0" w:line="240" w:lineRule="auto"/>
        <w:ind w:left="-425" w:firstLine="0"/>
        <w:rPr>
          <w:rFonts w:ascii="Times New Roman" w:hAnsi="Times New Roman"/>
          <w:sz w:val="18"/>
          <w:szCs w:val="18"/>
        </w:rPr>
      </w:pPr>
      <w:r w:rsidRPr="00A041F3">
        <w:rPr>
          <w:rFonts w:ascii="Times New Roman" w:hAnsi="Times New Roman"/>
          <w:sz w:val="18"/>
          <w:szCs w:val="18"/>
        </w:rPr>
        <w:t>Zdroj obrázku 1: CZ-DAVID. Wikipedia.cz [online]. [cit. 26.8.2013]. Dostupný na WWW: http://upload.wikimedia.org/wikipedia/commons/0/00/Muzeum_v%C3%BDchodn%C3%ADch_%C4%8Cech.jpg</w:t>
      </w:r>
    </w:p>
    <w:p w:rsidR="006A3D81" w:rsidRPr="00A041F3" w:rsidRDefault="006A3D81" w:rsidP="00EF7E85">
      <w:pPr>
        <w:spacing w:after="0" w:line="240" w:lineRule="auto"/>
        <w:ind w:left="-425" w:firstLine="0"/>
        <w:rPr>
          <w:rFonts w:ascii="Times New Roman" w:hAnsi="Times New Roman"/>
          <w:sz w:val="18"/>
          <w:szCs w:val="18"/>
        </w:rPr>
      </w:pPr>
    </w:p>
    <w:p w:rsidR="006A3D81" w:rsidRPr="00A041F3" w:rsidRDefault="006A3D81" w:rsidP="00A041F3">
      <w:pPr>
        <w:spacing w:after="0" w:line="240" w:lineRule="auto"/>
        <w:ind w:left="-425" w:firstLine="0"/>
        <w:rPr>
          <w:rFonts w:ascii="Times New Roman" w:hAnsi="Times New Roman"/>
          <w:sz w:val="18"/>
          <w:szCs w:val="18"/>
        </w:rPr>
      </w:pPr>
      <w:r w:rsidRPr="00A041F3">
        <w:rPr>
          <w:rFonts w:ascii="Times New Roman" w:hAnsi="Times New Roman"/>
          <w:sz w:val="18"/>
          <w:szCs w:val="18"/>
        </w:rPr>
        <w:t>Zdroj obrázku 2: MNOHA11. Wikipedia.cz [online]. [cit. 26.8.2013]. Dostupný na WWW: http://upload.wikimedia.org/wikipedia/commons/8/82/Plze%C5%88_12.3.2012.jpg</w:t>
      </w:r>
    </w:p>
    <w:p w:rsidR="006A3D81" w:rsidRPr="00A041F3" w:rsidRDefault="006A3D81" w:rsidP="00A041F3">
      <w:pPr>
        <w:spacing w:after="0" w:line="240" w:lineRule="auto"/>
        <w:ind w:left="-425" w:firstLine="0"/>
        <w:rPr>
          <w:rFonts w:ascii="Times New Roman" w:hAnsi="Times New Roman"/>
          <w:sz w:val="18"/>
          <w:szCs w:val="18"/>
        </w:rPr>
      </w:pPr>
    </w:p>
    <w:p w:rsidR="006A3D81" w:rsidRPr="00A041F3" w:rsidRDefault="006A3D81" w:rsidP="00A041F3">
      <w:pPr>
        <w:spacing w:after="0" w:line="240" w:lineRule="auto"/>
        <w:ind w:left="-425" w:firstLine="0"/>
        <w:rPr>
          <w:rFonts w:ascii="Times New Roman" w:hAnsi="Times New Roman"/>
          <w:sz w:val="18"/>
          <w:szCs w:val="18"/>
        </w:rPr>
      </w:pPr>
      <w:r w:rsidRPr="00A041F3">
        <w:rPr>
          <w:rFonts w:ascii="Times New Roman" w:hAnsi="Times New Roman"/>
          <w:sz w:val="18"/>
          <w:szCs w:val="18"/>
        </w:rPr>
        <w:t>Zdroj obrázku 3: MALJKOVIC, Filip. Wikipedia.cz [online]. [cit. 26.8.2013]. Dostupný na WWW: http://upload.wikimedia.org/wikipedia/commons/a/a1/KarlovyVaryHotSpring.jpg</w:t>
      </w:r>
    </w:p>
    <w:p w:rsidR="006A3D81" w:rsidRPr="00A041F3" w:rsidRDefault="006A3D81" w:rsidP="00A041F3">
      <w:pPr>
        <w:spacing w:after="0" w:line="240" w:lineRule="auto"/>
        <w:ind w:left="-425" w:firstLine="0"/>
        <w:rPr>
          <w:rFonts w:ascii="Times New Roman" w:hAnsi="Times New Roman"/>
          <w:sz w:val="18"/>
          <w:szCs w:val="18"/>
        </w:rPr>
      </w:pPr>
    </w:p>
    <w:p w:rsidR="006A3D81" w:rsidRPr="00A041F3" w:rsidRDefault="006A3D81" w:rsidP="00A041F3">
      <w:pPr>
        <w:spacing w:after="0" w:line="240" w:lineRule="auto"/>
        <w:ind w:left="-425" w:firstLine="0"/>
        <w:rPr>
          <w:rFonts w:ascii="Times New Roman" w:hAnsi="Times New Roman"/>
          <w:sz w:val="18"/>
          <w:szCs w:val="18"/>
        </w:rPr>
      </w:pPr>
      <w:r w:rsidRPr="00A041F3">
        <w:rPr>
          <w:rFonts w:ascii="Times New Roman" w:hAnsi="Times New Roman"/>
          <w:sz w:val="18"/>
          <w:szCs w:val="18"/>
        </w:rPr>
        <w:t>Zdroj obrázku 4: MIAOW, Miaow. Wikipedia.cz [online]. [cit. 26.8.2013]. Dostupný na WWW: http://upload.wikimedia.org/wikipedia/commons/e/e3/Pardubice_CZ_Zelena_brana.JPG</w:t>
      </w:r>
    </w:p>
    <w:p w:rsidR="006A3D81" w:rsidRPr="00A041F3" w:rsidRDefault="006A3D81" w:rsidP="00A041F3">
      <w:pPr>
        <w:spacing w:after="0" w:line="240" w:lineRule="auto"/>
        <w:ind w:left="-425" w:firstLine="0"/>
        <w:rPr>
          <w:rFonts w:ascii="Times New Roman" w:hAnsi="Times New Roman"/>
          <w:sz w:val="18"/>
          <w:szCs w:val="18"/>
        </w:rPr>
      </w:pPr>
    </w:p>
    <w:p w:rsidR="006A3D81" w:rsidRPr="00A041F3" w:rsidRDefault="006A3D81" w:rsidP="00A041F3">
      <w:pPr>
        <w:spacing w:after="0" w:line="240" w:lineRule="auto"/>
        <w:ind w:left="-425" w:firstLine="0"/>
        <w:rPr>
          <w:rFonts w:ascii="Times New Roman" w:hAnsi="Times New Roman"/>
          <w:sz w:val="18"/>
          <w:szCs w:val="18"/>
        </w:rPr>
      </w:pPr>
      <w:r w:rsidRPr="00A041F3">
        <w:rPr>
          <w:rFonts w:ascii="Times New Roman" w:hAnsi="Times New Roman"/>
          <w:sz w:val="18"/>
          <w:szCs w:val="18"/>
        </w:rPr>
        <w:t>Zdroj obrázku 5: RAWAC. Wikipedia.cz [online]. [cit. 26.8.2013]. Dostupný na WWW: http://upload.wikimedia.org/wikipedia/commons/f/f0/Radnice_Liberec_2005.jpg</w:t>
      </w:r>
    </w:p>
    <w:sectPr w:rsidR="006A3D81" w:rsidRPr="00A041F3" w:rsidSect="00A041F3">
      <w:pgSz w:w="11906" w:h="16838"/>
      <w:pgMar w:top="1417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EA354A"/>
    <w:multiLevelType w:val="hybridMultilevel"/>
    <w:tmpl w:val="4F025C90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4536"/>
    <w:rsid w:val="000276C4"/>
    <w:rsid w:val="00044E78"/>
    <w:rsid w:val="000D30E2"/>
    <w:rsid w:val="001733EE"/>
    <w:rsid w:val="001D6A02"/>
    <w:rsid w:val="0020305B"/>
    <w:rsid w:val="00206253"/>
    <w:rsid w:val="00211647"/>
    <w:rsid w:val="00264206"/>
    <w:rsid w:val="002865BB"/>
    <w:rsid w:val="00294148"/>
    <w:rsid w:val="002B2466"/>
    <w:rsid w:val="00315D16"/>
    <w:rsid w:val="003468FB"/>
    <w:rsid w:val="00396731"/>
    <w:rsid w:val="003A2BED"/>
    <w:rsid w:val="003E32F0"/>
    <w:rsid w:val="004235C3"/>
    <w:rsid w:val="00497883"/>
    <w:rsid w:val="004B2ED7"/>
    <w:rsid w:val="005147AE"/>
    <w:rsid w:val="005A49E8"/>
    <w:rsid w:val="005A6E83"/>
    <w:rsid w:val="005B42C1"/>
    <w:rsid w:val="005C7D0F"/>
    <w:rsid w:val="006A3D81"/>
    <w:rsid w:val="00713CDA"/>
    <w:rsid w:val="007340B9"/>
    <w:rsid w:val="00747CD7"/>
    <w:rsid w:val="007644A7"/>
    <w:rsid w:val="007725CF"/>
    <w:rsid w:val="007A1340"/>
    <w:rsid w:val="007A2144"/>
    <w:rsid w:val="007F360F"/>
    <w:rsid w:val="0080377F"/>
    <w:rsid w:val="00806AE6"/>
    <w:rsid w:val="009606D8"/>
    <w:rsid w:val="00976EEA"/>
    <w:rsid w:val="00981C94"/>
    <w:rsid w:val="009A778E"/>
    <w:rsid w:val="00A041F3"/>
    <w:rsid w:val="00A7000B"/>
    <w:rsid w:val="00B446A8"/>
    <w:rsid w:val="00C41152"/>
    <w:rsid w:val="00C81DCD"/>
    <w:rsid w:val="00D00862"/>
    <w:rsid w:val="00D120C9"/>
    <w:rsid w:val="00D252AF"/>
    <w:rsid w:val="00D63F2F"/>
    <w:rsid w:val="00D74536"/>
    <w:rsid w:val="00D9400D"/>
    <w:rsid w:val="00DB5E38"/>
    <w:rsid w:val="00E13070"/>
    <w:rsid w:val="00E62B23"/>
    <w:rsid w:val="00E71E04"/>
    <w:rsid w:val="00E90C55"/>
    <w:rsid w:val="00E92B5F"/>
    <w:rsid w:val="00EC3354"/>
    <w:rsid w:val="00EE151F"/>
    <w:rsid w:val="00EF136B"/>
    <w:rsid w:val="00EF7E85"/>
    <w:rsid w:val="00F17B54"/>
    <w:rsid w:val="00FB1F06"/>
    <w:rsid w:val="00FB7336"/>
    <w:rsid w:val="00FF1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536"/>
    <w:pPr>
      <w:spacing w:after="360" w:line="276" w:lineRule="auto"/>
      <w:ind w:left="714" w:hanging="357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Mkatabulky1">
    <w:name w:val="Mřížka tabulky1"/>
    <w:uiPriority w:val="99"/>
    <w:rsid w:val="00D7453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06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06AE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806AE6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0D30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030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60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407</Words>
  <Characters>2402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Identifikace vzdělávacího materiálu</dc:title>
  <dc:subject/>
  <dc:creator>JH</dc:creator>
  <cp:keywords/>
  <dc:description/>
  <cp:lastModifiedBy>DUM</cp:lastModifiedBy>
  <cp:revision>2</cp:revision>
  <cp:lastPrinted>2012-06-03T12:20:00Z</cp:lastPrinted>
  <dcterms:created xsi:type="dcterms:W3CDTF">2013-08-26T16:08:00Z</dcterms:created>
  <dcterms:modified xsi:type="dcterms:W3CDTF">2013-08-26T16:08:00Z</dcterms:modified>
</cp:coreProperties>
</file>