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2FB" w:rsidRDefault="008632FB" w:rsidP="00BA5A43">
      <w:pPr>
        <w:rPr>
          <w:noProof/>
        </w:rPr>
      </w:pPr>
    </w:p>
    <w:p w:rsidR="008632FB" w:rsidRDefault="008632FB" w:rsidP="00BA5A43">
      <w:pPr>
        <w:rPr>
          <w:noProof/>
        </w:rPr>
      </w:pPr>
      <w:r w:rsidRPr="007D3E4F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21.5pt;height:283.5pt;visibility:visible">
            <v:imagedata r:id="rId5" o:title=""/>
          </v:shape>
        </w:pict>
      </w:r>
    </w:p>
    <w:p w:rsidR="008632FB" w:rsidRDefault="008632FB" w:rsidP="00BA5A43">
      <w:pPr>
        <w:rPr>
          <w:noProof/>
        </w:rPr>
      </w:pPr>
    </w:p>
    <w:p w:rsidR="008632FB" w:rsidRPr="004D1734" w:rsidRDefault="008632FB" w:rsidP="00BA5A43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8632FB" w:rsidRPr="004D1734" w:rsidRDefault="008632FB" w:rsidP="00BA5A43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8632FB" w:rsidRPr="004D1734" w:rsidRDefault="008632FB" w:rsidP="00BA5A43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8632FB" w:rsidRPr="004D1734" w:rsidRDefault="008632FB" w:rsidP="00BA5A43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8632FB" w:rsidRPr="004D1734" w:rsidRDefault="008632FB" w:rsidP="00BA5A43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8632FB" w:rsidRPr="004D1734" w:rsidRDefault="008632FB" w:rsidP="00BA5A43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r>
        <w:rPr>
          <w:rFonts w:ascii="Arial" w:hAnsi="Arial" w:cs="Arial"/>
          <w:b/>
          <w:bCs/>
          <w:color w:val="0000FF"/>
        </w:rPr>
        <w:t>28.1.2013</w:t>
      </w:r>
    </w:p>
    <w:p w:rsidR="008632FB" w:rsidRPr="004D1734" w:rsidRDefault="008632FB" w:rsidP="00BA5A43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9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8632FB" w:rsidRPr="00B31D3C" w:rsidRDefault="008632FB" w:rsidP="00BA5A43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4) Jazyk a jazyková komunikace, </w:t>
      </w:r>
      <w:r>
        <w:rPr>
          <w:rFonts w:ascii="Arial" w:hAnsi="Arial" w:cs="Arial"/>
          <w:b/>
          <w:bCs/>
          <w:color w:val="0000FF"/>
        </w:rPr>
        <w:t>německý jazyk –  zpodstatnělá přídavná jména</w:t>
      </w:r>
    </w:p>
    <w:p w:rsidR="008632FB" w:rsidRPr="00B31D3C" w:rsidRDefault="008632FB" w:rsidP="00BA5A43">
      <w:pPr>
        <w:numPr>
          <w:ilvl w:val="0"/>
          <w:numId w:val="4"/>
        </w:numPr>
        <w:spacing w:after="0" w:line="240" w:lineRule="auto"/>
        <w:rPr>
          <w:rFonts w:ascii="Arial" w:hAnsi="Arial" w:cs="Arial"/>
          <w:color w:val="0000FF"/>
        </w:rPr>
      </w:pPr>
      <w:r w:rsidRPr="00B31D3C">
        <w:rPr>
          <w:rFonts w:ascii="Arial" w:hAnsi="Arial" w:cs="Arial"/>
          <w:b/>
          <w:bCs/>
          <w:color w:val="0000FF"/>
        </w:rPr>
        <w:t xml:space="preserve">5) Anotace: pracovní listy jsou určeny pro žáky 9. tříd. </w:t>
      </w:r>
      <w:r>
        <w:rPr>
          <w:rFonts w:ascii="Arial" w:hAnsi="Arial" w:cs="Arial"/>
          <w:b/>
          <w:bCs/>
          <w:color w:val="0000FF"/>
        </w:rPr>
        <w:t>Materiál s</w:t>
      </w:r>
      <w:r w:rsidRPr="00B31D3C">
        <w:rPr>
          <w:rFonts w:ascii="Arial" w:hAnsi="Arial" w:cs="Arial"/>
          <w:b/>
          <w:bCs/>
          <w:color w:val="0000FF"/>
        </w:rPr>
        <w:t>louží k procvičení slovní zásoby a</w:t>
      </w:r>
      <w:r>
        <w:rPr>
          <w:rFonts w:ascii="Arial" w:hAnsi="Arial" w:cs="Arial"/>
          <w:b/>
          <w:bCs/>
          <w:color w:val="0000FF"/>
        </w:rPr>
        <w:t xml:space="preserve"> k upevnění gramatického učiva pomocí práce s textem, rekonstrukce rozhovoru.</w:t>
      </w:r>
    </w:p>
    <w:p w:rsidR="008632FB" w:rsidRPr="00B31D3C" w:rsidRDefault="008632FB" w:rsidP="00BA5A43">
      <w:pPr>
        <w:rPr>
          <w:b/>
          <w:sz w:val="28"/>
          <w:szCs w:val="28"/>
        </w:rPr>
      </w:pPr>
      <w:r w:rsidRPr="00B31D3C">
        <w:rPr>
          <w:b/>
          <w:sz w:val="28"/>
          <w:szCs w:val="28"/>
        </w:rPr>
        <w:br w:type="page"/>
      </w:r>
    </w:p>
    <w:p w:rsidR="008632FB" w:rsidRDefault="008632FB" w:rsidP="00B3790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Metodický pokyn</w:t>
      </w:r>
    </w:p>
    <w:p w:rsidR="008632FB" w:rsidRPr="00B3790E" w:rsidRDefault="008632FB" w:rsidP="00B3790E">
      <w:pPr>
        <w:rPr>
          <w:rFonts w:ascii="Times New Roman" w:hAnsi="Times New Roman" w:cs="Times New Roman"/>
          <w:bCs/>
          <w:sz w:val="28"/>
          <w:szCs w:val="28"/>
        </w:rPr>
      </w:pPr>
      <w:r w:rsidRPr="00B3790E">
        <w:rPr>
          <w:rFonts w:ascii="Times New Roman" w:hAnsi="Times New Roman" w:cs="Times New Roman"/>
          <w:bCs/>
          <w:sz w:val="28"/>
          <w:szCs w:val="28"/>
        </w:rPr>
        <w:t xml:space="preserve">Každý žák dostane pracovní list, který se skládá ze dvou částí. První část tvoří samostatný text se slovníčkem a ve druhé části žáci vypracují úkoly, které se </w:t>
      </w:r>
      <w:bookmarkStart w:id="0" w:name="_GoBack"/>
      <w:r w:rsidRPr="00B3790E">
        <w:rPr>
          <w:rFonts w:ascii="Times New Roman" w:hAnsi="Times New Roman" w:cs="Times New Roman"/>
          <w:bCs/>
          <w:sz w:val="28"/>
          <w:szCs w:val="28"/>
        </w:rPr>
        <w:t>vztahují k textu.</w:t>
      </w:r>
    </w:p>
    <w:bookmarkEnd w:id="0"/>
    <w:p w:rsidR="008632FB" w:rsidRPr="00B3790E" w:rsidRDefault="008632FB" w:rsidP="00B3790E">
      <w:pPr>
        <w:rPr>
          <w:rFonts w:ascii="Times New Roman" w:hAnsi="Times New Roman" w:cs="Times New Roman"/>
          <w:bCs/>
          <w:sz w:val="28"/>
          <w:szCs w:val="28"/>
        </w:rPr>
      </w:pPr>
      <w:r w:rsidRPr="00B3790E">
        <w:rPr>
          <w:rFonts w:ascii="Times New Roman" w:hAnsi="Times New Roman" w:cs="Times New Roman"/>
          <w:bCs/>
          <w:sz w:val="28"/>
          <w:szCs w:val="28"/>
        </w:rPr>
        <w:t>Text si žáci společně s učitelem přečtou a přeloží. Druhý pracovní list obsahuje tři cvičení, která jsou zaměřená na procvičení gramatického učiva a porozumění textu.</w:t>
      </w:r>
    </w:p>
    <w:p w:rsidR="008632FB" w:rsidRPr="00B3790E" w:rsidRDefault="008632FB" w:rsidP="00B3790E">
      <w:pPr>
        <w:rPr>
          <w:rFonts w:ascii="Times New Roman" w:hAnsi="Times New Roman" w:cs="Times New Roman"/>
          <w:bCs/>
          <w:sz w:val="28"/>
          <w:szCs w:val="28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Default="008632FB">
      <w:pPr>
        <w:rPr>
          <w:b/>
          <w:bCs/>
          <w:sz w:val="32"/>
          <w:szCs w:val="32"/>
        </w:rPr>
      </w:pPr>
    </w:p>
    <w:p w:rsidR="008632FB" w:rsidRPr="00BA5A43" w:rsidRDefault="008632FB">
      <w:pPr>
        <w:rPr>
          <w:b/>
          <w:bCs/>
          <w:sz w:val="32"/>
          <w:szCs w:val="32"/>
        </w:rPr>
      </w:pPr>
    </w:p>
    <w:p w:rsidR="008632FB" w:rsidRPr="00F05C7E" w:rsidRDefault="008632FB" w:rsidP="00C0292D">
      <w:pPr>
        <w:pStyle w:val="ListParagraph"/>
        <w:numPr>
          <w:ilvl w:val="0"/>
          <w:numId w:val="1"/>
        </w:numPr>
        <w:rPr>
          <w:b/>
          <w:bCs/>
          <w:sz w:val="32"/>
          <w:szCs w:val="32"/>
          <w:lang w:val="de-DE"/>
        </w:rPr>
      </w:pPr>
      <w:r w:rsidRPr="00F05C7E">
        <w:rPr>
          <w:b/>
          <w:bCs/>
          <w:sz w:val="32"/>
          <w:szCs w:val="32"/>
          <w:lang w:val="de-DE"/>
        </w:rPr>
        <w:t>Lest und übersetzt den Text. Přečtěte a přeložte</w:t>
      </w:r>
      <w:r>
        <w:rPr>
          <w:b/>
          <w:bCs/>
          <w:sz w:val="32"/>
          <w:szCs w:val="32"/>
          <w:lang w:val="de-DE"/>
        </w:rPr>
        <w:t xml:space="preserve"> </w:t>
      </w:r>
      <w:r w:rsidRPr="00F05C7E">
        <w:rPr>
          <w:b/>
          <w:bCs/>
          <w:sz w:val="32"/>
          <w:szCs w:val="32"/>
          <w:lang w:val="de-DE"/>
        </w:rPr>
        <w:t>text.</w:t>
      </w:r>
    </w:p>
    <w:p w:rsidR="008632FB" w:rsidRPr="00F05C7E" w:rsidRDefault="008632FB" w:rsidP="00C0292D">
      <w:pPr>
        <w:pStyle w:val="ListParagraph"/>
        <w:rPr>
          <w:b/>
          <w:bCs/>
          <w:sz w:val="32"/>
          <w:szCs w:val="32"/>
          <w:lang w:val="de-DE"/>
        </w:rPr>
      </w:pPr>
      <w:r w:rsidRPr="00F05C7E">
        <w:rPr>
          <w:b/>
          <w:bCs/>
          <w:sz w:val="32"/>
          <w:szCs w:val="32"/>
          <w:lang w:val="de-DE"/>
        </w:rPr>
        <w:t>Im Geschäft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Frau</w:t>
      </w:r>
      <w:r w:rsidRPr="008865ED">
        <w:rPr>
          <w:sz w:val="28"/>
          <w:szCs w:val="28"/>
          <w:lang w:val="de-DE"/>
        </w:rPr>
        <w:t xml:space="preserve"> : Guten Tag!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Verkäuferin</w:t>
      </w:r>
      <w:r w:rsidRPr="008865ED">
        <w:rPr>
          <w:sz w:val="28"/>
          <w:szCs w:val="28"/>
          <w:lang w:val="de-DE"/>
        </w:rPr>
        <w:t>: Guten Tag ! Kann ich Ihnen helfen?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Frau</w:t>
      </w:r>
      <w:r w:rsidRPr="008865ED">
        <w:rPr>
          <w:sz w:val="28"/>
          <w:szCs w:val="28"/>
          <w:lang w:val="de-DE"/>
        </w:rPr>
        <w:t>: Ich möchte ein Kostüm für mich, etwas für das Büro.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Verkäuferin</w:t>
      </w:r>
      <w:r w:rsidRPr="008865ED">
        <w:rPr>
          <w:sz w:val="28"/>
          <w:szCs w:val="28"/>
          <w:lang w:val="de-DE"/>
        </w:rPr>
        <w:t>: Ja, wir haben viele moderne Kostüme. Welche Größe haben Sie?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Frau</w:t>
      </w:r>
      <w:r w:rsidRPr="008865ED">
        <w:rPr>
          <w:sz w:val="28"/>
          <w:szCs w:val="28"/>
          <w:lang w:val="de-DE"/>
        </w:rPr>
        <w:t xml:space="preserve"> : 40 oder 42. Ich möchte etwas Modernes. Es soll aber nichts Komisches sein.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Verkäuferin</w:t>
      </w:r>
      <w:r w:rsidRPr="008865ED">
        <w:rPr>
          <w:sz w:val="28"/>
          <w:szCs w:val="28"/>
          <w:lang w:val="de-DE"/>
        </w:rPr>
        <w:t>: Möchten Sie etwas Kariertes oder lieber etwas Gestreiftes?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Frau</w:t>
      </w:r>
      <w:r w:rsidRPr="008865ED">
        <w:rPr>
          <w:sz w:val="28"/>
          <w:szCs w:val="28"/>
          <w:lang w:val="de-DE"/>
        </w:rPr>
        <w:t>: Ich möchte nichts Buntes. Haben Sie etwas Einfarbiges?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Verkäuferin</w:t>
      </w:r>
      <w:r w:rsidRPr="008865ED">
        <w:rPr>
          <w:sz w:val="28"/>
          <w:szCs w:val="28"/>
          <w:lang w:val="de-DE"/>
        </w:rPr>
        <w:t>: Ich empfehle Ihnen dieses Kostüm aus Baumwolle. Möchten Sie  das Kostüm anprobieren?</w:t>
      </w:r>
    </w:p>
    <w:p w:rsidR="008632FB" w:rsidRPr="008865ED" w:rsidRDefault="008632FB">
      <w:pPr>
        <w:rPr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Frau</w:t>
      </w:r>
      <w:r w:rsidRPr="008865ED">
        <w:rPr>
          <w:sz w:val="28"/>
          <w:szCs w:val="28"/>
          <w:lang w:val="de-DE"/>
        </w:rPr>
        <w:t>: Das ist aber zu teuer. Zeigen Sie mir bitte etwas Billigeres. Ich muss es mir noch überlegen.</w:t>
      </w:r>
    </w:p>
    <w:p w:rsidR="008632FB" w:rsidRPr="008865ED" w:rsidRDefault="008632FB">
      <w:pPr>
        <w:rPr>
          <w:lang w:val="de-DE"/>
        </w:rPr>
      </w:pPr>
      <w:r w:rsidRPr="008865ED">
        <w:rPr>
          <w:lang w:val="de-DE"/>
        </w:rPr>
        <w:t>das Kostüm – kostým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  <w:t>bunt - pestrý</w:t>
      </w:r>
    </w:p>
    <w:p w:rsidR="008632FB" w:rsidRPr="008865ED" w:rsidRDefault="008632FB">
      <w:pPr>
        <w:rPr>
          <w:lang w:val="de-DE"/>
        </w:rPr>
      </w:pPr>
      <w:r w:rsidRPr="008865ED">
        <w:rPr>
          <w:lang w:val="de-DE"/>
        </w:rPr>
        <w:t>das Büro – kancelář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  <w:t>billig - levný</w:t>
      </w:r>
    </w:p>
    <w:p w:rsidR="008632FB" w:rsidRPr="008865ED" w:rsidRDefault="008632FB">
      <w:pPr>
        <w:rPr>
          <w:lang w:val="de-DE"/>
        </w:rPr>
      </w:pPr>
      <w:r w:rsidRPr="008865ED">
        <w:rPr>
          <w:lang w:val="de-DE"/>
        </w:rPr>
        <w:t>kariert – kostkovaný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  <w:t>einfarbig - jednobarevný</w:t>
      </w:r>
    </w:p>
    <w:p w:rsidR="008632FB" w:rsidRPr="008865ED" w:rsidRDefault="008632FB">
      <w:pPr>
        <w:rPr>
          <w:lang w:val="de-DE"/>
        </w:rPr>
      </w:pPr>
      <w:r w:rsidRPr="008865ED">
        <w:rPr>
          <w:lang w:val="de-DE"/>
        </w:rPr>
        <w:t>gestreift – pruhovaný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  <w:t>anprobieren - zkusit</w:t>
      </w:r>
    </w:p>
    <w:p w:rsidR="008632FB" w:rsidRPr="008865ED" w:rsidRDefault="008632FB">
      <w:pPr>
        <w:rPr>
          <w:lang w:val="de-DE"/>
        </w:rPr>
      </w:pPr>
      <w:r w:rsidRPr="008865ED">
        <w:rPr>
          <w:lang w:val="de-DE"/>
        </w:rPr>
        <w:t>die Baumwolle – bavlna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  <w:t>empfehlen - doporučit</w:t>
      </w:r>
    </w:p>
    <w:p w:rsidR="008632FB" w:rsidRDefault="008632FB">
      <w:pPr>
        <w:rPr>
          <w:lang w:val="de-DE"/>
        </w:rPr>
      </w:pPr>
      <w:r w:rsidRPr="008865ED">
        <w:rPr>
          <w:lang w:val="de-DE"/>
        </w:rPr>
        <w:t>überlegen – promyslet</w:t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 w:rsidRPr="008865ED">
        <w:rPr>
          <w:lang w:val="de-DE"/>
        </w:rPr>
        <w:tab/>
      </w:r>
      <w:r>
        <w:rPr>
          <w:lang w:val="de-DE"/>
        </w:rPr>
        <w:tab/>
      </w:r>
      <w:r w:rsidRPr="008865ED">
        <w:rPr>
          <w:lang w:val="de-DE"/>
        </w:rPr>
        <w:t xml:space="preserve">zeigen </w:t>
      </w:r>
      <w:r>
        <w:rPr>
          <w:lang w:val="de-DE"/>
        </w:rPr>
        <w:t>–</w:t>
      </w:r>
      <w:r w:rsidRPr="008865ED">
        <w:rPr>
          <w:lang w:val="de-DE"/>
        </w:rPr>
        <w:t xml:space="preserve"> ukázat</w:t>
      </w:r>
    </w:p>
    <w:p w:rsidR="008632FB" w:rsidRDefault="008632FB">
      <w:pPr>
        <w:rPr>
          <w:lang w:val="de-DE"/>
        </w:rPr>
      </w:pPr>
    </w:p>
    <w:p w:rsidR="008632FB" w:rsidRDefault="008632FB">
      <w:pPr>
        <w:rPr>
          <w:lang w:val="de-DE"/>
        </w:rPr>
      </w:pPr>
    </w:p>
    <w:p w:rsidR="008632FB" w:rsidRDefault="008632FB">
      <w:pPr>
        <w:rPr>
          <w:lang w:val="de-DE"/>
        </w:rPr>
      </w:pPr>
    </w:p>
    <w:p w:rsidR="008632FB" w:rsidRDefault="008632FB">
      <w:pPr>
        <w:rPr>
          <w:lang w:val="de-DE"/>
        </w:rPr>
      </w:pPr>
    </w:p>
    <w:p w:rsidR="008632FB" w:rsidRDefault="008632FB">
      <w:pPr>
        <w:rPr>
          <w:lang w:val="de-DE"/>
        </w:rPr>
      </w:pPr>
    </w:p>
    <w:p w:rsidR="008632FB" w:rsidRDefault="008632FB">
      <w:pPr>
        <w:rPr>
          <w:lang w:val="de-DE"/>
        </w:rPr>
      </w:pPr>
    </w:p>
    <w:p w:rsidR="008632FB" w:rsidRPr="008865ED" w:rsidRDefault="008632FB">
      <w:pPr>
        <w:rPr>
          <w:lang w:val="de-DE"/>
        </w:rPr>
      </w:pPr>
    </w:p>
    <w:p w:rsidR="008632FB" w:rsidRPr="00F05C7E" w:rsidRDefault="008632FB" w:rsidP="00C0292D">
      <w:pPr>
        <w:pStyle w:val="ListParagraph"/>
        <w:numPr>
          <w:ilvl w:val="0"/>
          <w:numId w:val="1"/>
        </w:numPr>
        <w:rPr>
          <w:b/>
          <w:bCs/>
          <w:sz w:val="32"/>
          <w:szCs w:val="32"/>
          <w:lang w:val="de-DE"/>
        </w:rPr>
      </w:pPr>
      <w:r w:rsidRPr="00F05C7E">
        <w:rPr>
          <w:b/>
          <w:bCs/>
          <w:sz w:val="32"/>
          <w:szCs w:val="32"/>
          <w:lang w:val="de-DE"/>
        </w:rPr>
        <w:t>Übersetzt. Přeložte.</w:t>
      </w:r>
    </w:p>
    <w:p w:rsidR="008632FB" w:rsidRPr="008865ED" w:rsidRDefault="008632FB" w:rsidP="00C0292D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>Máte něco moderního?  …………………………………………………………………………………………..</w:t>
      </w:r>
    </w:p>
    <w:p w:rsidR="008632FB" w:rsidRPr="008865ED" w:rsidRDefault="008632FB" w:rsidP="00C0292D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>Doporučuji vám něco kostkovaného.  ……………………………………………………………………………………………</w:t>
      </w:r>
    </w:p>
    <w:p w:rsidR="008632FB" w:rsidRPr="008865ED" w:rsidRDefault="008632FB" w:rsidP="00C0292D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>Chtěla bych raději něco jednobarevného. ……………………………………………………………………………………………</w:t>
      </w:r>
    </w:p>
    <w:p w:rsidR="008632FB" w:rsidRPr="00F05C7E" w:rsidRDefault="008632FB" w:rsidP="00C0292D">
      <w:pPr>
        <w:pStyle w:val="ListParagraph"/>
        <w:rPr>
          <w:sz w:val="32"/>
          <w:szCs w:val="32"/>
          <w:lang w:val="de-DE"/>
        </w:rPr>
      </w:pPr>
      <w:r w:rsidRPr="008865ED">
        <w:rPr>
          <w:sz w:val="28"/>
          <w:szCs w:val="28"/>
          <w:lang w:val="de-DE"/>
        </w:rPr>
        <w:t>Chci raději něco levnějšího.</w:t>
      </w:r>
      <w:r w:rsidRPr="00F05C7E">
        <w:rPr>
          <w:sz w:val="32"/>
          <w:szCs w:val="32"/>
          <w:lang w:val="de-DE"/>
        </w:rPr>
        <w:t xml:space="preserve"> …………………………………………………………………………………………..</w:t>
      </w:r>
    </w:p>
    <w:p w:rsidR="008632FB" w:rsidRPr="007455E9" w:rsidRDefault="008632FB" w:rsidP="002E627A">
      <w:pPr>
        <w:pStyle w:val="ListParagraph"/>
        <w:numPr>
          <w:ilvl w:val="0"/>
          <w:numId w:val="1"/>
        </w:numPr>
        <w:rPr>
          <w:b/>
          <w:bCs/>
          <w:sz w:val="32"/>
          <w:szCs w:val="32"/>
          <w:lang w:val="de-DE"/>
        </w:rPr>
      </w:pPr>
      <w:r w:rsidRPr="007455E9">
        <w:rPr>
          <w:b/>
          <w:bCs/>
          <w:color w:val="000000"/>
          <w:sz w:val="32"/>
          <w:szCs w:val="32"/>
        </w:rPr>
        <w:t>Rekonstruiere den Dialog.</w:t>
      </w:r>
      <w:r>
        <w:rPr>
          <w:b/>
          <w:bCs/>
          <w:color w:val="000000"/>
          <w:sz w:val="32"/>
          <w:szCs w:val="32"/>
        </w:rPr>
        <w:t xml:space="preserve"> Vytvoř dialog.</w:t>
      </w:r>
    </w:p>
    <w:p w:rsidR="008632FB" w:rsidRPr="008865ED" w:rsidRDefault="008632FB" w:rsidP="007455E9">
      <w:pPr>
        <w:ind w:left="708"/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Jsi v obchodě a zeptej se prodavačky, zda mají zimní boty.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……………………………………………………………………………………..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Ona kladně odpoví a zeptá se na velikost bot.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……………………………………………………………………………………….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Zeptej se na barvu bot.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………………………………………………………………………………………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Prodavačka ti nabídne hnědé nebo bílé.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………………………………………………………………………………………</w:t>
      </w:r>
    </w:p>
    <w:p w:rsidR="008632FB" w:rsidRPr="00D119E6" w:rsidRDefault="008632FB" w:rsidP="007455E9">
      <w:pPr>
        <w:ind w:left="708"/>
        <w:rPr>
          <w:b/>
          <w:bCs/>
          <w:sz w:val="28"/>
          <w:szCs w:val="28"/>
          <w:lang w:val="pl-PL"/>
        </w:rPr>
      </w:pPr>
      <w:r w:rsidRPr="00D119E6">
        <w:rPr>
          <w:b/>
          <w:bCs/>
          <w:sz w:val="28"/>
          <w:szCs w:val="28"/>
          <w:lang w:val="pl-PL"/>
        </w:rPr>
        <w:t>Boty se ti zdají příliš drahé a přeješ si levnější.</w:t>
      </w:r>
    </w:p>
    <w:p w:rsidR="008632FB" w:rsidRPr="008865ED" w:rsidRDefault="008632FB" w:rsidP="007455E9">
      <w:pPr>
        <w:ind w:left="708"/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………………………………………………………………………………………</w:t>
      </w:r>
    </w:p>
    <w:p w:rsidR="008632FB" w:rsidRPr="00C46C04" w:rsidRDefault="008632FB" w:rsidP="00C46C04">
      <w:pPr>
        <w:pStyle w:val="ListParagraph"/>
        <w:numPr>
          <w:ilvl w:val="0"/>
          <w:numId w:val="1"/>
        </w:numPr>
        <w:rPr>
          <w:b/>
          <w:bCs/>
          <w:sz w:val="32"/>
          <w:szCs w:val="32"/>
          <w:lang w:val="de-DE"/>
        </w:rPr>
      </w:pPr>
      <w:r w:rsidRPr="00C46C04">
        <w:rPr>
          <w:b/>
          <w:bCs/>
          <w:sz w:val="32"/>
          <w:szCs w:val="32"/>
        </w:rPr>
        <w:t>Bilde</w:t>
      </w:r>
      <w:r>
        <w:rPr>
          <w:b/>
          <w:bCs/>
          <w:sz w:val="32"/>
          <w:szCs w:val="32"/>
        </w:rPr>
        <w:t xml:space="preserve"> </w:t>
      </w:r>
      <w:r w:rsidRPr="00C46C04">
        <w:rPr>
          <w:b/>
          <w:bCs/>
          <w:sz w:val="32"/>
          <w:szCs w:val="32"/>
        </w:rPr>
        <w:t>Sätze.</w:t>
      </w:r>
      <w:r>
        <w:rPr>
          <w:b/>
          <w:bCs/>
          <w:sz w:val="32"/>
          <w:szCs w:val="32"/>
        </w:rPr>
        <w:t xml:space="preserve"> Utvoř věty.</w:t>
      </w:r>
    </w:p>
    <w:p w:rsidR="008632FB" w:rsidRPr="008865ED" w:rsidRDefault="008632FB" w:rsidP="00C46C04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</w:rPr>
        <w:t>diesen – ich – Rock – zu – finde – lang.</w:t>
      </w:r>
    </w:p>
    <w:p w:rsidR="008632FB" w:rsidRPr="008865ED" w:rsidRDefault="008632FB" w:rsidP="00C46C04">
      <w:pPr>
        <w:ind w:left="708"/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……………………………………………………………………………….</w:t>
      </w:r>
    </w:p>
    <w:p w:rsidR="008632FB" w:rsidRPr="008865ED" w:rsidRDefault="008632FB" w:rsidP="00C46C04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hübsch – diese – Jacke – blaue – finde – ich.</w:t>
      </w:r>
    </w:p>
    <w:p w:rsidR="008632FB" w:rsidRPr="008865ED" w:rsidRDefault="008632FB" w:rsidP="005944E5">
      <w:pPr>
        <w:ind w:left="708"/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...............................................................................</w:t>
      </w:r>
    </w:p>
    <w:p w:rsidR="008632FB" w:rsidRPr="008865ED" w:rsidRDefault="008632FB" w:rsidP="005944E5">
      <w:pPr>
        <w:pStyle w:val="ListParagraph"/>
        <w:numPr>
          <w:ilvl w:val="0"/>
          <w:numId w:val="2"/>
        </w:numPr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Stoff – dieser – schön – bunt – ist.</w:t>
      </w:r>
    </w:p>
    <w:p w:rsidR="008632FB" w:rsidRPr="008865ED" w:rsidRDefault="008632FB" w:rsidP="005944E5">
      <w:pPr>
        <w:ind w:left="720"/>
        <w:rPr>
          <w:b/>
          <w:bCs/>
          <w:sz w:val="28"/>
          <w:szCs w:val="28"/>
          <w:lang w:val="de-DE"/>
        </w:rPr>
      </w:pPr>
      <w:r w:rsidRPr="008865ED">
        <w:rPr>
          <w:b/>
          <w:bCs/>
          <w:sz w:val="28"/>
          <w:szCs w:val="28"/>
          <w:lang w:val="de-DE"/>
        </w:rPr>
        <w:t>…………………………………………………………………………………..</w:t>
      </w:r>
    </w:p>
    <w:p w:rsidR="008632FB" w:rsidRDefault="008632FB" w:rsidP="005944E5">
      <w:pPr>
        <w:pStyle w:val="ListParagraph"/>
        <w:numPr>
          <w:ilvl w:val="0"/>
          <w:numId w:val="2"/>
        </w:numPr>
        <w:rPr>
          <w:b/>
          <w:bCs/>
          <w:sz w:val="32"/>
          <w:szCs w:val="32"/>
          <w:lang w:val="de-DE"/>
        </w:rPr>
      </w:pPr>
      <w:r w:rsidRPr="008865ED">
        <w:rPr>
          <w:b/>
          <w:bCs/>
          <w:sz w:val="28"/>
          <w:szCs w:val="28"/>
          <w:lang w:val="de-DE"/>
        </w:rPr>
        <w:t>Eva – etwas – kaufen – will – Modernes</w:t>
      </w:r>
      <w:r>
        <w:rPr>
          <w:b/>
          <w:bCs/>
          <w:sz w:val="32"/>
          <w:szCs w:val="32"/>
          <w:lang w:val="de-DE"/>
        </w:rPr>
        <w:t>.</w:t>
      </w:r>
    </w:p>
    <w:p w:rsidR="008632FB" w:rsidRPr="005944E5" w:rsidRDefault="008632FB" w:rsidP="005944E5">
      <w:pPr>
        <w:ind w:left="720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………………………………………………………………………………….</w:t>
      </w: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Řešení – die Lösung</w:t>
      </w:r>
    </w:p>
    <w:p w:rsidR="008632FB" w:rsidRPr="00F05C7E" w:rsidRDefault="008632FB" w:rsidP="00F1130E">
      <w:pPr>
        <w:pStyle w:val="ListParagraph"/>
        <w:numPr>
          <w:ilvl w:val="3"/>
          <w:numId w:val="1"/>
        </w:numPr>
        <w:ind w:left="540"/>
        <w:rPr>
          <w:b/>
          <w:bCs/>
          <w:sz w:val="32"/>
          <w:szCs w:val="32"/>
          <w:lang w:val="de-DE"/>
        </w:rPr>
      </w:pPr>
      <w:r w:rsidRPr="00F05C7E">
        <w:rPr>
          <w:b/>
          <w:bCs/>
          <w:sz w:val="32"/>
          <w:szCs w:val="32"/>
          <w:lang w:val="de-DE"/>
        </w:rPr>
        <w:t>Lest und übersetzt den Text. Přečtěte a přeložte</w:t>
      </w:r>
      <w:r>
        <w:rPr>
          <w:b/>
          <w:bCs/>
          <w:sz w:val="32"/>
          <w:szCs w:val="32"/>
          <w:lang w:val="de-DE"/>
        </w:rPr>
        <w:t xml:space="preserve"> </w:t>
      </w:r>
      <w:r w:rsidRPr="00F05C7E">
        <w:rPr>
          <w:b/>
          <w:bCs/>
          <w:sz w:val="32"/>
          <w:szCs w:val="32"/>
          <w:lang w:val="de-DE"/>
        </w:rPr>
        <w:t>text.</w:t>
      </w:r>
    </w:p>
    <w:p w:rsidR="008632FB" w:rsidRPr="00F05C7E" w:rsidRDefault="008632FB" w:rsidP="00F1130E">
      <w:pPr>
        <w:pStyle w:val="ListParagraph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>V obchodě</w:t>
      </w:r>
    </w:p>
    <w:p w:rsidR="008632FB" w:rsidRPr="008865ED" w:rsidRDefault="008632FB" w:rsidP="00F1130E">
      <w:pPr>
        <w:rPr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paní</w:t>
      </w:r>
      <w:r w:rsidRPr="008865ED">
        <w:rPr>
          <w:sz w:val="28"/>
          <w:szCs w:val="28"/>
          <w:lang w:val="de-DE"/>
        </w:rPr>
        <w:t xml:space="preserve"> : </w:t>
      </w:r>
      <w:r>
        <w:rPr>
          <w:sz w:val="28"/>
          <w:szCs w:val="28"/>
          <w:lang w:val="de-DE"/>
        </w:rPr>
        <w:t>Dobrý den!</w:t>
      </w:r>
    </w:p>
    <w:p w:rsidR="008632FB" w:rsidRPr="008865ED" w:rsidRDefault="008632FB" w:rsidP="00F1130E">
      <w:pPr>
        <w:rPr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prodavačka</w:t>
      </w:r>
      <w:r w:rsidRPr="008865ED">
        <w:rPr>
          <w:sz w:val="28"/>
          <w:szCs w:val="28"/>
          <w:lang w:val="de-DE"/>
        </w:rPr>
        <w:t xml:space="preserve">: </w:t>
      </w:r>
      <w:r>
        <w:rPr>
          <w:sz w:val="28"/>
          <w:szCs w:val="28"/>
          <w:lang w:val="de-DE"/>
        </w:rPr>
        <w:t>Dobrý den! Mohu vám pomoci?</w:t>
      </w:r>
    </w:p>
    <w:p w:rsidR="008632FB" w:rsidRPr="00F1130E" w:rsidRDefault="008632FB" w:rsidP="00F1130E">
      <w:pPr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paní</w:t>
      </w:r>
      <w:r w:rsidRPr="00F1130E">
        <w:rPr>
          <w:sz w:val="28"/>
          <w:szCs w:val="28"/>
          <w:lang w:val="pl-PL"/>
        </w:rPr>
        <w:t>: Chtěla bych pro sebe kostým, něco do kanceláře.</w:t>
      </w:r>
    </w:p>
    <w:p w:rsidR="008632FB" w:rsidRPr="008865ED" w:rsidRDefault="008632FB" w:rsidP="00F1130E">
      <w:pPr>
        <w:rPr>
          <w:sz w:val="28"/>
          <w:szCs w:val="28"/>
          <w:lang w:val="de-DE"/>
        </w:rPr>
      </w:pPr>
      <w:r w:rsidRPr="00F1130E">
        <w:rPr>
          <w:b/>
          <w:bCs/>
          <w:sz w:val="28"/>
          <w:szCs w:val="28"/>
          <w:lang w:val="pl-PL"/>
        </w:rPr>
        <w:t>prodavačka</w:t>
      </w:r>
      <w:r w:rsidRPr="00F1130E">
        <w:rPr>
          <w:sz w:val="28"/>
          <w:szCs w:val="28"/>
          <w:lang w:val="pl-PL"/>
        </w:rPr>
        <w:t>: Máme mnoho moderních kostýmů.</w:t>
      </w:r>
      <w:r>
        <w:rPr>
          <w:sz w:val="28"/>
          <w:szCs w:val="28"/>
          <w:lang w:val="pl-PL"/>
        </w:rPr>
        <w:t xml:space="preserve"> </w:t>
      </w:r>
      <w:r w:rsidRPr="00F1130E">
        <w:rPr>
          <w:sz w:val="28"/>
          <w:szCs w:val="28"/>
          <w:lang w:val="pl-PL"/>
        </w:rPr>
        <w:t xml:space="preserve"> </w:t>
      </w:r>
      <w:r>
        <w:rPr>
          <w:sz w:val="28"/>
          <w:szCs w:val="28"/>
          <w:lang w:val="de-DE"/>
        </w:rPr>
        <w:t>Jakou máte velikost?</w:t>
      </w:r>
    </w:p>
    <w:p w:rsidR="008632FB" w:rsidRPr="00F1130E" w:rsidRDefault="008632FB" w:rsidP="00F1130E">
      <w:pPr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de-DE"/>
        </w:rPr>
        <w:t>paní</w:t>
      </w:r>
      <w:r w:rsidRPr="008865ED">
        <w:rPr>
          <w:sz w:val="28"/>
          <w:szCs w:val="28"/>
          <w:lang w:val="de-DE"/>
        </w:rPr>
        <w:t xml:space="preserve">: 40 </w:t>
      </w:r>
      <w:r>
        <w:rPr>
          <w:sz w:val="28"/>
          <w:szCs w:val="28"/>
          <w:lang w:val="de-DE"/>
        </w:rPr>
        <w:t xml:space="preserve">nebo </w:t>
      </w:r>
      <w:r w:rsidRPr="008865ED">
        <w:rPr>
          <w:sz w:val="28"/>
          <w:szCs w:val="28"/>
          <w:lang w:val="de-DE"/>
        </w:rPr>
        <w:t xml:space="preserve">42. </w:t>
      </w:r>
      <w:r>
        <w:rPr>
          <w:sz w:val="28"/>
          <w:szCs w:val="28"/>
          <w:lang w:val="de-DE"/>
        </w:rPr>
        <w:t>Chtěla bych něco moderního.</w:t>
      </w:r>
      <w:r w:rsidRPr="008865ED">
        <w:rPr>
          <w:sz w:val="28"/>
          <w:szCs w:val="28"/>
          <w:lang w:val="de-DE"/>
        </w:rPr>
        <w:t xml:space="preserve"> </w:t>
      </w:r>
      <w:r w:rsidRPr="00F1130E">
        <w:rPr>
          <w:sz w:val="28"/>
          <w:szCs w:val="28"/>
          <w:lang w:val="pl-PL"/>
        </w:rPr>
        <w:t xml:space="preserve">Nemělo by to být </w:t>
      </w:r>
      <w:r>
        <w:rPr>
          <w:sz w:val="28"/>
          <w:szCs w:val="28"/>
          <w:lang w:val="pl-PL"/>
        </w:rPr>
        <w:t xml:space="preserve">ale nic </w:t>
      </w:r>
      <w:r w:rsidRPr="00F1130E">
        <w:rPr>
          <w:sz w:val="28"/>
          <w:szCs w:val="28"/>
          <w:lang w:val="pl-PL"/>
        </w:rPr>
        <w:t>komické</w:t>
      </w:r>
      <w:r>
        <w:rPr>
          <w:sz w:val="28"/>
          <w:szCs w:val="28"/>
          <w:lang w:val="pl-PL"/>
        </w:rPr>
        <w:t>ho</w:t>
      </w:r>
      <w:r w:rsidRPr="00F1130E">
        <w:rPr>
          <w:sz w:val="28"/>
          <w:szCs w:val="28"/>
          <w:lang w:val="pl-PL"/>
        </w:rPr>
        <w:t>.</w:t>
      </w:r>
    </w:p>
    <w:p w:rsidR="008632FB" w:rsidRPr="00F1130E" w:rsidRDefault="008632FB" w:rsidP="00F1130E">
      <w:pPr>
        <w:rPr>
          <w:sz w:val="28"/>
          <w:szCs w:val="28"/>
          <w:lang w:val="pl-PL"/>
        </w:rPr>
      </w:pPr>
      <w:r w:rsidRPr="00F1130E">
        <w:rPr>
          <w:b/>
          <w:bCs/>
          <w:sz w:val="28"/>
          <w:szCs w:val="28"/>
          <w:lang w:val="pl-PL"/>
        </w:rPr>
        <w:t>prodavačka</w:t>
      </w:r>
      <w:r w:rsidRPr="00F1130E">
        <w:rPr>
          <w:sz w:val="28"/>
          <w:szCs w:val="28"/>
          <w:lang w:val="pl-PL"/>
        </w:rPr>
        <w:t>: Chtěla byste něco kostkovaného nebo pruhovaného?</w:t>
      </w:r>
    </w:p>
    <w:p w:rsidR="008632FB" w:rsidRPr="00F1130E" w:rsidRDefault="008632FB" w:rsidP="00F1130E">
      <w:pPr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paní</w:t>
      </w:r>
      <w:r w:rsidRPr="00F1130E">
        <w:rPr>
          <w:sz w:val="28"/>
          <w:szCs w:val="28"/>
          <w:lang w:val="pl-PL"/>
        </w:rPr>
        <w:t>: Nechci nic pestrého. Máte něco jednobarevného?</w:t>
      </w:r>
    </w:p>
    <w:p w:rsidR="008632FB" w:rsidRPr="00F1130E" w:rsidRDefault="008632FB" w:rsidP="00F1130E">
      <w:pPr>
        <w:rPr>
          <w:sz w:val="28"/>
          <w:szCs w:val="28"/>
          <w:lang w:val="pl-PL"/>
        </w:rPr>
      </w:pPr>
      <w:r w:rsidRPr="00F1130E">
        <w:rPr>
          <w:b/>
          <w:bCs/>
          <w:sz w:val="28"/>
          <w:szCs w:val="28"/>
          <w:lang w:val="pl-PL"/>
        </w:rPr>
        <w:t>prodavačka</w:t>
      </w:r>
      <w:r w:rsidRPr="00F1130E">
        <w:rPr>
          <w:sz w:val="28"/>
          <w:szCs w:val="28"/>
          <w:lang w:val="pl-PL"/>
        </w:rPr>
        <w:t>: Doporučím Vám tento kostým z bavlny.C</w:t>
      </w:r>
      <w:r>
        <w:rPr>
          <w:sz w:val="28"/>
          <w:szCs w:val="28"/>
          <w:lang w:val="pl-PL"/>
        </w:rPr>
        <w:t>htěla byste vyzkoušet tento kostým?</w:t>
      </w:r>
    </w:p>
    <w:p w:rsidR="008632FB" w:rsidRPr="008865ED" w:rsidRDefault="008632FB" w:rsidP="00F1130E">
      <w:pPr>
        <w:rPr>
          <w:sz w:val="28"/>
          <w:szCs w:val="28"/>
          <w:lang w:val="de-DE"/>
        </w:rPr>
      </w:pPr>
      <w:r w:rsidRPr="00F1130E">
        <w:rPr>
          <w:b/>
          <w:bCs/>
          <w:sz w:val="28"/>
          <w:szCs w:val="28"/>
          <w:lang w:val="pl-PL"/>
        </w:rPr>
        <w:t>paní</w:t>
      </w:r>
      <w:r w:rsidRPr="00F1130E">
        <w:rPr>
          <w:sz w:val="28"/>
          <w:szCs w:val="28"/>
          <w:lang w:val="pl-PL"/>
        </w:rPr>
        <w:t xml:space="preserve">: Ten je ale příliš drahý. Ukažte mi prosím něco levnějšího. </w:t>
      </w:r>
      <w:r>
        <w:rPr>
          <w:sz w:val="28"/>
          <w:szCs w:val="28"/>
          <w:lang w:val="de-DE"/>
        </w:rPr>
        <w:t>Musím si to ještě rozmyslet.</w:t>
      </w:r>
    </w:p>
    <w:p w:rsidR="008632FB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p w:rsidR="008632FB" w:rsidRPr="00F05C7E" w:rsidRDefault="008632FB" w:rsidP="00D119E6">
      <w:pPr>
        <w:pStyle w:val="ListParagraph"/>
        <w:ind w:left="0" w:firstLine="708"/>
        <w:rPr>
          <w:b/>
          <w:bCs/>
          <w:sz w:val="32"/>
          <w:szCs w:val="32"/>
          <w:lang w:val="de-DE"/>
        </w:rPr>
      </w:pPr>
      <w:r>
        <w:rPr>
          <w:b/>
          <w:bCs/>
          <w:sz w:val="32"/>
          <w:szCs w:val="32"/>
          <w:lang w:val="de-DE"/>
        </w:rPr>
        <w:t xml:space="preserve">2. </w:t>
      </w:r>
      <w:r w:rsidRPr="00F05C7E">
        <w:rPr>
          <w:b/>
          <w:bCs/>
          <w:sz w:val="32"/>
          <w:szCs w:val="32"/>
          <w:lang w:val="de-DE"/>
        </w:rPr>
        <w:t>Übersetzt. Přeložte.</w:t>
      </w:r>
    </w:p>
    <w:p w:rsidR="008632FB" w:rsidRDefault="008632FB" w:rsidP="00D119E6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 xml:space="preserve">Máte něco moderního? </w:t>
      </w:r>
    </w:p>
    <w:p w:rsidR="008632FB" w:rsidRPr="008865ED" w:rsidRDefault="008632FB" w:rsidP="00D119E6">
      <w:pPr>
        <w:pStyle w:val="ListParagrap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Haben Sie etwas Modernes?</w:t>
      </w:r>
    </w:p>
    <w:p w:rsidR="008632FB" w:rsidRDefault="008632FB" w:rsidP="00D119E6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 xml:space="preserve">Doporučuji vám něco kostkovaného.  </w:t>
      </w:r>
    </w:p>
    <w:p w:rsidR="008632FB" w:rsidRPr="008865ED" w:rsidRDefault="008632FB" w:rsidP="00D119E6">
      <w:pPr>
        <w:pStyle w:val="ListParagrap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empfehle Ihnen etwas Kariertes.</w:t>
      </w:r>
    </w:p>
    <w:p w:rsidR="008632FB" w:rsidRDefault="008632FB" w:rsidP="00D119E6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 xml:space="preserve">Chtěla bych raději něco jednobarevného. </w:t>
      </w:r>
    </w:p>
    <w:p w:rsidR="008632FB" w:rsidRPr="008865ED" w:rsidRDefault="008632FB" w:rsidP="00D119E6">
      <w:pPr>
        <w:pStyle w:val="ListParagraph"/>
        <w:rPr>
          <w:sz w:val="28"/>
          <w:szCs w:val="28"/>
          <w:lang w:val="de-DE"/>
        </w:rPr>
      </w:pPr>
      <w:r>
        <w:rPr>
          <w:sz w:val="28"/>
          <w:szCs w:val="28"/>
          <w:lang w:val="de-DE"/>
        </w:rPr>
        <w:t>Ich möchte lieber etwas Einfarbiges.</w:t>
      </w:r>
    </w:p>
    <w:p w:rsidR="008632FB" w:rsidRDefault="008632FB" w:rsidP="00D119E6">
      <w:pPr>
        <w:pStyle w:val="ListParagraph"/>
        <w:rPr>
          <w:sz w:val="28"/>
          <w:szCs w:val="28"/>
          <w:lang w:val="de-DE"/>
        </w:rPr>
      </w:pPr>
      <w:r w:rsidRPr="008865ED">
        <w:rPr>
          <w:sz w:val="28"/>
          <w:szCs w:val="28"/>
          <w:lang w:val="de-DE"/>
        </w:rPr>
        <w:t>Chci raději něco levnějšího.</w:t>
      </w:r>
    </w:p>
    <w:p w:rsidR="008632FB" w:rsidRPr="00D119E6" w:rsidRDefault="008632FB" w:rsidP="00D119E6">
      <w:pPr>
        <w:pStyle w:val="ListParagraph"/>
        <w:rPr>
          <w:sz w:val="28"/>
          <w:szCs w:val="28"/>
          <w:lang w:val="de-DE"/>
        </w:rPr>
      </w:pPr>
      <w:r w:rsidRPr="00F05C7E">
        <w:rPr>
          <w:sz w:val="32"/>
          <w:szCs w:val="32"/>
          <w:lang w:val="de-DE"/>
        </w:rPr>
        <w:t xml:space="preserve"> </w:t>
      </w:r>
      <w:r w:rsidRPr="00D119E6">
        <w:rPr>
          <w:sz w:val="28"/>
          <w:szCs w:val="28"/>
          <w:lang w:val="de-DE"/>
        </w:rPr>
        <w:t>Ich will lieber etwas Billigeres.</w:t>
      </w:r>
    </w:p>
    <w:p w:rsidR="008632FB" w:rsidRPr="007455E9" w:rsidRDefault="008632FB" w:rsidP="00D119E6">
      <w:pPr>
        <w:pStyle w:val="ListParagraph"/>
        <w:numPr>
          <w:ilvl w:val="0"/>
          <w:numId w:val="3"/>
        </w:numPr>
        <w:rPr>
          <w:b/>
          <w:bCs/>
          <w:sz w:val="32"/>
          <w:szCs w:val="32"/>
          <w:lang w:val="de-DE"/>
        </w:rPr>
      </w:pPr>
      <w:r w:rsidRPr="007455E9">
        <w:rPr>
          <w:b/>
          <w:bCs/>
          <w:color w:val="000000"/>
          <w:sz w:val="32"/>
          <w:szCs w:val="32"/>
        </w:rPr>
        <w:t>Rekonstruiere den Dialog.</w:t>
      </w:r>
      <w:r>
        <w:rPr>
          <w:b/>
          <w:bCs/>
          <w:color w:val="000000"/>
          <w:sz w:val="32"/>
          <w:szCs w:val="32"/>
        </w:rPr>
        <w:t xml:space="preserve"> Vytvoř dialog.</w:t>
      </w:r>
    </w:p>
    <w:p w:rsidR="008632FB" w:rsidRPr="00F1130E" w:rsidRDefault="008632FB" w:rsidP="00D119E6">
      <w:pPr>
        <w:ind w:left="708"/>
        <w:rPr>
          <w:b/>
          <w:bCs/>
          <w:sz w:val="28"/>
          <w:szCs w:val="28"/>
          <w:lang w:val="de-DE"/>
        </w:rPr>
      </w:pPr>
      <w:r w:rsidRPr="00F1130E">
        <w:rPr>
          <w:b/>
          <w:bCs/>
          <w:sz w:val="28"/>
          <w:szCs w:val="28"/>
          <w:lang w:val="de-DE"/>
        </w:rPr>
        <w:t>Haben Sie Winterschuhe?</w:t>
      </w:r>
    </w:p>
    <w:p w:rsidR="008632FB" w:rsidRPr="00D119E6" w:rsidRDefault="008632FB" w:rsidP="00D119E6">
      <w:pPr>
        <w:ind w:left="708"/>
        <w:rPr>
          <w:b/>
          <w:bCs/>
          <w:sz w:val="28"/>
          <w:szCs w:val="28"/>
          <w:lang w:val="de-DE"/>
        </w:rPr>
      </w:pPr>
      <w:r w:rsidRPr="00D119E6">
        <w:rPr>
          <w:b/>
          <w:bCs/>
          <w:sz w:val="28"/>
          <w:szCs w:val="28"/>
          <w:lang w:val="de-DE"/>
        </w:rPr>
        <w:t xml:space="preserve">Ja, wir haben viele. </w:t>
      </w:r>
      <w:r>
        <w:rPr>
          <w:b/>
          <w:bCs/>
          <w:sz w:val="28"/>
          <w:szCs w:val="28"/>
          <w:lang w:val="de-DE"/>
        </w:rPr>
        <w:t>Welche Größe haben Sie?</w:t>
      </w:r>
    </w:p>
    <w:p w:rsidR="008632FB" w:rsidRPr="00F1130E" w:rsidRDefault="008632FB" w:rsidP="00D119E6">
      <w:pPr>
        <w:ind w:left="708"/>
        <w:rPr>
          <w:b/>
          <w:bCs/>
          <w:sz w:val="28"/>
          <w:szCs w:val="28"/>
          <w:lang w:val="de-DE"/>
        </w:rPr>
      </w:pPr>
      <w:r w:rsidRPr="00F1130E">
        <w:rPr>
          <w:b/>
          <w:bCs/>
          <w:sz w:val="28"/>
          <w:szCs w:val="28"/>
          <w:lang w:val="de-DE"/>
        </w:rPr>
        <w:t>Welche Farbe haben Sie?</w:t>
      </w:r>
    </w:p>
    <w:p w:rsidR="008632FB" w:rsidRPr="00D119E6" w:rsidRDefault="008632FB" w:rsidP="00D119E6">
      <w:pPr>
        <w:ind w:left="708"/>
        <w:rPr>
          <w:b/>
          <w:bCs/>
          <w:sz w:val="28"/>
          <w:szCs w:val="28"/>
          <w:lang w:val="de-DE"/>
        </w:rPr>
      </w:pPr>
      <w:r w:rsidRPr="00D119E6">
        <w:rPr>
          <w:b/>
          <w:bCs/>
          <w:sz w:val="28"/>
          <w:szCs w:val="28"/>
          <w:lang w:val="de-DE"/>
        </w:rPr>
        <w:t>Ich empfehle Ihnen diese braune</w:t>
      </w:r>
      <w:r>
        <w:rPr>
          <w:b/>
          <w:bCs/>
          <w:sz w:val="28"/>
          <w:szCs w:val="28"/>
          <w:lang w:val="de-DE"/>
        </w:rPr>
        <w:t>n</w:t>
      </w:r>
      <w:r w:rsidRPr="00D119E6">
        <w:rPr>
          <w:b/>
          <w:bCs/>
          <w:sz w:val="28"/>
          <w:szCs w:val="28"/>
          <w:lang w:val="de-DE"/>
        </w:rPr>
        <w:t xml:space="preserve"> oder weiße</w:t>
      </w:r>
      <w:r>
        <w:rPr>
          <w:b/>
          <w:bCs/>
          <w:sz w:val="28"/>
          <w:szCs w:val="28"/>
          <w:lang w:val="de-DE"/>
        </w:rPr>
        <w:t>n</w:t>
      </w:r>
      <w:r w:rsidRPr="00D119E6">
        <w:rPr>
          <w:b/>
          <w:bCs/>
          <w:sz w:val="28"/>
          <w:szCs w:val="28"/>
          <w:lang w:val="de-DE"/>
        </w:rPr>
        <w:t xml:space="preserve"> Winterschuhe.</w:t>
      </w:r>
    </w:p>
    <w:p w:rsidR="008632FB" w:rsidRPr="008865ED" w:rsidRDefault="008632FB" w:rsidP="00D119E6">
      <w:pPr>
        <w:ind w:left="708"/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Haben Sie etwas Billigeres?</w:t>
      </w:r>
    </w:p>
    <w:p w:rsidR="008632FB" w:rsidRPr="00C46C04" w:rsidRDefault="008632FB" w:rsidP="00D119E6">
      <w:pPr>
        <w:pStyle w:val="ListParagraph"/>
        <w:numPr>
          <w:ilvl w:val="0"/>
          <w:numId w:val="3"/>
        </w:numPr>
        <w:rPr>
          <w:b/>
          <w:bCs/>
          <w:sz w:val="32"/>
          <w:szCs w:val="32"/>
          <w:lang w:val="de-DE"/>
        </w:rPr>
      </w:pPr>
      <w:r w:rsidRPr="00C46C04">
        <w:rPr>
          <w:b/>
          <w:bCs/>
          <w:sz w:val="32"/>
          <w:szCs w:val="32"/>
        </w:rPr>
        <w:t>Bilde</w:t>
      </w:r>
      <w:r>
        <w:rPr>
          <w:b/>
          <w:bCs/>
          <w:sz w:val="32"/>
          <w:szCs w:val="32"/>
        </w:rPr>
        <w:t xml:space="preserve"> </w:t>
      </w:r>
      <w:r w:rsidRPr="00C46C04">
        <w:rPr>
          <w:b/>
          <w:bCs/>
          <w:sz w:val="32"/>
          <w:szCs w:val="32"/>
        </w:rPr>
        <w:t>Sätze.</w:t>
      </w:r>
      <w:r>
        <w:rPr>
          <w:b/>
          <w:bCs/>
          <w:sz w:val="32"/>
          <w:szCs w:val="32"/>
        </w:rPr>
        <w:t xml:space="preserve"> Utvoř věty.</w:t>
      </w:r>
    </w:p>
    <w:p w:rsidR="008632FB" w:rsidRDefault="008632FB" w:rsidP="00BA5A43">
      <w:pPr>
        <w:numPr>
          <w:ilvl w:val="1"/>
          <w:numId w:val="2"/>
        </w:numPr>
        <w:rPr>
          <w:b/>
          <w:bCs/>
          <w:sz w:val="28"/>
          <w:szCs w:val="28"/>
          <w:lang w:val="de-DE"/>
        </w:rPr>
      </w:pPr>
      <w:r>
        <w:rPr>
          <w:b/>
          <w:bCs/>
          <w:sz w:val="28"/>
          <w:szCs w:val="28"/>
          <w:lang w:val="de-DE"/>
        </w:rPr>
        <w:t>Ich finde diesen Rock zu lang.</w:t>
      </w:r>
    </w:p>
    <w:p w:rsidR="008632FB" w:rsidRDefault="008632FB" w:rsidP="00BA5A43">
      <w:pPr>
        <w:numPr>
          <w:ilvl w:val="1"/>
          <w:numId w:val="2"/>
        </w:numPr>
        <w:rPr>
          <w:b/>
          <w:bCs/>
          <w:sz w:val="28"/>
          <w:szCs w:val="28"/>
          <w:lang w:val="de-DE"/>
        </w:rPr>
      </w:pPr>
      <w:r w:rsidRPr="00BA5A43">
        <w:rPr>
          <w:b/>
          <w:bCs/>
          <w:sz w:val="28"/>
          <w:szCs w:val="28"/>
          <w:lang w:val="de-DE"/>
        </w:rPr>
        <w:t>Ich finde diese blaue Jacke hübsch.</w:t>
      </w:r>
    </w:p>
    <w:p w:rsidR="008632FB" w:rsidRDefault="008632FB" w:rsidP="00BA5A43">
      <w:pPr>
        <w:numPr>
          <w:ilvl w:val="1"/>
          <w:numId w:val="2"/>
        </w:numPr>
        <w:rPr>
          <w:b/>
          <w:bCs/>
          <w:sz w:val="28"/>
          <w:szCs w:val="28"/>
          <w:lang w:val="de-DE"/>
        </w:rPr>
      </w:pPr>
      <w:r w:rsidRPr="00BA5A43">
        <w:rPr>
          <w:b/>
          <w:bCs/>
          <w:sz w:val="28"/>
          <w:szCs w:val="28"/>
          <w:lang w:val="de-DE"/>
        </w:rPr>
        <w:t>Stoff – dieser – schön – bunt – ist.</w:t>
      </w:r>
    </w:p>
    <w:p w:rsidR="008632FB" w:rsidRDefault="008632FB" w:rsidP="00BA5A43">
      <w:pPr>
        <w:numPr>
          <w:ilvl w:val="1"/>
          <w:numId w:val="2"/>
        </w:numPr>
        <w:rPr>
          <w:b/>
          <w:bCs/>
          <w:sz w:val="28"/>
          <w:szCs w:val="28"/>
          <w:lang w:val="de-DE"/>
        </w:rPr>
      </w:pPr>
      <w:r w:rsidRPr="00BA5A43">
        <w:rPr>
          <w:b/>
          <w:bCs/>
          <w:sz w:val="28"/>
          <w:szCs w:val="28"/>
          <w:lang w:val="de-DE"/>
        </w:rPr>
        <w:t>Dieser Stoff ist schön bunt.</w:t>
      </w:r>
    </w:p>
    <w:p w:rsidR="008632FB" w:rsidRPr="00BA5A43" w:rsidRDefault="008632FB" w:rsidP="00BA5A43">
      <w:pPr>
        <w:numPr>
          <w:ilvl w:val="1"/>
          <w:numId w:val="2"/>
        </w:numPr>
        <w:rPr>
          <w:b/>
          <w:bCs/>
          <w:sz w:val="28"/>
          <w:szCs w:val="28"/>
          <w:lang w:val="de-DE"/>
        </w:rPr>
      </w:pPr>
      <w:r w:rsidRPr="00BA5A43">
        <w:rPr>
          <w:b/>
          <w:bCs/>
          <w:sz w:val="28"/>
          <w:szCs w:val="28"/>
          <w:lang w:val="de-DE"/>
        </w:rPr>
        <w:t>Eva will etwas Modernes kaufen.</w:t>
      </w:r>
    </w:p>
    <w:p w:rsidR="008632FB" w:rsidRPr="00C46C04" w:rsidRDefault="008632FB" w:rsidP="00C46C04">
      <w:pPr>
        <w:pStyle w:val="ListParagraph"/>
        <w:ind w:left="1080"/>
        <w:rPr>
          <w:b/>
          <w:bCs/>
          <w:sz w:val="32"/>
          <w:szCs w:val="32"/>
          <w:lang w:val="de-DE"/>
        </w:rPr>
      </w:pPr>
    </w:p>
    <w:sectPr w:rsidR="008632FB" w:rsidRPr="00C46C04" w:rsidSect="00366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73F5E"/>
    <w:multiLevelType w:val="hybridMultilevel"/>
    <w:tmpl w:val="E8909C84"/>
    <w:lvl w:ilvl="0" w:tplc="4C1C2452">
      <w:start w:val="1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">
    <w:nsid w:val="7285381B"/>
    <w:multiLevelType w:val="hybridMultilevel"/>
    <w:tmpl w:val="B4EEAA4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6166959"/>
    <w:multiLevelType w:val="hybridMultilevel"/>
    <w:tmpl w:val="6BE231A0"/>
    <w:lvl w:ilvl="0" w:tplc="C456B5D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7963"/>
    <w:rsid w:val="002E627A"/>
    <w:rsid w:val="00366429"/>
    <w:rsid w:val="004927E9"/>
    <w:rsid w:val="004C03E1"/>
    <w:rsid w:val="004D1734"/>
    <w:rsid w:val="00526B02"/>
    <w:rsid w:val="005944E5"/>
    <w:rsid w:val="00612EBB"/>
    <w:rsid w:val="00616385"/>
    <w:rsid w:val="00737963"/>
    <w:rsid w:val="007455E9"/>
    <w:rsid w:val="00786F83"/>
    <w:rsid w:val="007D3E4F"/>
    <w:rsid w:val="007E3B25"/>
    <w:rsid w:val="008632FB"/>
    <w:rsid w:val="008865ED"/>
    <w:rsid w:val="00B03825"/>
    <w:rsid w:val="00B31D3C"/>
    <w:rsid w:val="00B3790E"/>
    <w:rsid w:val="00BA5381"/>
    <w:rsid w:val="00BA5A43"/>
    <w:rsid w:val="00C0292D"/>
    <w:rsid w:val="00C46C04"/>
    <w:rsid w:val="00D119E6"/>
    <w:rsid w:val="00EE4D2F"/>
    <w:rsid w:val="00F05C7E"/>
    <w:rsid w:val="00F1130E"/>
    <w:rsid w:val="00FA0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642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0292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B379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379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7</Pages>
  <Words>611</Words>
  <Characters>3609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Substantivierte Adjektiven</dc:title>
  <dc:subject/>
  <dc:creator>Inka</dc:creator>
  <cp:keywords/>
  <dc:description/>
  <cp:lastModifiedBy>ucitel</cp:lastModifiedBy>
  <cp:revision>5</cp:revision>
  <cp:lastPrinted>2013-01-29T08:24:00Z</cp:lastPrinted>
  <dcterms:created xsi:type="dcterms:W3CDTF">2013-04-11T13:53:00Z</dcterms:created>
  <dcterms:modified xsi:type="dcterms:W3CDTF">2013-05-07T11:37:00Z</dcterms:modified>
</cp:coreProperties>
</file>